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06/relationships/ui/extensibility" Target="customUI/customUI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Weekdays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2E7371"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2E7371" w:rsidRDefault="004146FB">
            <w:pPr>
              <w:pStyle w:val="Days"/>
            </w:pPr>
            <w:r>
              <w:t>Sunday</w:t>
            </w:r>
          </w:p>
        </w:tc>
        <w:tc>
          <w:tcPr>
            <w:tcW w:w="1539" w:type="dxa"/>
            <w:vAlign w:val="center"/>
          </w:tcPr>
          <w:p w:rsidR="002E7371" w:rsidRDefault="004146FB">
            <w:pPr>
              <w:pStyle w:val="Days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2E7371" w:rsidRDefault="004146FB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:rsidR="002E7371" w:rsidRDefault="004146FB">
            <w:pPr>
              <w:pStyle w:val="Days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:rsidR="002E7371" w:rsidRDefault="004146FB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2E7371" w:rsidRDefault="004146FB">
            <w:pPr>
              <w:pStyle w:val="Days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2E7371" w:rsidRDefault="004146FB">
            <w:pPr>
              <w:pStyle w:val="Days"/>
            </w:pPr>
            <w:r>
              <w:t>Saturday</w:t>
            </w:r>
          </w:p>
        </w:tc>
      </w:tr>
    </w:tbl>
    <w:p w:rsidR="002E7371" w:rsidRDefault="004146FB">
      <w:pPr>
        <w:pStyle w:val="NoSpacing"/>
        <w:rPr>
          <w:sz w:val="2"/>
        </w:rPr>
      </w:pPr>
      <w:r>
        <w:rPr>
          <w:noProof/>
        </w:rPr>
        <w:drawing>
          <wp:anchor distT="0" distB="0" distL="114300" distR="114300" simplePos="0" relativeHeight="251654139" behindDoc="1" locked="0" layoutInCell="0" allowOverlap="1" wp14:anchorId="5B8C1A89" wp14:editId="28E2ED16">
            <wp:simplePos x="0" y="0"/>
            <wp:positionH relativeFrom="leftMargin">
              <wp:align>right</wp:align>
            </wp:positionH>
            <wp:positionV relativeFrom="margin">
              <wp:posOffset>-3009900</wp:posOffset>
            </wp:positionV>
            <wp:extent cx="4742093" cy="9070340"/>
            <wp:effectExtent l="0" t="0" r="1905" b="0"/>
            <wp:wrapNone/>
            <wp:docPr id="186" name="Texture" descr="Tex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academic cal texture med re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093" cy="907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alendar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2E7371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2E7371" w:rsidRDefault="00262168">
            <w:pPr>
              <w:pStyle w:val="Dates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5B2C24CA" wp14:editId="478C4D72">
                      <wp:simplePos x="0" y="0"/>
                      <wp:positionH relativeFrom="column">
                        <wp:posOffset>-712470</wp:posOffset>
                      </wp:positionH>
                      <wp:positionV relativeFrom="paragraph">
                        <wp:posOffset>-581025</wp:posOffset>
                      </wp:positionV>
                      <wp:extent cx="945515" cy="501650"/>
                      <wp:effectExtent l="76200" t="190500" r="45085" b="184150"/>
                      <wp:wrapNone/>
                      <wp:docPr id="1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0177488">
                                <a:off x="0" y="0"/>
                                <a:ext cx="945515" cy="5017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62168" w:rsidRPr="00262168" w:rsidRDefault="00262168" w:rsidP="0026216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62168">
                                    <w:rPr>
                                      <w:sz w:val="28"/>
                                      <w:szCs w:val="28"/>
                                    </w:rPr>
                                    <w:t>March 2015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2C24C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56.1pt;margin-top:-45.75pt;width:74.45pt;height:39.5pt;rotation:-1553762fd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">
                      <v:textbox>
                        <w:txbxContent>
                          <w:p w:rsidR="00262168" w:rsidRPr="00262168" w:rsidRDefault="00262168" w:rsidP="0026216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62168">
                              <w:rPr>
                                <w:sz w:val="28"/>
                                <w:szCs w:val="28"/>
                              </w:rPr>
                              <w:t>March 2015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146FB">
              <w:fldChar w:fldCharType="begin"/>
            </w:r>
            <w:r w:rsidR="004146FB">
              <w:instrText xml:space="preserve"> IF </w:instrText>
            </w:r>
            <w:r w:rsidR="004146FB">
              <w:fldChar w:fldCharType="begin"/>
            </w:r>
            <w:r w:rsidR="004146FB">
              <w:instrText xml:space="preserve"> DocVariable MonthStart \@ dddd </w:instrText>
            </w:r>
            <w:r w:rsidR="004146FB">
              <w:fldChar w:fldCharType="separate"/>
            </w:r>
            <w:r w:rsidR="00D63D9E">
              <w:instrText>Sunday</w:instrText>
            </w:r>
            <w:r w:rsidR="004146FB">
              <w:fldChar w:fldCharType="end"/>
            </w:r>
            <w:r w:rsidR="004146FB">
              <w:instrText xml:space="preserve"> = "Sunday" 1 ""</w:instrText>
            </w:r>
            <w:r w:rsidR="004146FB">
              <w:fldChar w:fldCharType="separate"/>
            </w:r>
            <w:r w:rsidR="00D63D9E">
              <w:rPr>
                <w:noProof/>
              </w:rPr>
              <w:t>1</w:t>
            </w:r>
            <w:r w:rsidR="004146FB"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D63D9E">
            <w:pPr>
              <w:pStyle w:val="Table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127635</wp:posOffset>
                      </wp:positionV>
                      <wp:extent cx="825500" cy="603250"/>
                      <wp:effectExtent l="0" t="0" r="0" b="6350"/>
                      <wp:wrapNone/>
                      <wp:docPr id="130" name="Text Box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5500" cy="603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3D9E" w:rsidRPr="00D63D9E" w:rsidRDefault="00D63D9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63D9E">
                                    <w:rPr>
                                      <w:sz w:val="28"/>
                                      <w:szCs w:val="28"/>
                                    </w:rPr>
                                    <w:t>1/2/3/6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0" o:spid="_x0000_s1026" type="#_x0000_t202" style="position:absolute;left:0;text-align:left;margin-left:5.45pt;margin-top:10.05pt;width:65pt;height:4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" fillcolor="white [3201]" stroked="f" strokeweight=".5pt">
                      <v:textbox>
                        <w:txbxContent>
                          <w:p w:rsidR="00D63D9E" w:rsidRPr="00D63D9E" w:rsidRDefault="00D63D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63D9E">
                              <w:rPr>
                                <w:sz w:val="28"/>
                                <w:szCs w:val="28"/>
                              </w:rPr>
                              <w:t>1/2/3/6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6" w:type="dxa"/>
            <w:vAlign w:val="bottom"/>
          </w:tcPr>
          <w:p w:rsidR="002E7371" w:rsidRDefault="004146FB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D63D9E">
              <w:instrText>Sunday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 w:rsidR="00D63D9E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 w:rsidR="00D63D9E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D63D9E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D63D9E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D63D9E">
            <w:pPr>
              <w:pStyle w:val="Table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133985</wp:posOffset>
                      </wp:positionV>
                      <wp:extent cx="673100" cy="520700"/>
                      <wp:effectExtent l="0" t="0" r="0" b="0"/>
                      <wp:wrapNone/>
                      <wp:docPr id="132" name="Text Box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3100" cy="520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3D9E" w:rsidRPr="00D63D9E" w:rsidRDefault="00D63D9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63D9E">
                                    <w:rPr>
                                      <w:sz w:val="28"/>
                                      <w:szCs w:val="28"/>
                                    </w:rPr>
                                    <w:t>4/5/6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32" o:spid="_x0000_s1027" type="#_x0000_t202" style="position:absolute;left:0;text-align:left;margin-left:8.2pt;margin-top:10.55pt;width:53pt;height:4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" fillcolor="white [3201]" stroked="f" strokeweight=".5pt">
                      <v:textbox>
                        <w:txbxContent>
                          <w:p w:rsidR="00D63D9E" w:rsidRPr="00D63D9E" w:rsidRDefault="00D63D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63D9E">
                              <w:rPr>
                                <w:sz w:val="28"/>
                                <w:szCs w:val="28"/>
                              </w:rPr>
                              <w:t>4/5/6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6" w:type="dxa"/>
            <w:vAlign w:val="bottom"/>
          </w:tcPr>
          <w:p w:rsidR="002E7371" w:rsidRDefault="004146FB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D63D9E">
              <w:instrText>Sunday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 </w:instrText>
            </w:r>
            <w:r>
              <w:fldChar w:fldCharType="separate"/>
            </w:r>
            <w:r w:rsidR="00D63D9E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=D1+1 </w:instrText>
            </w:r>
            <w:r>
              <w:fldChar w:fldCharType="separate"/>
            </w:r>
            <w:r w:rsidR="00D63D9E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D63D9E"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 w:rsidR="00D63D9E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D63D9E">
            <w:pPr>
              <w:pStyle w:val="Table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245110</wp:posOffset>
                      </wp:positionV>
                      <wp:extent cx="759460" cy="514350"/>
                      <wp:effectExtent l="0" t="0" r="2540" b="0"/>
                      <wp:wrapNone/>
                      <wp:docPr id="133" name="Text Box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9853" cy="514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3D9E" w:rsidRPr="00D63D9E" w:rsidRDefault="00D63D9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63D9E">
                                    <w:rPr>
                                      <w:sz w:val="28"/>
                                      <w:szCs w:val="28"/>
                                    </w:rPr>
                                    <w:t>1/4/5</w:t>
                                  </w:r>
                                  <w:r w:rsidR="00AE3F1D">
                                    <w:rPr>
                                      <w:sz w:val="28"/>
                                      <w:szCs w:val="28"/>
                                    </w:rPr>
                                    <w:t>/3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3" o:spid="_x0000_s1029" type="#_x0000_t202" style="position:absolute;left:0;text-align:left;margin-left:1.5pt;margin-top:19.3pt;width:59.8pt;height:4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" fillcolor="white [3201]" stroked="f" strokeweight=".5pt">
                      <v:textbox>
                        <w:txbxContent>
                          <w:p w:rsidR="00D63D9E" w:rsidRPr="00D63D9E" w:rsidRDefault="00D63D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63D9E">
                              <w:rPr>
                                <w:sz w:val="28"/>
                                <w:szCs w:val="28"/>
                              </w:rPr>
                              <w:t>1/4/5</w:t>
                            </w:r>
                            <w:r w:rsidR="00AE3F1D">
                              <w:rPr>
                                <w:sz w:val="28"/>
                                <w:szCs w:val="28"/>
                              </w:rPr>
                              <w:t>/3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6" w:type="dxa"/>
            <w:vAlign w:val="bottom"/>
          </w:tcPr>
          <w:p w:rsidR="002E7371" w:rsidRDefault="004146FB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D63D9E">
              <w:instrText>Sunday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 </w:instrText>
            </w:r>
            <w:r>
              <w:fldChar w:fldCharType="separate"/>
            </w:r>
            <w:r w:rsidR="00D63D9E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=F1+1 </w:instrText>
            </w:r>
            <w:r>
              <w:fldChar w:fldCharType="separate"/>
            </w:r>
            <w:r w:rsidR="00D63D9E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D63D9E"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 w:rsidR="00D63D9E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622E4A">
            <w:pPr>
              <w:pStyle w:val="TableText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7214" behindDoc="0" locked="0" layoutInCell="1" allowOverlap="1" wp14:anchorId="7B82F37D" wp14:editId="69C3F98B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-405130</wp:posOffset>
                      </wp:positionV>
                      <wp:extent cx="962025" cy="923925"/>
                      <wp:effectExtent l="0" t="0" r="28575" b="2857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923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74E0" w:rsidRPr="00622E4A" w:rsidRDefault="00622E4A">
                                  <w:pPr>
                                    <w:rPr>
                                      <w:b/>
                                      <w:i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u w:val="single"/>
                                    </w:rPr>
                                    <w:t>Track Meet</w:t>
                                  </w:r>
                                </w:p>
                                <w:p w:rsidR="00622E4A" w:rsidRDefault="00622E4A">
                                  <w:r>
                                    <w:t>@ China Spring</w:t>
                                  </w:r>
                                  <w:r w:rsidR="00D63D9E">
                                    <w:t xml:space="preserve"> High School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82F37D" id="Text Box 2" o:spid="_x0000_s1029" type="#_x0000_t202" style="position:absolute;left:0;text-align:left;margin-left:1.45pt;margin-top:-31.9pt;width:75.75pt;height:72.75pt;z-index:2516572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">
                      <v:textbox>
                        <w:txbxContent>
                          <w:p w:rsidR="008774E0" w:rsidRPr="00622E4A" w:rsidRDefault="00622E4A">
                            <w:pPr>
                              <w:rPr>
                                <w:b/>
                                <w:i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u w:val="single"/>
                              </w:rPr>
                              <w:t>Track Meet</w:t>
                            </w:r>
                          </w:p>
                          <w:p w:rsidR="00622E4A" w:rsidRDefault="00622E4A">
                            <w:r>
                              <w:t>@ China Spring</w:t>
                            </w:r>
                            <w:r w:rsidR="00D63D9E">
                              <w:t xml:space="preserve"> High School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46" w:type="dxa"/>
            <w:vAlign w:val="bottom"/>
          </w:tcPr>
          <w:p w:rsidR="002E7371" w:rsidRDefault="004146FB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D63D9E">
              <w:instrText>Sunday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=H1 </w:instrText>
            </w:r>
            <w:r>
              <w:fldChar w:fldCharType="separate"/>
            </w:r>
            <w:r w:rsidR="00D63D9E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=H1+1 </w:instrText>
            </w:r>
            <w:r>
              <w:fldChar w:fldCharType="separate"/>
            </w:r>
            <w:r w:rsidR="00D63D9E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D63D9E"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 w:rsidR="00D63D9E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4146FB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D63D9E">
              <w:instrText>Sunday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=J1 </w:instrText>
            </w:r>
            <w:r>
              <w:fldChar w:fldCharType="separate"/>
            </w:r>
            <w:r w:rsidR="00D63D9E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=J1+1 </w:instrText>
            </w:r>
            <w:r>
              <w:fldChar w:fldCharType="separate"/>
            </w:r>
            <w:r w:rsidR="00D63D9E"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D63D9E">
              <w:rPr>
                <w:noProof/>
              </w:rPr>
              <w:instrText>6</w:instrText>
            </w:r>
            <w:r>
              <w:fldChar w:fldCharType="end"/>
            </w:r>
            <w:r>
              <w:fldChar w:fldCharType="separate"/>
            </w:r>
            <w:r w:rsidR="00D63D9E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2E7371" w:rsidRDefault="004146FB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D63D9E">
              <w:instrText>Sunday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=L1 </w:instrText>
            </w:r>
            <w:r>
              <w:fldChar w:fldCharType="separate"/>
            </w:r>
            <w:r w:rsidR="00D63D9E"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=L1+1 </w:instrText>
            </w:r>
            <w:r>
              <w:fldChar w:fldCharType="separate"/>
            </w:r>
            <w:r w:rsidR="00D63D9E">
              <w:rPr>
                <w:noProof/>
              </w:rPr>
              <w:instrText>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D63D9E">
              <w:rPr>
                <w:noProof/>
              </w:rPr>
              <w:instrText>7</w:instrText>
            </w:r>
            <w:r>
              <w:fldChar w:fldCharType="end"/>
            </w:r>
            <w:r>
              <w:fldChar w:fldCharType="separate"/>
            </w:r>
            <w:r w:rsidR="00D63D9E">
              <w:rPr>
                <w:noProof/>
              </w:rPr>
              <w:t>7</w:t>
            </w:r>
            <w:r>
              <w:fldChar w:fldCharType="end"/>
            </w:r>
          </w:p>
        </w:tc>
      </w:tr>
      <w:tr w:rsidR="002E7371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2E7371" w:rsidRDefault="00622E4A" w:rsidP="00622E4A">
            <w:pPr>
              <w:pStyle w:val="TableText"/>
            </w:pPr>
            <w:r>
              <w:t>Spring Break</w:t>
            </w:r>
          </w:p>
        </w:tc>
        <w:tc>
          <w:tcPr>
            <w:tcW w:w="345" w:type="dxa"/>
            <w:vAlign w:val="bottom"/>
          </w:tcPr>
          <w:p w:rsidR="002E7371" w:rsidRDefault="004146FB">
            <w:pPr>
              <w:pStyle w:val="Dates"/>
            </w:pPr>
            <w:r>
              <w:fldChar w:fldCharType="begin"/>
            </w:r>
            <w:r>
              <w:instrText xml:space="preserve"> =N1+1 </w:instrText>
            </w:r>
            <w:r>
              <w:fldChar w:fldCharType="separate"/>
            </w:r>
            <w:r w:rsidR="00D63D9E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4146FB">
            <w:pPr>
              <w:pStyle w:val="Dates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D63D9E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4146FB">
            <w:pPr>
              <w:pStyle w:val="Dates"/>
            </w:pP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D63D9E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4146FB">
            <w:pPr>
              <w:pStyle w:val="Dates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D63D9E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622E4A">
            <w:pPr>
              <w:pStyle w:val="TableText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5164" behindDoc="1" locked="0" layoutInCell="1" allowOverlap="1" wp14:anchorId="1E494282" wp14:editId="7B89361C">
                      <wp:simplePos x="0" y="0"/>
                      <wp:positionH relativeFrom="column">
                        <wp:posOffset>-2718435</wp:posOffset>
                      </wp:positionH>
                      <wp:positionV relativeFrom="paragraph">
                        <wp:posOffset>-684530</wp:posOffset>
                      </wp:positionV>
                      <wp:extent cx="5039360" cy="1404620"/>
                      <wp:effectExtent l="0" t="0" r="27940" b="11430"/>
                      <wp:wrapNone/>
                      <wp:docPr id="1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39852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2E4A" w:rsidRPr="00622E4A" w:rsidRDefault="00622E4A">
                                  <w:pPr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 w:rsidRPr="00622E4A">
                                    <w:rPr>
                                      <w:sz w:val="56"/>
                                      <w:szCs w:val="56"/>
                                    </w:rPr>
                                    <w:t>SPRING BREAK: NO PRACTICE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494282" id="_x0000_s1030" type="#_x0000_t202" style="position:absolute;left:0;text-align:left;margin-left:-214.05pt;margin-top:-53.9pt;width:396.8pt;height:110.6pt;z-index:-2516613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">
                      <v:textbox style="mso-fit-shape-to-text:t">
                        <w:txbxContent>
                          <w:p w:rsidR="00622E4A" w:rsidRPr="00622E4A" w:rsidRDefault="00622E4A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622E4A">
                              <w:rPr>
                                <w:sz w:val="56"/>
                                <w:szCs w:val="56"/>
                              </w:rPr>
                              <w:t>SPRING BREAK: NO PRACTICE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6" w:type="dxa"/>
            <w:vAlign w:val="bottom"/>
          </w:tcPr>
          <w:p w:rsidR="002E7371" w:rsidRDefault="004146FB">
            <w:pPr>
              <w:pStyle w:val="Dates"/>
            </w:pPr>
            <w:r>
              <w:fldChar w:fldCharType="begin"/>
            </w:r>
            <w:r>
              <w:instrText xml:space="preserve"> =H2+1 </w:instrText>
            </w:r>
            <w:r>
              <w:fldChar w:fldCharType="separate"/>
            </w:r>
            <w:r w:rsidR="00D63D9E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4146FB">
            <w:pPr>
              <w:pStyle w:val="Dates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 w:rsidR="00D63D9E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2E7371" w:rsidRDefault="004146FB">
            <w:pPr>
              <w:pStyle w:val="Dates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 w:rsidR="00D63D9E">
              <w:rPr>
                <w:noProof/>
              </w:rPr>
              <w:t>14</w:t>
            </w:r>
            <w:r>
              <w:fldChar w:fldCharType="end"/>
            </w:r>
          </w:p>
        </w:tc>
      </w:tr>
      <w:tr w:rsidR="002E7371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2E7371" w:rsidRDefault="004146FB">
            <w:pPr>
              <w:pStyle w:val="Dates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 w:rsidR="00D63D9E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63D9E" w:rsidRPr="00D63D9E" w:rsidRDefault="00D63D9E" w:rsidP="00D63D9E">
            <w:pPr>
              <w:rPr>
                <w:sz w:val="28"/>
                <w:szCs w:val="28"/>
              </w:rPr>
            </w:pPr>
            <w:r w:rsidRPr="00D63D9E">
              <w:rPr>
                <w:sz w:val="28"/>
                <w:szCs w:val="28"/>
              </w:rPr>
              <w:t>1/2/3/6</w:t>
            </w:r>
          </w:p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4146FB">
            <w:pPr>
              <w:pStyle w:val="Dates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 w:rsidR="00D63D9E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63D9E" w:rsidRPr="00D63D9E" w:rsidRDefault="00D63D9E" w:rsidP="00D63D9E">
            <w:pPr>
              <w:rPr>
                <w:sz w:val="28"/>
                <w:szCs w:val="28"/>
              </w:rPr>
            </w:pPr>
            <w:r w:rsidRPr="00D63D9E">
              <w:rPr>
                <w:sz w:val="28"/>
                <w:szCs w:val="28"/>
              </w:rPr>
              <w:t>4/5/6</w:t>
            </w:r>
          </w:p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4146FB">
            <w:pPr>
              <w:pStyle w:val="Dates"/>
            </w:pPr>
            <w:r>
              <w:fldChar w:fldCharType="begin"/>
            </w:r>
            <w:r>
              <w:instrText xml:space="preserve"> =D3+1 </w:instrText>
            </w:r>
            <w:r>
              <w:fldChar w:fldCharType="separate"/>
            </w:r>
            <w:r w:rsidR="00D63D9E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63D9E" w:rsidRPr="00D63D9E" w:rsidRDefault="00D63D9E" w:rsidP="00D63D9E">
            <w:pPr>
              <w:rPr>
                <w:sz w:val="28"/>
                <w:szCs w:val="28"/>
              </w:rPr>
            </w:pPr>
            <w:r w:rsidRPr="00D63D9E">
              <w:rPr>
                <w:sz w:val="28"/>
                <w:szCs w:val="28"/>
              </w:rPr>
              <w:t>1/4/5</w:t>
            </w:r>
            <w:r w:rsidR="00AE3F1D">
              <w:rPr>
                <w:sz w:val="28"/>
                <w:szCs w:val="28"/>
              </w:rPr>
              <w:t>/3</w:t>
            </w:r>
          </w:p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4146FB">
            <w:pPr>
              <w:pStyle w:val="Dates"/>
            </w:pPr>
            <w:r>
              <w:fldChar w:fldCharType="begin"/>
            </w:r>
            <w:r>
              <w:instrText xml:space="preserve"> =F3+1 </w:instrText>
            </w:r>
            <w:r>
              <w:fldChar w:fldCharType="separate"/>
            </w:r>
            <w:r w:rsidR="00D63D9E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622E4A">
            <w:pPr>
              <w:pStyle w:val="TableText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66175A65" wp14:editId="28F3D08D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-168275</wp:posOffset>
                      </wp:positionV>
                      <wp:extent cx="914400" cy="932815"/>
                      <wp:effectExtent l="0" t="0" r="19050" b="19685"/>
                      <wp:wrapSquare wrapText="bothSides"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334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2E4A" w:rsidRPr="008774E0" w:rsidRDefault="00622E4A" w:rsidP="00622E4A">
                                  <w:pPr>
                                    <w:rPr>
                                      <w:b/>
                                      <w:i/>
                                      <w:u w:val="single"/>
                                    </w:rPr>
                                  </w:pPr>
                                  <w:r w:rsidRPr="008774E0">
                                    <w:rPr>
                                      <w:b/>
                                      <w:i/>
                                      <w:u w:val="single"/>
                                    </w:rPr>
                                    <w:t>Track Meet</w:t>
                                  </w:r>
                                </w:p>
                                <w:p w:rsidR="00622E4A" w:rsidRDefault="00622E4A" w:rsidP="00622E4A">
                                  <w:r>
                                    <w:t>@ La Vega</w:t>
                                  </w:r>
                                  <w:r w:rsidR="00D63D9E">
                                    <w:t xml:space="preserve"> High School</w:t>
                                  </w:r>
                                </w:p>
                                <w:p w:rsidR="00622E4A" w:rsidRDefault="00622E4A" w:rsidP="00622E4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1020A8" id="_x0000_s1031" type="#_x0000_t202" style="position:absolute;left:0;text-align:left;margin-left:2.8pt;margin-top:-13.25pt;width:1in;height:73.4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">
                      <v:textbox>
                        <w:txbxContent>
                          <w:p w:rsidR="00622E4A" w:rsidRPr="008774E0" w:rsidRDefault="00622E4A" w:rsidP="00622E4A">
                            <w:pPr>
                              <w:rPr>
                                <w:b/>
                                <w:i/>
                                <w:u w:val="single"/>
                              </w:rPr>
                            </w:pPr>
                            <w:r w:rsidRPr="008774E0">
                              <w:rPr>
                                <w:b/>
                                <w:i/>
                                <w:u w:val="single"/>
                              </w:rPr>
                              <w:t>Track Meet</w:t>
                            </w:r>
                          </w:p>
                          <w:p w:rsidR="00622E4A" w:rsidRDefault="00622E4A" w:rsidP="00622E4A">
                            <w:r>
                              <w:t>@ La Vega</w:t>
                            </w:r>
                            <w:r w:rsidR="00D63D9E">
                              <w:t xml:space="preserve"> High School</w:t>
                            </w:r>
                          </w:p>
                          <w:p w:rsidR="00622E4A" w:rsidRDefault="00622E4A" w:rsidP="00622E4A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46" w:type="dxa"/>
            <w:vAlign w:val="bottom"/>
          </w:tcPr>
          <w:p w:rsidR="002E7371" w:rsidRDefault="004146FB">
            <w:pPr>
              <w:pStyle w:val="Dates"/>
            </w:pPr>
            <w:r>
              <w:fldChar w:fldCharType="begin"/>
            </w:r>
            <w:r>
              <w:instrText xml:space="preserve"> =H3+1 </w:instrText>
            </w:r>
            <w:r>
              <w:fldChar w:fldCharType="separate"/>
            </w:r>
            <w:r w:rsidR="00D63D9E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4146FB">
            <w:pPr>
              <w:pStyle w:val="Dates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 w:rsidR="00D63D9E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2E7371" w:rsidRDefault="004146FB">
            <w:pPr>
              <w:pStyle w:val="Dates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 w:rsidR="00D63D9E">
              <w:rPr>
                <w:noProof/>
              </w:rPr>
              <w:t>21</w:t>
            </w:r>
            <w:r>
              <w:fldChar w:fldCharType="end"/>
            </w:r>
          </w:p>
        </w:tc>
      </w:tr>
      <w:tr w:rsidR="002E7371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2E7371" w:rsidRDefault="004146FB">
            <w:pPr>
              <w:pStyle w:val="Dates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 w:rsidR="00D63D9E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63D9E" w:rsidRPr="00D63D9E" w:rsidRDefault="00D63D9E" w:rsidP="00D63D9E">
            <w:pPr>
              <w:rPr>
                <w:sz w:val="28"/>
                <w:szCs w:val="28"/>
              </w:rPr>
            </w:pPr>
            <w:r w:rsidRPr="00D63D9E">
              <w:rPr>
                <w:sz w:val="28"/>
                <w:szCs w:val="28"/>
              </w:rPr>
              <w:t>1/2/3/6</w:t>
            </w:r>
          </w:p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4146FB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D63D9E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63D9E" w:rsidRPr="00D63D9E" w:rsidRDefault="00D63D9E" w:rsidP="00D63D9E">
            <w:pPr>
              <w:rPr>
                <w:sz w:val="28"/>
                <w:szCs w:val="28"/>
              </w:rPr>
            </w:pPr>
            <w:r w:rsidRPr="00D63D9E">
              <w:rPr>
                <w:sz w:val="28"/>
                <w:szCs w:val="28"/>
              </w:rPr>
              <w:t>4/5/6</w:t>
            </w:r>
          </w:p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4146FB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D63D9E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63D9E" w:rsidRPr="00D63D9E" w:rsidRDefault="00D63D9E" w:rsidP="00D63D9E">
            <w:pPr>
              <w:rPr>
                <w:sz w:val="28"/>
                <w:szCs w:val="28"/>
              </w:rPr>
            </w:pPr>
            <w:r w:rsidRPr="00D63D9E">
              <w:rPr>
                <w:sz w:val="28"/>
                <w:szCs w:val="28"/>
              </w:rPr>
              <w:t>1/4/5</w:t>
            </w:r>
            <w:r w:rsidR="00AE3F1D">
              <w:rPr>
                <w:sz w:val="28"/>
                <w:szCs w:val="28"/>
              </w:rPr>
              <w:t>/3</w:t>
            </w:r>
            <w:bookmarkStart w:id="0" w:name="_GoBack"/>
            <w:bookmarkEnd w:id="0"/>
          </w:p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4146FB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D63D9E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622E4A">
            <w:pPr>
              <w:pStyle w:val="TableText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6189" behindDoc="0" locked="0" layoutInCell="1" allowOverlap="1" wp14:anchorId="2C946E5E" wp14:editId="555AC80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-735965</wp:posOffset>
                      </wp:positionV>
                      <wp:extent cx="828675" cy="670560"/>
                      <wp:effectExtent l="0" t="0" r="28575" b="15240"/>
                      <wp:wrapSquare wrapText="bothSides"/>
                      <wp:docPr id="1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8675" cy="670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2E4A" w:rsidRPr="00622E4A" w:rsidRDefault="00622E4A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  <w:r w:rsidRPr="00622E4A">
                                    <w:rPr>
                                      <w:b/>
                                      <w:u w:val="single"/>
                                    </w:rPr>
                                    <w:t>Track Meet</w:t>
                                  </w:r>
                                </w:p>
                                <w:p w:rsidR="00622E4A" w:rsidRDefault="00622E4A">
                                  <w:r>
                                    <w:t>@ Temple</w:t>
                                  </w:r>
                                  <w:r w:rsidR="00D63D9E">
                                    <w:t xml:space="preserve"> High School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3A158D" id="_x0000_s1032" type="#_x0000_t202" style="position:absolute;left:0;text-align:left;margin-left:0;margin-top:-57.95pt;width:65.25pt;height:52.8pt;z-index:25165618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">
                      <v:textbox>
                        <w:txbxContent>
                          <w:p w:rsidR="00622E4A" w:rsidRPr="00622E4A" w:rsidRDefault="00622E4A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622E4A">
                              <w:rPr>
                                <w:b/>
                                <w:u w:val="single"/>
                              </w:rPr>
                              <w:t>Track Me</w:t>
                            </w:r>
                            <w:bookmarkStart w:id="1" w:name="_GoBack"/>
                            <w:bookmarkEnd w:id="1"/>
                            <w:r w:rsidRPr="00622E4A">
                              <w:rPr>
                                <w:b/>
                                <w:u w:val="single"/>
                              </w:rPr>
                              <w:t>et</w:t>
                            </w:r>
                          </w:p>
                          <w:p w:rsidR="00622E4A" w:rsidRDefault="00622E4A">
                            <w:r>
                              <w:t>@ Temple</w:t>
                            </w:r>
                            <w:r w:rsidR="00D63D9E">
                              <w:t xml:space="preserve"> High </w:t>
                            </w:r>
                            <w:r w:rsidR="00D63D9E">
                              <w:t>School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46" w:type="dxa"/>
            <w:vAlign w:val="bottom"/>
          </w:tcPr>
          <w:p w:rsidR="002E7371" w:rsidRDefault="004146FB">
            <w:pPr>
              <w:pStyle w:val="Dates"/>
            </w:pPr>
            <w:r>
              <w:fldChar w:fldCharType="begin"/>
            </w:r>
            <w:r>
              <w:instrText xml:space="preserve"> =H4+1 </w:instrText>
            </w:r>
            <w:r>
              <w:fldChar w:fldCharType="separate"/>
            </w:r>
            <w:r w:rsidR="00D63D9E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4146FB">
            <w:pPr>
              <w:pStyle w:val="Dates"/>
            </w:pPr>
            <w:r>
              <w:fldChar w:fldCharType="begin"/>
            </w:r>
            <w:r>
              <w:instrText xml:space="preserve"> =J4+1 </w:instrText>
            </w:r>
            <w:r>
              <w:fldChar w:fldCharType="separate"/>
            </w:r>
            <w:r w:rsidR="00D63D9E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2E7371" w:rsidRDefault="004146FB">
            <w:pPr>
              <w:pStyle w:val="Dates"/>
            </w:pPr>
            <w:r>
              <w:fldChar w:fldCharType="begin"/>
            </w:r>
            <w:r>
              <w:instrText xml:space="preserve"> =L4+1 </w:instrText>
            </w:r>
            <w:r>
              <w:fldChar w:fldCharType="separate"/>
            </w:r>
            <w:r w:rsidR="00D63D9E">
              <w:rPr>
                <w:noProof/>
              </w:rPr>
              <w:t>28</w:t>
            </w:r>
            <w:r>
              <w:fldChar w:fldCharType="end"/>
            </w:r>
          </w:p>
        </w:tc>
      </w:tr>
      <w:tr w:rsidR="002E7371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2E7371" w:rsidRDefault="004146FB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=N4</w:instrText>
            </w:r>
            <w:r>
              <w:fldChar w:fldCharType="separate"/>
            </w:r>
            <w:r w:rsidR="00D63D9E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=N4 </w:instrText>
            </w:r>
            <w:r>
              <w:fldChar w:fldCharType="separate"/>
            </w:r>
            <w:r w:rsidR="00D63D9E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D63D9E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=N4+1 </w:instrText>
            </w:r>
            <w:r>
              <w:fldChar w:fldCharType="separate"/>
            </w:r>
            <w:r w:rsidR="00D63D9E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D63D9E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D63D9E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63D9E" w:rsidRPr="00D63D9E" w:rsidRDefault="00D63D9E" w:rsidP="00D63D9E">
            <w:pPr>
              <w:rPr>
                <w:sz w:val="28"/>
                <w:szCs w:val="28"/>
              </w:rPr>
            </w:pPr>
            <w:r w:rsidRPr="00D63D9E">
              <w:rPr>
                <w:sz w:val="28"/>
                <w:szCs w:val="28"/>
              </w:rPr>
              <w:t>1/2/3/6</w:t>
            </w:r>
          </w:p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4146FB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=B5</w:instrText>
            </w:r>
            <w:r>
              <w:fldChar w:fldCharType="separate"/>
            </w:r>
            <w:r w:rsidR="00D63D9E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=B5 </w:instrText>
            </w:r>
            <w:r>
              <w:fldChar w:fldCharType="separate"/>
            </w:r>
            <w:r w:rsidR="00D63D9E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D63D9E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=B5+1 </w:instrText>
            </w:r>
            <w:r>
              <w:fldChar w:fldCharType="separate"/>
            </w:r>
            <w:r w:rsidR="00D63D9E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D63D9E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 w:rsidR="00D63D9E"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63D9E" w:rsidRPr="00D63D9E" w:rsidRDefault="00D63D9E" w:rsidP="00D63D9E">
            <w:pPr>
              <w:rPr>
                <w:sz w:val="28"/>
                <w:szCs w:val="28"/>
              </w:rPr>
            </w:pPr>
            <w:r w:rsidRPr="00D63D9E">
              <w:rPr>
                <w:sz w:val="28"/>
                <w:szCs w:val="28"/>
              </w:rPr>
              <w:t>4/5/6</w:t>
            </w:r>
          </w:p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4146FB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 w:rsidR="00D63D9E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 w:rsidR="00D63D9E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D63D9E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 w:rsidR="00D63D9E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D63D9E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 w:rsidR="00D63D9E"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4146FB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 w:rsidR="00D63D9E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 w:rsidR="00D63D9E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D63D9E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4146FB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 w:rsidR="00D63D9E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4146FB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 w:rsidR="00D63D9E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2E7371" w:rsidRDefault="004146FB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=L5</w:instrText>
            </w:r>
            <w:r>
              <w:fldChar w:fldCharType="separate"/>
            </w:r>
            <w:r w:rsidR="00D63D9E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=L5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=L5+1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2E7371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2E7371" w:rsidRDefault="004146FB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 w:rsidR="00D63D9E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4146FB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 w:rsidR="00D63D9E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2E7371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2E7371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2E7371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2E7371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2E7371" w:rsidRDefault="002E7371">
            <w:pPr>
              <w:pStyle w:val="Dates"/>
            </w:pPr>
          </w:p>
        </w:tc>
      </w:tr>
    </w:tbl>
    <w:p w:rsidR="002E7371" w:rsidRDefault="004146FB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684E2BC3" wp14:editId="19F1CB3B">
                <wp:simplePos x="0" y="0"/>
                <wp:positionH relativeFrom="page">
                  <wp:align>center</wp:align>
                </wp:positionH>
                <wp:positionV relativeFrom="margin">
                  <wp:align>top</wp:align>
                </wp:positionV>
                <wp:extent cx="6903720" cy="5980176"/>
                <wp:effectExtent l="0" t="0" r="11430" b="20955"/>
                <wp:wrapNone/>
                <wp:docPr id="136" name="Calendar Grid Art" descr="Calendar Grid 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903720" cy="5980176"/>
                          <a:chOff x="0" y="0"/>
                          <a:chExt cx="6845300" cy="5965826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309563"/>
                            <a:ext cx="6845300" cy="5656263"/>
                            <a:chOff x="0" y="309563"/>
                            <a:chExt cx="6845300" cy="5656263"/>
                          </a:xfrm>
                        </wpg:grpSpPr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831013" y="1276350"/>
                              <a:ext cx="0" cy="476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2 h 3"/>
                                <a:gd name="T3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" name="Freeform 12"/>
                          <wps:cNvSpPr>
                            <a:spLocks noEditPoints="1"/>
                          </wps:cNvSpPr>
                          <wps:spPr bwMode="auto">
                            <a:xfrm>
                              <a:off x="6829425" y="392113"/>
                              <a:ext cx="15875" cy="5573713"/>
                            </a:xfrm>
                            <a:custGeom>
                              <a:avLst/>
                              <a:gdLst>
                                <a:gd name="T0" fmla="*/ 9 w 10"/>
                                <a:gd name="T1" fmla="*/ 2998 h 3511"/>
                                <a:gd name="T2" fmla="*/ 10 w 10"/>
                                <a:gd name="T3" fmla="*/ 3109 h 3511"/>
                                <a:gd name="T4" fmla="*/ 9 w 10"/>
                                <a:gd name="T5" fmla="*/ 3218 h 3511"/>
                                <a:gd name="T6" fmla="*/ 10 w 10"/>
                                <a:gd name="T7" fmla="*/ 3268 h 3511"/>
                                <a:gd name="T8" fmla="*/ 8 w 10"/>
                                <a:gd name="T9" fmla="*/ 3310 h 3511"/>
                                <a:gd name="T10" fmla="*/ 8 w 10"/>
                                <a:gd name="T11" fmla="*/ 3324 h 3511"/>
                                <a:gd name="T12" fmla="*/ 9 w 10"/>
                                <a:gd name="T13" fmla="*/ 3434 h 3511"/>
                                <a:gd name="T14" fmla="*/ 9 w 10"/>
                                <a:gd name="T15" fmla="*/ 3442 h 3511"/>
                                <a:gd name="T16" fmla="*/ 9 w 10"/>
                                <a:gd name="T17" fmla="*/ 3472 h 3511"/>
                                <a:gd name="T18" fmla="*/ 5 w 10"/>
                                <a:gd name="T19" fmla="*/ 3501 h 3511"/>
                                <a:gd name="T20" fmla="*/ 4 w 10"/>
                                <a:gd name="T21" fmla="*/ 3510 h 3511"/>
                                <a:gd name="T22" fmla="*/ 1 w 10"/>
                                <a:gd name="T23" fmla="*/ 3501 h 3511"/>
                                <a:gd name="T24" fmla="*/ 1 w 10"/>
                                <a:gd name="T25" fmla="*/ 3491 h 3511"/>
                                <a:gd name="T26" fmla="*/ 2 w 10"/>
                                <a:gd name="T27" fmla="*/ 3490 h 3511"/>
                                <a:gd name="T28" fmla="*/ 5 w 10"/>
                                <a:gd name="T29" fmla="*/ 3463 h 3511"/>
                                <a:gd name="T30" fmla="*/ 5 w 10"/>
                                <a:gd name="T31" fmla="*/ 3452 h 3511"/>
                                <a:gd name="T32" fmla="*/ 6 w 10"/>
                                <a:gd name="T33" fmla="*/ 3448 h 3511"/>
                                <a:gd name="T34" fmla="*/ 4 w 10"/>
                                <a:gd name="T35" fmla="*/ 3419 h 3511"/>
                                <a:gd name="T36" fmla="*/ 4 w 10"/>
                                <a:gd name="T37" fmla="*/ 3324 h 3511"/>
                                <a:gd name="T38" fmla="*/ 5 w 10"/>
                                <a:gd name="T39" fmla="*/ 2917 h 3511"/>
                                <a:gd name="T40" fmla="*/ 10 w 10"/>
                                <a:gd name="T41" fmla="*/ 2552 h 3511"/>
                                <a:gd name="T42" fmla="*/ 8 w 10"/>
                                <a:gd name="T43" fmla="*/ 1932 h 3511"/>
                                <a:gd name="T44" fmla="*/ 8 w 10"/>
                                <a:gd name="T45" fmla="*/ 1979 h 3511"/>
                                <a:gd name="T46" fmla="*/ 8 w 10"/>
                                <a:gd name="T47" fmla="*/ 2067 h 3511"/>
                                <a:gd name="T48" fmla="*/ 9 w 10"/>
                                <a:gd name="T49" fmla="*/ 2438 h 3511"/>
                                <a:gd name="T50" fmla="*/ 8 w 10"/>
                                <a:gd name="T51" fmla="*/ 2466 h 3511"/>
                                <a:gd name="T52" fmla="*/ 6 w 10"/>
                                <a:gd name="T53" fmla="*/ 2523 h 3511"/>
                                <a:gd name="T54" fmla="*/ 8 w 10"/>
                                <a:gd name="T55" fmla="*/ 2669 h 3511"/>
                                <a:gd name="T56" fmla="*/ 9 w 10"/>
                                <a:gd name="T57" fmla="*/ 2805 h 3511"/>
                                <a:gd name="T58" fmla="*/ 8 w 10"/>
                                <a:gd name="T59" fmla="*/ 2907 h 3511"/>
                                <a:gd name="T60" fmla="*/ 5 w 10"/>
                                <a:gd name="T61" fmla="*/ 2614 h 3511"/>
                                <a:gd name="T62" fmla="*/ 5 w 10"/>
                                <a:gd name="T63" fmla="*/ 2315 h 3511"/>
                                <a:gd name="T64" fmla="*/ 4 w 10"/>
                                <a:gd name="T65" fmla="*/ 1856 h 3511"/>
                                <a:gd name="T66" fmla="*/ 4 w 10"/>
                                <a:gd name="T67" fmla="*/ 1133 h 3511"/>
                                <a:gd name="T68" fmla="*/ 5 w 10"/>
                                <a:gd name="T69" fmla="*/ 1158 h 3511"/>
                                <a:gd name="T70" fmla="*/ 5 w 10"/>
                                <a:gd name="T71" fmla="*/ 1362 h 3511"/>
                                <a:gd name="T72" fmla="*/ 6 w 10"/>
                                <a:gd name="T73" fmla="*/ 1663 h 3511"/>
                                <a:gd name="T74" fmla="*/ 1 w 10"/>
                                <a:gd name="T75" fmla="*/ 1419 h 3511"/>
                                <a:gd name="T76" fmla="*/ 2 w 10"/>
                                <a:gd name="T77" fmla="*/ 1320 h 3511"/>
                                <a:gd name="T78" fmla="*/ 4 w 10"/>
                                <a:gd name="T79" fmla="*/ 1132 h 3511"/>
                                <a:gd name="T80" fmla="*/ 5 w 10"/>
                                <a:gd name="T81" fmla="*/ 709 h 3511"/>
                                <a:gd name="T82" fmla="*/ 5 w 10"/>
                                <a:gd name="T83" fmla="*/ 830 h 3511"/>
                                <a:gd name="T84" fmla="*/ 6 w 10"/>
                                <a:gd name="T85" fmla="*/ 956 h 3511"/>
                                <a:gd name="T86" fmla="*/ 5 w 10"/>
                                <a:gd name="T87" fmla="*/ 1022 h 3511"/>
                                <a:gd name="T88" fmla="*/ 4 w 10"/>
                                <a:gd name="T89" fmla="*/ 1132 h 3511"/>
                                <a:gd name="T90" fmla="*/ 2 w 10"/>
                                <a:gd name="T91" fmla="*/ 631 h 3511"/>
                                <a:gd name="T92" fmla="*/ 1 w 10"/>
                                <a:gd name="T93" fmla="*/ 547 h 3511"/>
                                <a:gd name="T94" fmla="*/ 1 w 10"/>
                                <a:gd name="T95" fmla="*/ 0 h 3511"/>
                                <a:gd name="T96" fmla="*/ 2 w 10"/>
                                <a:gd name="T97" fmla="*/ 249 h 3511"/>
                                <a:gd name="T98" fmla="*/ 4 w 10"/>
                                <a:gd name="T99" fmla="*/ 353 h 3511"/>
                                <a:gd name="T100" fmla="*/ 4 w 10"/>
                                <a:gd name="T101" fmla="*/ 397 h 3511"/>
                                <a:gd name="T102" fmla="*/ 5 w 10"/>
                                <a:gd name="T103" fmla="*/ 542 h 3511"/>
                                <a:gd name="T104" fmla="*/ 1 w 10"/>
                                <a:gd name="T105" fmla="*/ 301 h 3511"/>
                                <a:gd name="T106" fmla="*/ 0 w 10"/>
                                <a:gd name="T107" fmla="*/ 155 h 3511"/>
                                <a:gd name="T108" fmla="*/ 0 w 10"/>
                                <a:gd name="T109" fmla="*/ 59 h 3511"/>
                                <a:gd name="T110" fmla="*/ 1 w 10"/>
                                <a:gd name="T111" fmla="*/ 53 h 3511"/>
                                <a:gd name="T112" fmla="*/ 0 w 10"/>
                                <a:gd name="T113" fmla="*/ 45 h 3511"/>
                                <a:gd name="T114" fmla="*/ 0 w 10"/>
                                <a:gd name="T115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0" h="3511">
                                  <a:moveTo>
                                    <a:pt x="8" y="2916"/>
                                  </a:moveTo>
                                  <a:lnTo>
                                    <a:pt x="9" y="2935"/>
                                  </a:lnTo>
                                  <a:lnTo>
                                    <a:pt x="9" y="2956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9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9" y="3039"/>
                                  </a:lnTo>
                                  <a:lnTo>
                                    <a:pt x="9" y="3054"/>
                                  </a:lnTo>
                                  <a:lnTo>
                                    <a:pt x="9" y="3073"/>
                                  </a:lnTo>
                                  <a:lnTo>
                                    <a:pt x="9" y="3092"/>
                                  </a:lnTo>
                                  <a:lnTo>
                                    <a:pt x="10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8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10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10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9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6" y="3319"/>
                                  </a:lnTo>
                                  <a:lnTo>
                                    <a:pt x="6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8" y="3337"/>
                                  </a:lnTo>
                                  <a:lnTo>
                                    <a:pt x="8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8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6" y="3487"/>
                                  </a:lnTo>
                                  <a:lnTo>
                                    <a:pt x="6" y="3498"/>
                                  </a:lnTo>
                                  <a:lnTo>
                                    <a:pt x="6" y="3499"/>
                                  </a:lnTo>
                                  <a:lnTo>
                                    <a:pt x="6" y="3499"/>
                                  </a:lnTo>
                                  <a:lnTo>
                                    <a:pt x="5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6" y="3504"/>
                                  </a:lnTo>
                                  <a:lnTo>
                                    <a:pt x="6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2" y="3507"/>
                                  </a:lnTo>
                                  <a:lnTo>
                                    <a:pt x="2" y="3507"/>
                                  </a:lnTo>
                                  <a:lnTo>
                                    <a:pt x="1" y="3506"/>
                                  </a:lnTo>
                                  <a:lnTo>
                                    <a:pt x="1" y="3503"/>
                                  </a:lnTo>
                                  <a:lnTo>
                                    <a:pt x="1" y="3501"/>
                                  </a:lnTo>
                                  <a:lnTo>
                                    <a:pt x="1" y="3497"/>
                                  </a:lnTo>
                                  <a:lnTo>
                                    <a:pt x="1" y="3493"/>
                                  </a:lnTo>
                                  <a:lnTo>
                                    <a:pt x="1" y="3489"/>
                                  </a:lnTo>
                                  <a:lnTo>
                                    <a:pt x="1" y="3486"/>
                                  </a:lnTo>
                                  <a:lnTo>
                                    <a:pt x="1" y="3490"/>
                                  </a:lnTo>
                                  <a:lnTo>
                                    <a:pt x="1" y="3491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91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4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5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5" y="3463"/>
                                  </a:lnTo>
                                  <a:lnTo>
                                    <a:pt x="6" y="3460"/>
                                  </a:lnTo>
                                  <a:lnTo>
                                    <a:pt x="5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6" y="3451"/>
                                  </a:lnTo>
                                  <a:lnTo>
                                    <a:pt x="6" y="3448"/>
                                  </a:lnTo>
                                  <a:lnTo>
                                    <a:pt x="6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6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5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6" y="2916"/>
                                  </a:lnTo>
                                  <a:lnTo>
                                    <a:pt x="8" y="2916"/>
                                  </a:lnTo>
                                  <a:close/>
                                  <a:moveTo>
                                    <a:pt x="10" y="2552"/>
                                  </a:moveTo>
                                  <a:lnTo>
                                    <a:pt x="10" y="2554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10" y="2552"/>
                                  </a:lnTo>
                                  <a:close/>
                                  <a:moveTo>
                                    <a:pt x="6" y="1731"/>
                                  </a:move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6" y="1934"/>
                                  </a:lnTo>
                                  <a:lnTo>
                                    <a:pt x="8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6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6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8" y="2262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9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8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6" y="2504"/>
                                  </a:lnTo>
                                  <a:lnTo>
                                    <a:pt x="6" y="2523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8" y="2538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9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9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9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9" y="2864"/>
                                  </a:lnTo>
                                  <a:lnTo>
                                    <a:pt x="10" y="2878"/>
                                  </a:lnTo>
                                  <a:lnTo>
                                    <a:pt x="9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8" y="2915"/>
                                  </a:lnTo>
                                  <a:lnTo>
                                    <a:pt x="6" y="2915"/>
                                  </a:lnTo>
                                  <a:lnTo>
                                    <a:pt x="5" y="2913"/>
                                  </a:lnTo>
                                  <a:lnTo>
                                    <a:pt x="2" y="2784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5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4" y="2483"/>
                                  </a:lnTo>
                                  <a:lnTo>
                                    <a:pt x="5" y="2399"/>
                                  </a:lnTo>
                                  <a:lnTo>
                                    <a:pt x="4" y="2317"/>
                                  </a:lnTo>
                                  <a:lnTo>
                                    <a:pt x="5" y="2315"/>
                                  </a:lnTo>
                                  <a:lnTo>
                                    <a:pt x="4" y="2315"/>
                                  </a:lnTo>
                                  <a:lnTo>
                                    <a:pt x="2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856"/>
                                  </a:lnTo>
                                  <a:lnTo>
                                    <a:pt x="4" y="1732"/>
                                  </a:lnTo>
                                  <a:lnTo>
                                    <a:pt x="5" y="1732"/>
                                  </a:lnTo>
                                  <a:lnTo>
                                    <a:pt x="5" y="1732"/>
                                  </a:lnTo>
                                  <a:lnTo>
                                    <a:pt x="6" y="1731"/>
                                  </a:lnTo>
                                  <a:close/>
                                  <a:moveTo>
                                    <a:pt x="4" y="1132"/>
                                  </a:moveTo>
                                  <a:lnTo>
                                    <a:pt x="4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6"/>
                                  </a:lnTo>
                                  <a:lnTo>
                                    <a:pt x="5" y="1143"/>
                                  </a:lnTo>
                                  <a:lnTo>
                                    <a:pt x="5" y="1154"/>
                                  </a:lnTo>
                                  <a:lnTo>
                                    <a:pt x="6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6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5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6" y="1663"/>
                                  </a:lnTo>
                                  <a:lnTo>
                                    <a:pt x="6" y="1728"/>
                                  </a:lnTo>
                                  <a:lnTo>
                                    <a:pt x="4" y="1728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2" y="1588"/>
                                  </a:lnTo>
                                  <a:lnTo>
                                    <a:pt x="2" y="1503"/>
                                  </a:lnTo>
                                  <a:lnTo>
                                    <a:pt x="1" y="1419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370"/>
                                  </a:lnTo>
                                  <a:lnTo>
                                    <a:pt x="2" y="1319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1" y="1226"/>
                                  </a:lnTo>
                                  <a:lnTo>
                                    <a:pt x="0" y="1133"/>
                                  </a:lnTo>
                                  <a:lnTo>
                                    <a:pt x="4" y="1132"/>
                                  </a:lnTo>
                                  <a:close/>
                                  <a:moveTo>
                                    <a:pt x="5" y="546"/>
                                  </a:moveTo>
                                  <a:lnTo>
                                    <a:pt x="5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6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5" y="754"/>
                                  </a:lnTo>
                                  <a:lnTo>
                                    <a:pt x="6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5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6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6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4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4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4" y="1132"/>
                                  </a:lnTo>
                                  <a:lnTo>
                                    <a:pt x="2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1" y="1048"/>
                                  </a:lnTo>
                                  <a:lnTo>
                                    <a:pt x="1" y="962"/>
                                  </a:lnTo>
                                  <a:lnTo>
                                    <a:pt x="1" y="796"/>
                                  </a:lnTo>
                                  <a:lnTo>
                                    <a:pt x="2" y="631"/>
                                  </a:lnTo>
                                  <a:lnTo>
                                    <a:pt x="2" y="615"/>
                                  </a:lnTo>
                                  <a:lnTo>
                                    <a:pt x="2" y="595"/>
                                  </a:lnTo>
                                  <a:lnTo>
                                    <a:pt x="2" y="577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1" y="547"/>
                                  </a:lnTo>
                                  <a:lnTo>
                                    <a:pt x="4" y="547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546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" y="158"/>
                                  </a:lnTo>
                                  <a:lnTo>
                                    <a:pt x="2" y="249"/>
                                  </a:lnTo>
                                  <a:lnTo>
                                    <a:pt x="2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4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5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4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4"/>
                                  </a:lnTo>
                                  <a:lnTo>
                                    <a:pt x="5" y="542"/>
                                  </a:lnTo>
                                  <a:lnTo>
                                    <a:pt x="1" y="542"/>
                                  </a:lnTo>
                                  <a:lnTo>
                                    <a:pt x="1" y="542"/>
                                  </a:lnTo>
                                  <a:lnTo>
                                    <a:pt x="2" y="501"/>
                                  </a:lnTo>
                                  <a:lnTo>
                                    <a:pt x="2" y="463"/>
                                  </a:lnTo>
                                  <a:lnTo>
                                    <a:pt x="1" y="427"/>
                                  </a:lnTo>
                                  <a:lnTo>
                                    <a:pt x="1" y="301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5775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>
                              <a:off x="6843713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>
                              <a:off x="19050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1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1587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0 w 3"/>
                                <a:gd name="T3" fmla="*/ 3 h 19"/>
                                <a:gd name="T4" fmla="*/ 2 w 3"/>
                                <a:gd name="T5" fmla="*/ 7 h 19"/>
                                <a:gd name="T6" fmla="*/ 3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0 w 3"/>
                                <a:gd name="T15" fmla="*/ 2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>
                              <a:off x="1587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0 w 2"/>
                                <a:gd name="T3" fmla="*/ 1 h 9"/>
                                <a:gd name="T4" fmla="*/ 2 w 2"/>
                                <a:gd name="T5" fmla="*/ 3 h 9"/>
                                <a:gd name="T6" fmla="*/ 2 w 2"/>
                                <a:gd name="T7" fmla="*/ 5 h 9"/>
                                <a:gd name="T8" fmla="*/ 2 w 2"/>
                                <a:gd name="T9" fmla="*/ 9 h 9"/>
                                <a:gd name="T10" fmla="*/ 0 w 2"/>
                                <a:gd name="T11" fmla="*/ 9 h 9"/>
                                <a:gd name="T12" fmla="*/ 0 w 2"/>
                                <a:gd name="T13" fmla="*/ 9 h 9"/>
                                <a:gd name="T14" fmla="*/ 0 w 2"/>
                                <a:gd name="T15" fmla="*/ 6 h 9"/>
                                <a:gd name="T16" fmla="*/ 0 w 2"/>
                                <a:gd name="T17" fmla="*/ 4 h 9"/>
                                <a:gd name="T18" fmla="*/ 0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15875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" name="Freeform 19"/>
                          <wps:cNvSpPr>
                            <a:spLocks noEditPoints="1"/>
                          </wps:cNvSpPr>
                          <wps:spPr bwMode="auto">
                            <a:xfrm>
                              <a:off x="1588" y="315913"/>
                              <a:ext cx="19050" cy="5567363"/>
                            </a:xfrm>
                            <a:custGeom>
                              <a:avLst/>
                              <a:gdLst>
                                <a:gd name="T0" fmla="*/ 11 w 12"/>
                                <a:gd name="T1" fmla="*/ 3330 h 3507"/>
                                <a:gd name="T2" fmla="*/ 11 w 12"/>
                                <a:gd name="T3" fmla="*/ 3361 h 3507"/>
                                <a:gd name="T4" fmla="*/ 11 w 12"/>
                                <a:gd name="T5" fmla="*/ 3448 h 3507"/>
                                <a:gd name="T6" fmla="*/ 11 w 12"/>
                                <a:gd name="T7" fmla="*/ 3456 h 3507"/>
                                <a:gd name="T8" fmla="*/ 11 w 12"/>
                                <a:gd name="T9" fmla="*/ 3461 h 3507"/>
                                <a:gd name="T10" fmla="*/ 11 w 12"/>
                                <a:gd name="T11" fmla="*/ 3505 h 3507"/>
                                <a:gd name="T12" fmla="*/ 9 w 12"/>
                                <a:gd name="T13" fmla="*/ 3351 h 3507"/>
                                <a:gd name="T14" fmla="*/ 7 w 12"/>
                                <a:gd name="T15" fmla="*/ 3168 h 3507"/>
                                <a:gd name="T16" fmla="*/ 7 w 12"/>
                                <a:gd name="T17" fmla="*/ 3108 h 3507"/>
                                <a:gd name="T18" fmla="*/ 7 w 12"/>
                                <a:gd name="T19" fmla="*/ 3100 h 3507"/>
                                <a:gd name="T20" fmla="*/ 11 w 12"/>
                                <a:gd name="T21" fmla="*/ 2370 h 3507"/>
                                <a:gd name="T22" fmla="*/ 9 w 12"/>
                                <a:gd name="T23" fmla="*/ 2912 h 3507"/>
                                <a:gd name="T24" fmla="*/ 6 w 12"/>
                                <a:gd name="T25" fmla="*/ 2883 h 3507"/>
                                <a:gd name="T26" fmla="*/ 6 w 12"/>
                                <a:gd name="T27" fmla="*/ 2707 h 3507"/>
                                <a:gd name="T28" fmla="*/ 6 w 12"/>
                                <a:gd name="T29" fmla="*/ 2638 h 3507"/>
                                <a:gd name="T30" fmla="*/ 7 w 12"/>
                                <a:gd name="T31" fmla="*/ 2516 h 3507"/>
                                <a:gd name="T32" fmla="*/ 7 w 12"/>
                                <a:gd name="T33" fmla="*/ 2459 h 3507"/>
                                <a:gd name="T34" fmla="*/ 6 w 12"/>
                                <a:gd name="T35" fmla="*/ 2373 h 3507"/>
                                <a:gd name="T36" fmla="*/ 8 w 12"/>
                                <a:gd name="T37" fmla="*/ 1919 h 3507"/>
                                <a:gd name="T38" fmla="*/ 9 w 12"/>
                                <a:gd name="T39" fmla="*/ 2187 h 3507"/>
                                <a:gd name="T40" fmla="*/ 11 w 12"/>
                                <a:gd name="T41" fmla="*/ 2277 h 3507"/>
                                <a:gd name="T42" fmla="*/ 6 w 12"/>
                                <a:gd name="T43" fmla="*/ 2350 h 3507"/>
                                <a:gd name="T44" fmla="*/ 6 w 12"/>
                                <a:gd name="T45" fmla="*/ 2195 h 3507"/>
                                <a:gd name="T46" fmla="*/ 6 w 12"/>
                                <a:gd name="T47" fmla="*/ 1911 h 3507"/>
                                <a:gd name="T48" fmla="*/ 8 w 12"/>
                                <a:gd name="T49" fmla="*/ 1186 h 3507"/>
                                <a:gd name="T50" fmla="*/ 7 w 12"/>
                                <a:gd name="T51" fmla="*/ 1783 h 3507"/>
                                <a:gd name="T52" fmla="*/ 4 w 12"/>
                                <a:gd name="T53" fmla="*/ 1575 h 3507"/>
                                <a:gd name="T54" fmla="*/ 3 w 12"/>
                                <a:gd name="T55" fmla="*/ 1528 h 3507"/>
                                <a:gd name="T56" fmla="*/ 4 w 12"/>
                                <a:gd name="T57" fmla="*/ 1440 h 3507"/>
                                <a:gd name="T58" fmla="*/ 7 w 12"/>
                                <a:gd name="T59" fmla="*/ 1188 h 3507"/>
                                <a:gd name="T60" fmla="*/ 6 w 12"/>
                                <a:gd name="T61" fmla="*/ 0 h 3507"/>
                                <a:gd name="T62" fmla="*/ 9 w 12"/>
                                <a:gd name="T63" fmla="*/ 6 h 3507"/>
                                <a:gd name="T64" fmla="*/ 9 w 12"/>
                                <a:gd name="T65" fmla="*/ 16 h 3507"/>
                                <a:gd name="T66" fmla="*/ 8 w 12"/>
                                <a:gd name="T67" fmla="*/ 17 h 3507"/>
                                <a:gd name="T68" fmla="*/ 6 w 12"/>
                                <a:gd name="T69" fmla="*/ 44 h 3507"/>
                                <a:gd name="T70" fmla="*/ 6 w 12"/>
                                <a:gd name="T71" fmla="*/ 55 h 3507"/>
                                <a:gd name="T72" fmla="*/ 6 w 12"/>
                                <a:gd name="T73" fmla="*/ 56 h 3507"/>
                                <a:gd name="T74" fmla="*/ 8 w 12"/>
                                <a:gd name="T75" fmla="*/ 90 h 3507"/>
                                <a:gd name="T76" fmla="*/ 8 w 12"/>
                                <a:gd name="T77" fmla="*/ 135 h 3507"/>
                                <a:gd name="T78" fmla="*/ 6 w 12"/>
                                <a:gd name="T79" fmla="*/ 552 h 3507"/>
                                <a:gd name="T80" fmla="*/ 7 w 12"/>
                                <a:gd name="T81" fmla="*/ 853 h 3507"/>
                                <a:gd name="T82" fmla="*/ 8 w 12"/>
                                <a:gd name="T83" fmla="*/ 1182 h 3507"/>
                                <a:gd name="T84" fmla="*/ 3 w 12"/>
                                <a:gd name="T85" fmla="*/ 1071 h 3507"/>
                                <a:gd name="T86" fmla="*/ 3 w 12"/>
                                <a:gd name="T87" fmla="*/ 1020 h 3507"/>
                                <a:gd name="T88" fmla="*/ 4 w 12"/>
                                <a:gd name="T89" fmla="*/ 985 h 3507"/>
                                <a:gd name="T90" fmla="*/ 3 w 12"/>
                                <a:gd name="T91" fmla="*/ 838 h 3507"/>
                                <a:gd name="T92" fmla="*/ 3 w 12"/>
                                <a:gd name="T93" fmla="*/ 702 h 3507"/>
                                <a:gd name="T94" fmla="*/ 3 w 12"/>
                                <a:gd name="T95" fmla="*/ 600 h 3507"/>
                                <a:gd name="T96" fmla="*/ 2 w 12"/>
                                <a:gd name="T97" fmla="*/ 486 h 3507"/>
                                <a:gd name="T98" fmla="*/ 2 w 12"/>
                                <a:gd name="T99" fmla="*/ 309 h 3507"/>
                                <a:gd name="T100" fmla="*/ 2 w 12"/>
                                <a:gd name="T101" fmla="*/ 278 h 3507"/>
                                <a:gd name="T102" fmla="*/ 2 w 12"/>
                                <a:gd name="T103" fmla="*/ 229 h 3507"/>
                                <a:gd name="T104" fmla="*/ 4 w 12"/>
                                <a:gd name="T105" fmla="*/ 188 h 3507"/>
                                <a:gd name="T106" fmla="*/ 3 w 12"/>
                                <a:gd name="T107" fmla="*/ 179 h 3507"/>
                                <a:gd name="T108" fmla="*/ 3 w 12"/>
                                <a:gd name="T109" fmla="*/ 73 h 3507"/>
                                <a:gd name="T110" fmla="*/ 2 w 12"/>
                                <a:gd name="T111" fmla="*/ 63 h 3507"/>
                                <a:gd name="T112" fmla="*/ 3 w 12"/>
                                <a:gd name="T113" fmla="*/ 27 h 3507"/>
                                <a:gd name="T114" fmla="*/ 6 w 12"/>
                                <a:gd name="T115" fmla="*/ 4 h 3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2" h="3507">
                                  <a:moveTo>
                                    <a:pt x="9" y="2968"/>
                                  </a:moveTo>
                                  <a:lnTo>
                                    <a:pt x="9" y="3007"/>
                                  </a:lnTo>
                                  <a:lnTo>
                                    <a:pt x="9" y="3045"/>
                                  </a:lnTo>
                                  <a:lnTo>
                                    <a:pt x="9" y="3080"/>
                                  </a:lnTo>
                                  <a:lnTo>
                                    <a:pt x="11" y="3206"/>
                                  </a:lnTo>
                                  <a:lnTo>
                                    <a:pt x="11" y="3330"/>
                                  </a:lnTo>
                                  <a:lnTo>
                                    <a:pt x="11" y="3331"/>
                                  </a:lnTo>
                                  <a:lnTo>
                                    <a:pt x="11" y="3335"/>
                                  </a:lnTo>
                                  <a:lnTo>
                                    <a:pt x="11" y="3339"/>
                                  </a:lnTo>
                                  <a:lnTo>
                                    <a:pt x="12" y="3344"/>
                                  </a:lnTo>
                                  <a:lnTo>
                                    <a:pt x="11" y="3352"/>
                                  </a:lnTo>
                                  <a:lnTo>
                                    <a:pt x="11" y="3361"/>
                                  </a:lnTo>
                                  <a:lnTo>
                                    <a:pt x="11" y="3372"/>
                                  </a:lnTo>
                                  <a:lnTo>
                                    <a:pt x="11" y="3378"/>
                                  </a:lnTo>
                                  <a:lnTo>
                                    <a:pt x="11" y="3412"/>
                                  </a:lnTo>
                                  <a:lnTo>
                                    <a:pt x="12" y="3448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7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4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2" y="3460"/>
                                  </a:lnTo>
                                  <a:lnTo>
                                    <a:pt x="11" y="3462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83"/>
                                  </a:lnTo>
                                  <a:lnTo>
                                    <a:pt x="11" y="3507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11" y="3428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50"/>
                                  </a:lnTo>
                                  <a:lnTo>
                                    <a:pt x="9" y="3348"/>
                                  </a:lnTo>
                                  <a:lnTo>
                                    <a:pt x="8" y="3257"/>
                                  </a:lnTo>
                                  <a:lnTo>
                                    <a:pt x="8" y="3168"/>
                                  </a:lnTo>
                                  <a:lnTo>
                                    <a:pt x="8" y="3169"/>
                                  </a:lnTo>
                                  <a:lnTo>
                                    <a:pt x="7" y="3168"/>
                                  </a:lnTo>
                                  <a:lnTo>
                                    <a:pt x="7" y="3167"/>
                                  </a:lnTo>
                                  <a:lnTo>
                                    <a:pt x="7" y="3164"/>
                                  </a:lnTo>
                                  <a:lnTo>
                                    <a:pt x="7" y="3154"/>
                                  </a:lnTo>
                                  <a:lnTo>
                                    <a:pt x="7" y="3138"/>
                                  </a:lnTo>
                                  <a:lnTo>
                                    <a:pt x="7" y="3122"/>
                                  </a:lnTo>
                                  <a:lnTo>
                                    <a:pt x="7" y="3108"/>
                                  </a:lnTo>
                                  <a:lnTo>
                                    <a:pt x="7" y="3110"/>
                                  </a:lnTo>
                                  <a:lnTo>
                                    <a:pt x="7" y="3110"/>
                                  </a:lnTo>
                                  <a:lnTo>
                                    <a:pt x="8" y="3110"/>
                                  </a:lnTo>
                                  <a:lnTo>
                                    <a:pt x="7" y="3105"/>
                                  </a:lnTo>
                                  <a:lnTo>
                                    <a:pt x="7" y="3099"/>
                                  </a:lnTo>
                                  <a:lnTo>
                                    <a:pt x="7" y="3100"/>
                                  </a:lnTo>
                                  <a:lnTo>
                                    <a:pt x="7" y="3101"/>
                                  </a:lnTo>
                                  <a:lnTo>
                                    <a:pt x="7" y="3034"/>
                                  </a:lnTo>
                                  <a:lnTo>
                                    <a:pt x="6" y="2969"/>
                                  </a:lnTo>
                                  <a:lnTo>
                                    <a:pt x="9" y="2968"/>
                                  </a:lnTo>
                                  <a:close/>
                                  <a:moveTo>
                                    <a:pt x="9" y="2370"/>
                                  </a:moveTo>
                                  <a:lnTo>
                                    <a:pt x="11" y="2370"/>
                                  </a:lnTo>
                                  <a:lnTo>
                                    <a:pt x="11" y="2456"/>
                                  </a:lnTo>
                                  <a:lnTo>
                                    <a:pt x="9" y="2545"/>
                                  </a:lnTo>
                                  <a:lnTo>
                                    <a:pt x="9" y="2711"/>
                                  </a:lnTo>
                                  <a:lnTo>
                                    <a:pt x="8" y="2876"/>
                                  </a:lnTo>
                                  <a:lnTo>
                                    <a:pt x="9" y="2892"/>
                                  </a:lnTo>
                                  <a:lnTo>
                                    <a:pt x="9" y="2912"/>
                                  </a:lnTo>
                                  <a:lnTo>
                                    <a:pt x="9" y="2930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9" y="2968"/>
                                  </a:lnTo>
                                  <a:lnTo>
                                    <a:pt x="6" y="2968"/>
                                  </a:lnTo>
                                  <a:lnTo>
                                    <a:pt x="6" y="2883"/>
                                  </a:lnTo>
                                  <a:lnTo>
                                    <a:pt x="6" y="2885"/>
                                  </a:lnTo>
                                  <a:lnTo>
                                    <a:pt x="6" y="2840"/>
                                  </a:lnTo>
                                  <a:lnTo>
                                    <a:pt x="6" y="2796"/>
                                  </a:lnTo>
                                  <a:lnTo>
                                    <a:pt x="6" y="2798"/>
                                  </a:lnTo>
                                  <a:lnTo>
                                    <a:pt x="6" y="2753"/>
                                  </a:lnTo>
                                  <a:lnTo>
                                    <a:pt x="6" y="2707"/>
                                  </a:lnTo>
                                  <a:lnTo>
                                    <a:pt x="6" y="2707"/>
                                  </a:lnTo>
                                  <a:lnTo>
                                    <a:pt x="6" y="2696"/>
                                  </a:lnTo>
                                  <a:lnTo>
                                    <a:pt x="6" y="2697"/>
                                  </a:lnTo>
                                  <a:lnTo>
                                    <a:pt x="6" y="2677"/>
                                  </a:lnTo>
                                  <a:lnTo>
                                    <a:pt x="6" y="2658"/>
                                  </a:lnTo>
                                  <a:lnTo>
                                    <a:pt x="6" y="2638"/>
                                  </a:lnTo>
                                  <a:lnTo>
                                    <a:pt x="6" y="2622"/>
                                  </a:lnTo>
                                  <a:lnTo>
                                    <a:pt x="7" y="2626"/>
                                  </a:lnTo>
                                  <a:lnTo>
                                    <a:pt x="6" y="2588"/>
                                  </a:lnTo>
                                  <a:lnTo>
                                    <a:pt x="6" y="2551"/>
                                  </a:lnTo>
                                  <a:lnTo>
                                    <a:pt x="6" y="2515"/>
                                  </a:lnTo>
                                  <a:lnTo>
                                    <a:pt x="7" y="2516"/>
                                  </a:lnTo>
                                  <a:lnTo>
                                    <a:pt x="7" y="2516"/>
                                  </a:lnTo>
                                  <a:lnTo>
                                    <a:pt x="7" y="2518"/>
                                  </a:lnTo>
                                  <a:lnTo>
                                    <a:pt x="7" y="2502"/>
                                  </a:lnTo>
                                  <a:lnTo>
                                    <a:pt x="7" y="2485"/>
                                  </a:lnTo>
                                  <a:lnTo>
                                    <a:pt x="7" y="2488"/>
                                  </a:lnTo>
                                  <a:lnTo>
                                    <a:pt x="7" y="2459"/>
                                  </a:lnTo>
                                  <a:lnTo>
                                    <a:pt x="7" y="2433"/>
                                  </a:lnTo>
                                  <a:lnTo>
                                    <a:pt x="7" y="2408"/>
                                  </a:lnTo>
                                  <a:lnTo>
                                    <a:pt x="7" y="2383"/>
                                  </a:lnTo>
                                  <a:lnTo>
                                    <a:pt x="7" y="2374"/>
                                  </a:lnTo>
                                  <a:lnTo>
                                    <a:pt x="7" y="2374"/>
                                  </a:lnTo>
                                  <a:lnTo>
                                    <a:pt x="6" y="2373"/>
                                  </a:lnTo>
                                  <a:lnTo>
                                    <a:pt x="6" y="2371"/>
                                  </a:lnTo>
                                  <a:lnTo>
                                    <a:pt x="7" y="2371"/>
                                  </a:lnTo>
                                  <a:lnTo>
                                    <a:pt x="9" y="2370"/>
                                  </a:lnTo>
                                  <a:close/>
                                  <a:moveTo>
                                    <a:pt x="7" y="1783"/>
                                  </a:moveTo>
                                  <a:lnTo>
                                    <a:pt x="7" y="1836"/>
                                  </a:lnTo>
                                  <a:lnTo>
                                    <a:pt x="8" y="1919"/>
                                  </a:lnTo>
                                  <a:lnTo>
                                    <a:pt x="8" y="2004"/>
                                  </a:lnTo>
                                  <a:lnTo>
                                    <a:pt x="9" y="2087"/>
                                  </a:lnTo>
                                  <a:lnTo>
                                    <a:pt x="9" y="2087"/>
                                  </a:lnTo>
                                  <a:lnTo>
                                    <a:pt x="9" y="2137"/>
                                  </a:lnTo>
                                  <a:lnTo>
                                    <a:pt x="9" y="2188"/>
                                  </a:lnTo>
                                  <a:lnTo>
                                    <a:pt x="9" y="2187"/>
                                  </a:lnTo>
                                  <a:lnTo>
                                    <a:pt x="9" y="2187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11" y="2277"/>
                                  </a:lnTo>
                                  <a:lnTo>
                                    <a:pt x="11" y="2366"/>
                                  </a:lnTo>
                                  <a:lnTo>
                                    <a:pt x="8" y="2366"/>
                                  </a:lnTo>
                                  <a:lnTo>
                                    <a:pt x="6" y="2366"/>
                                  </a:lnTo>
                                  <a:lnTo>
                                    <a:pt x="6" y="2361"/>
                                  </a:lnTo>
                                  <a:lnTo>
                                    <a:pt x="6" y="2356"/>
                                  </a:lnTo>
                                  <a:lnTo>
                                    <a:pt x="6" y="2350"/>
                                  </a:lnTo>
                                  <a:lnTo>
                                    <a:pt x="6" y="2346"/>
                                  </a:lnTo>
                                  <a:lnTo>
                                    <a:pt x="6" y="2349"/>
                                  </a:lnTo>
                                  <a:lnTo>
                                    <a:pt x="6" y="2298"/>
                                  </a:lnTo>
                                  <a:lnTo>
                                    <a:pt x="6" y="2246"/>
                                  </a:lnTo>
                                  <a:lnTo>
                                    <a:pt x="6" y="2196"/>
                                  </a:lnTo>
                                  <a:lnTo>
                                    <a:pt x="6" y="2195"/>
                                  </a:lnTo>
                                  <a:lnTo>
                                    <a:pt x="6" y="2169"/>
                                  </a:lnTo>
                                  <a:lnTo>
                                    <a:pt x="6" y="2145"/>
                                  </a:lnTo>
                                  <a:lnTo>
                                    <a:pt x="6" y="2118"/>
                                  </a:lnTo>
                                  <a:lnTo>
                                    <a:pt x="6" y="2048"/>
                                  </a:lnTo>
                                  <a:lnTo>
                                    <a:pt x="7" y="1979"/>
                                  </a:lnTo>
                                  <a:lnTo>
                                    <a:pt x="6" y="1911"/>
                                  </a:lnTo>
                                  <a:lnTo>
                                    <a:pt x="6" y="1911"/>
                                  </a:lnTo>
                                  <a:lnTo>
                                    <a:pt x="6" y="1847"/>
                                  </a:lnTo>
                                  <a:lnTo>
                                    <a:pt x="4" y="1783"/>
                                  </a:lnTo>
                                  <a:lnTo>
                                    <a:pt x="6" y="1783"/>
                                  </a:lnTo>
                                  <a:lnTo>
                                    <a:pt x="7" y="1783"/>
                                  </a:lnTo>
                                  <a:close/>
                                  <a:moveTo>
                                    <a:pt x="8" y="1186"/>
                                  </a:moveTo>
                                  <a:lnTo>
                                    <a:pt x="8" y="1283"/>
                                  </a:lnTo>
                                  <a:lnTo>
                                    <a:pt x="8" y="1405"/>
                                  </a:lnTo>
                                  <a:lnTo>
                                    <a:pt x="7" y="1526"/>
                                  </a:lnTo>
                                  <a:lnTo>
                                    <a:pt x="7" y="1526"/>
                                  </a:lnTo>
                                  <a:lnTo>
                                    <a:pt x="7" y="1654"/>
                                  </a:lnTo>
                                  <a:lnTo>
                                    <a:pt x="7" y="1783"/>
                                  </a:lnTo>
                                  <a:lnTo>
                                    <a:pt x="4" y="1783"/>
                                  </a:lnTo>
                                  <a:lnTo>
                                    <a:pt x="4" y="1754"/>
                                  </a:lnTo>
                                  <a:lnTo>
                                    <a:pt x="4" y="1664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4" y="1575"/>
                                  </a:lnTo>
                                  <a:lnTo>
                                    <a:pt x="4" y="1575"/>
                                  </a:lnTo>
                                  <a:lnTo>
                                    <a:pt x="4" y="1573"/>
                                  </a:lnTo>
                                  <a:lnTo>
                                    <a:pt x="3" y="1562"/>
                                  </a:lnTo>
                                  <a:lnTo>
                                    <a:pt x="3" y="1547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6"/>
                                  </a:lnTo>
                                  <a:lnTo>
                                    <a:pt x="4" y="1528"/>
                                  </a:lnTo>
                                  <a:lnTo>
                                    <a:pt x="4" y="1529"/>
                                  </a:lnTo>
                                  <a:lnTo>
                                    <a:pt x="4" y="1529"/>
                                  </a:lnTo>
                                  <a:lnTo>
                                    <a:pt x="4" y="1484"/>
                                  </a:lnTo>
                                  <a:lnTo>
                                    <a:pt x="4" y="1440"/>
                                  </a:lnTo>
                                  <a:lnTo>
                                    <a:pt x="4" y="1441"/>
                                  </a:lnTo>
                                  <a:lnTo>
                                    <a:pt x="4" y="144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3" y="1186"/>
                                  </a:lnTo>
                                  <a:lnTo>
                                    <a:pt x="7" y="1188"/>
                                  </a:lnTo>
                                  <a:lnTo>
                                    <a:pt x="8" y="1186"/>
                                  </a:lnTo>
                                  <a:close/>
                                  <a:moveTo>
                                    <a:pt x="2" y="953"/>
                                  </a:moveTo>
                                  <a:lnTo>
                                    <a:pt x="2" y="955"/>
                                  </a:lnTo>
                                  <a:lnTo>
                                    <a:pt x="2" y="955"/>
                                  </a:lnTo>
                                  <a:lnTo>
                                    <a:pt x="2" y="953"/>
                                  </a:lnTo>
                                  <a:close/>
                                  <a:moveTo>
                                    <a:pt x="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8" y="124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8" y="135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6" y="273"/>
                                  </a:lnTo>
                                  <a:lnTo>
                                    <a:pt x="6" y="365"/>
                                  </a:lnTo>
                                  <a:lnTo>
                                    <a:pt x="6" y="458"/>
                                  </a:lnTo>
                                  <a:lnTo>
                                    <a:pt x="6" y="552"/>
                                  </a:lnTo>
                                  <a:lnTo>
                                    <a:pt x="7" y="596"/>
                                  </a:lnTo>
                                  <a:lnTo>
                                    <a:pt x="3" y="598"/>
                                  </a:lnTo>
                                  <a:lnTo>
                                    <a:pt x="6" y="598"/>
                                  </a:lnTo>
                                  <a:lnTo>
                                    <a:pt x="7" y="598"/>
                                  </a:lnTo>
                                  <a:lnTo>
                                    <a:pt x="8" y="724"/>
                                  </a:lnTo>
                                  <a:lnTo>
                                    <a:pt x="7" y="853"/>
                                  </a:lnTo>
                                  <a:lnTo>
                                    <a:pt x="6" y="893"/>
                                  </a:lnTo>
                                  <a:lnTo>
                                    <a:pt x="7" y="938"/>
                                  </a:lnTo>
                                  <a:lnTo>
                                    <a:pt x="7" y="982"/>
                                  </a:lnTo>
                                  <a:lnTo>
                                    <a:pt x="7" y="1024"/>
                                  </a:lnTo>
                                  <a:lnTo>
                                    <a:pt x="7" y="1103"/>
                                  </a:lnTo>
                                  <a:lnTo>
                                    <a:pt x="8" y="1182"/>
                                  </a:lnTo>
                                  <a:lnTo>
                                    <a:pt x="6" y="1182"/>
                                  </a:lnTo>
                                  <a:lnTo>
                                    <a:pt x="4" y="1182"/>
                                  </a:lnTo>
                                  <a:lnTo>
                                    <a:pt x="3" y="1184"/>
                                  </a:lnTo>
                                  <a:lnTo>
                                    <a:pt x="3" y="1184"/>
                                  </a:lnTo>
                                  <a:lnTo>
                                    <a:pt x="2" y="1068"/>
                                  </a:lnTo>
                                  <a:lnTo>
                                    <a:pt x="3" y="1071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3" y="1063"/>
                                  </a:lnTo>
                                  <a:lnTo>
                                    <a:pt x="3" y="1062"/>
                                  </a:lnTo>
                                  <a:lnTo>
                                    <a:pt x="3" y="1040"/>
                                  </a:lnTo>
                                  <a:lnTo>
                                    <a:pt x="3" y="1020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4" y="1023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6" y="983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2" y="955"/>
                                  </a:lnTo>
                                  <a:lnTo>
                                    <a:pt x="3" y="897"/>
                                  </a:lnTo>
                                  <a:lnTo>
                                    <a:pt x="3" y="838"/>
                                  </a:lnTo>
                                  <a:lnTo>
                                    <a:pt x="3" y="779"/>
                                  </a:lnTo>
                                  <a:lnTo>
                                    <a:pt x="2" y="724"/>
                                  </a:lnTo>
                                  <a:lnTo>
                                    <a:pt x="2" y="721"/>
                                  </a:lnTo>
                                  <a:lnTo>
                                    <a:pt x="3" y="714"/>
                                  </a:lnTo>
                                  <a:lnTo>
                                    <a:pt x="2" y="707"/>
                                  </a:lnTo>
                                  <a:lnTo>
                                    <a:pt x="3" y="702"/>
                                  </a:lnTo>
                                  <a:lnTo>
                                    <a:pt x="2" y="683"/>
                                  </a:lnTo>
                                  <a:lnTo>
                                    <a:pt x="2" y="662"/>
                                  </a:lnTo>
                                  <a:lnTo>
                                    <a:pt x="2" y="643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2" y="613"/>
                                  </a:lnTo>
                                  <a:lnTo>
                                    <a:pt x="3" y="600"/>
                                  </a:lnTo>
                                  <a:lnTo>
                                    <a:pt x="3" y="579"/>
                                  </a:lnTo>
                                  <a:lnTo>
                                    <a:pt x="2" y="554"/>
                                  </a:lnTo>
                                  <a:lnTo>
                                    <a:pt x="2" y="528"/>
                                  </a:lnTo>
                                  <a:lnTo>
                                    <a:pt x="2" y="531"/>
                                  </a:lnTo>
                                  <a:lnTo>
                                    <a:pt x="2" y="509"/>
                                  </a:lnTo>
                                  <a:lnTo>
                                    <a:pt x="2" y="486"/>
                                  </a:lnTo>
                                  <a:lnTo>
                                    <a:pt x="3" y="468"/>
                                  </a:lnTo>
                                  <a:lnTo>
                                    <a:pt x="2" y="452"/>
                                  </a:lnTo>
                                  <a:lnTo>
                                    <a:pt x="2" y="434"/>
                                  </a:lnTo>
                                  <a:lnTo>
                                    <a:pt x="2" y="414"/>
                                  </a:lnTo>
                                  <a:lnTo>
                                    <a:pt x="2" y="397"/>
                                  </a:lnTo>
                                  <a:lnTo>
                                    <a:pt x="2" y="309"/>
                                  </a:lnTo>
                                  <a:lnTo>
                                    <a:pt x="2" y="309"/>
                                  </a:lnTo>
                                  <a:lnTo>
                                    <a:pt x="3" y="307"/>
                                  </a:lnTo>
                                  <a:lnTo>
                                    <a:pt x="3" y="306"/>
                                  </a:lnTo>
                                  <a:lnTo>
                                    <a:pt x="2" y="298"/>
                                  </a:lnTo>
                                  <a:lnTo>
                                    <a:pt x="2" y="289"/>
                                  </a:lnTo>
                                  <a:lnTo>
                                    <a:pt x="2" y="278"/>
                                  </a:lnTo>
                                  <a:lnTo>
                                    <a:pt x="2" y="271"/>
                                  </a:lnTo>
                                  <a:lnTo>
                                    <a:pt x="2" y="267"/>
                                  </a:lnTo>
                                  <a:lnTo>
                                    <a:pt x="3" y="256"/>
                                  </a:lnTo>
                                  <a:lnTo>
                                    <a:pt x="2" y="248"/>
                                  </a:lnTo>
                                  <a:lnTo>
                                    <a:pt x="2" y="239"/>
                                  </a:lnTo>
                                  <a:lnTo>
                                    <a:pt x="2" y="229"/>
                                  </a:lnTo>
                                  <a:lnTo>
                                    <a:pt x="2" y="230"/>
                                  </a:lnTo>
                                  <a:lnTo>
                                    <a:pt x="3" y="230"/>
                                  </a:lnTo>
                                  <a:lnTo>
                                    <a:pt x="3" y="221"/>
                                  </a:lnTo>
                                  <a:lnTo>
                                    <a:pt x="3" y="209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4" y="188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3" y="170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2" y="61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00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" name="Freeform 21"/>
                          <wps:cNvSpPr>
                            <a:spLocks/>
                          </wps:cNvSpPr>
                          <wps:spPr bwMode="auto">
                            <a:xfrm>
                              <a:off x="6350" y="5027613"/>
                              <a:ext cx="12700" cy="1588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"/>
                                <a:gd name="T2" fmla="*/ 6 w 8"/>
                                <a:gd name="T3" fmla="*/ 0 h 1"/>
                                <a:gd name="T4" fmla="*/ 3 w 8"/>
                                <a:gd name="T5" fmla="*/ 1 h 1"/>
                                <a:gd name="T6" fmla="*/ 3 w 8"/>
                                <a:gd name="T7" fmla="*/ 1 h 1"/>
                                <a:gd name="T8" fmla="*/ 0 w 8"/>
                                <a:gd name="T9" fmla="*/ 1 h 1"/>
                                <a:gd name="T10" fmla="*/ 3 w 8"/>
                                <a:gd name="T11" fmla="*/ 0 h 1"/>
                                <a:gd name="T12" fmla="*/ 6 w 8"/>
                                <a:gd name="T13" fmla="*/ 0 h 1"/>
                                <a:gd name="T14" fmla="*/ 8 w 8"/>
                                <a:gd name="T1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" h="1">
                                  <a:moveTo>
                                    <a:pt x="8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" name="Freeform 22"/>
                          <wps:cNvSpPr>
                            <a:spLocks/>
                          </wps:cNvSpPr>
                          <wps:spPr bwMode="auto">
                            <a:xfrm>
                              <a:off x="26988" y="5024438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0 h 3"/>
                                <a:gd name="T6" fmla="*/ 20 w 22"/>
                                <a:gd name="T7" fmla="*/ 0 h 3"/>
                                <a:gd name="T8" fmla="*/ 17 w 22"/>
                                <a:gd name="T9" fmla="*/ 0 h 3"/>
                                <a:gd name="T10" fmla="*/ 13 w 22"/>
                                <a:gd name="T11" fmla="*/ 2 h 3"/>
                                <a:gd name="T12" fmla="*/ 9 w 22"/>
                                <a:gd name="T13" fmla="*/ 2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" name="Freeform 23"/>
                          <wps:cNvSpPr>
                            <a:spLocks/>
                          </wps:cNvSpPr>
                          <wps:spPr bwMode="auto">
                            <a:xfrm>
                              <a:off x="71438" y="5024438"/>
                              <a:ext cx="20638" cy="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1 w 13"/>
                                <a:gd name="T2" fmla="*/ 9 w 13"/>
                                <a:gd name="T3" fmla="*/ 5 w 13"/>
                                <a:gd name="T4" fmla="*/ 0 w 13"/>
                                <a:gd name="T5" fmla="*/ 1 w 13"/>
                                <a:gd name="T6" fmla="*/ 2 w 13"/>
                                <a:gd name="T7" fmla="*/ 3 w 13"/>
                                <a:gd name="T8" fmla="*/ 6 w 13"/>
                                <a:gd name="T9" fmla="*/ 7 w 13"/>
                                <a:gd name="T10" fmla="*/ 10 w 13"/>
                                <a:gd name="T11" fmla="*/ 13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13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" name="Freeform 24"/>
                          <wps:cNvSpPr>
                            <a:spLocks/>
                          </wps:cNvSpPr>
                          <wps:spPr bwMode="auto">
                            <a:xfrm>
                              <a:off x="1169988" y="5024438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" name="Freeform 25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5010150"/>
                              <a:ext cx="6743700" cy="17463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7 h 11"/>
                                <a:gd name="T2" fmla="*/ 516 w 4248"/>
                                <a:gd name="T3" fmla="*/ 9 h 11"/>
                                <a:gd name="T4" fmla="*/ 203 w 4248"/>
                                <a:gd name="T5" fmla="*/ 11 h 11"/>
                                <a:gd name="T6" fmla="*/ 72 w 4248"/>
                                <a:gd name="T7" fmla="*/ 11 h 11"/>
                                <a:gd name="T8" fmla="*/ 68 w 4248"/>
                                <a:gd name="T9" fmla="*/ 9 h 11"/>
                                <a:gd name="T10" fmla="*/ 57 w 4248"/>
                                <a:gd name="T11" fmla="*/ 11 h 11"/>
                                <a:gd name="T12" fmla="*/ 1 w 4248"/>
                                <a:gd name="T13" fmla="*/ 11 h 11"/>
                                <a:gd name="T14" fmla="*/ 94 w 4248"/>
                                <a:gd name="T15" fmla="*/ 9 h 11"/>
                                <a:gd name="T16" fmla="*/ 408 w 4248"/>
                                <a:gd name="T17" fmla="*/ 7 h 11"/>
                                <a:gd name="T18" fmla="*/ 444 w 4248"/>
                                <a:gd name="T19" fmla="*/ 7 h 11"/>
                                <a:gd name="T20" fmla="*/ 1001 w 4248"/>
                                <a:gd name="T21" fmla="*/ 6 h 11"/>
                                <a:gd name="T22" fmla="*/ 1114 w 4248"/>
                                <a:gd name="T23" fmla="*/ 6 h 11"/>
                                <a:gd name="T24" fmla="*/ 963 w 4248"/>
                                <a:gd name="T25" fmla="*/ 9 h 11"/>
                                <a:gd name="T26" fmla="*/ 654 w 4248"/>
                                <a:gd name="T27" fmla="*/ 9 h 11"/>
                                <a:gd name="T28" fmla="*/ 755 w 4248"/>
                                <a:gd name="T29" fmla="*/ 6 h 11"/>
                                <a:gd name="T30" fmla="*/ 910 w 4248"/>
                                <a:gd name="T31" fmla="*/ 6 h 11"/>
                                <a:gd name="T32" fmla="*/ 1586 w 4248"/>
                                <a:gd name="T33" fmla="*/ 6 h 11"/>
                                <a:gd name="T34" fmla="*/ 1776 w 4248"/>
                                <a:gd name="T35" fmla="*/ 6 h 11"/>
                                <a:gd name="T36" fmla="*/ 1624 w 4248"/>
                                <a:gd name="T37" fmla="*/ 8 h 11"/>
                                <a:gd name="T38" fmla="*/ 1406 w 4248"/>
                                <a:gd name="T39" fmla="*/ 11 h 11"/>
                                <a:gd name="T40" fmla="*/ 1198 w 4248"/>
                                <a:gd name="T41" fmla="*/ 6 h 11"/>
                                <a:gd name="T42" fmla="*/ 1296 w 4248"/>
                                <a:gd name="T43" fmla="*/ 7 h 11"/>
                                <a:gd name="T44" fmla="*/ 1378 w 4248"/>
                                <a:gd name="T45" fmla="*/ 6 h 11"/>
                                <a:gd name="T46" fmla="*/ 2354 w 4248"/>
                                <a:gd name="T47" fmla="*/ 3 h 11"/>
                                <a:gd name="T48" fmla="*/ 2395 w 4248"/>
                                <a:gd name="T49" fmla="*/ 3 h 11"/>
                                <a:gd name="T50" fmla="*/ 2397 w 4248"/>
                                <a:gd name="T51" fmla="*/ 7 h 11"/>
                                <a:gd name="T52" fmla="*/ 1835 w 4248"/>
                                <a:gd name="T53" fmla="*/ 8 h 11"/>
                                <a:gd name="T54" fmla="*/ 2030 w 4248"/>
                                <a:gd name="T55" fmla="*/ 4 h 11"/>
                                <a:gd name="T56" fmla="*/ 2339 w 4248"/>
                                <a:gd name="T57" fmla="*/ 4 h 11"/>
                                <a:gd name="T58" fmla="*/ 2915 w 4248"/>
                                <a:gd name="T59" fmla="*/ 2 h 11"/>
                                <a:gd name="T60" fmla="*/ 2971 w 4248"/>
                                <a:gd name="T61" fmla="*/ 2 h 11"/>
                                <a:gd name="T62" fmla="*/ 3009 w 4248"/>
                                <a:gd name="T63" fmla="*/ 3 h 11"/>
                                <a:gd name="T64" fmla="*/ 2691 w 4248"/>
                                <a:gd name="T65" fmla="*/ 8 h 11"/>
                                <a:gd name="T66" fmla="*/ 2475 w 4248"/>
                                <a:gd name="T67" fmla="*/ 3 h 11"/>
                                <a:gd name="T68" fmla="*/ 2735 w 4248"/>
                                <a:gd name="T69" fmla="*/ 3 h 11"/>
                                <a:gd name="T70" fmla="*/ 3870 w 4248"/>
                                <a:gd name="T71" fmla="*/ 2 h 11"/>
                                <a:gd name="T72" fmla="*/ 3901 w 4248"/>
                                <a:gd name="T73" fmla="*/ 2 h 11"/>
                                <a:gd name="T74" fmla="*/ 3939 w 4248"/>
                                <a:gd name="T75" fmla="*/ 2 h 11"/>
                                <a:gd name="T76" fmla="*/ 3965 w 4248"/>
                                <a:gd name="T77" fmla="*/ 2 h 11"/>
                                <a:gd name="T78" fmla="*/ 4014 w 4248"/>
                                <a:gd name="T79" fmla="*/ 3 h 11"/>
                                <a:gd name="T80" fmla="*/ 4154 w 4248"/>
                                <a:gd name="T81" fmla="*/ 3 h 11"/>
                                <a:gd name="T82" fmla="*/ 4172 w 4248"/>
                                <a:gd name="T83" fmla="*/ 3 h 11"/>
                                <a:gd name="T84" fmla="*/ 4207 w 4248"/>
                                <a:gd name="T85" fmla="*/ 3 h 11"/>
                                <a:gd name="T86" fmla="*/ 4236 w 4248"/>
                                <a:gd name="T87" fmla="*/ 6 h 11"/>
                                <a:gd name="T88" fmla="*/ 4248 w 4248"/>
                                <a:gd name="T89" fmla="*/ 6 h 11"/>
                                <a:gd name="T90" fmla="*/ 4237 w 4248"/>
                                <a:gd name="T91" fmla="*/ 9 h 11"/>
                                <a:gd name="T92" fmla="*/ 4224 w 4248"/>
                                <a:gd name="T93" fmla="*/ 9 h 11"/>
                                <a:gd name="T94" fmla="*/ 4222 w 4248"/>
                                <a:gd name="T95" fmla="*/ 8 h 11"/>
                                <a:gd name="T96" fmla="*/ 4199 w 4248"/>
                                <a:gd name="T97" fmla="*/ 6 h 11"/>
                                <a:gd name="T98" fmla="*/ 4184 w 4248"/>
                                <a:gd name="T99" fmla="*/ 6 h 11"/>
                                <a:gd name="T100" fmla="*/ 4175 w 4248"/>
                                <a:gd name="T101" fmla="*/ 4 h 11"/>
                                <a:gd name="T102" fmla="*/ 4152 w 4248"/>
                                <a:gd name="T103" fmla="*/ 7 h 11"/>
                                <a:gd name="T104" fmla="*/ 4117 w 4248"/>
                                <a:gd name="T105" fmla="*/ 7 h 11"/>
                                <a:gd name="T106" fmla="*/ 4004 w 4248"/>
                                <a:gd name="T107" fmla="*/ 7 h 11"/>
                                <a:gd name="T108" fmla="*/ 3633 w 4248"/>
                                <a:gd name="T109" fmla="*/ 2 h 11"/>
                                <a:gd name="T110" fmla="*/ 3762 w 4248"/>
                                <a:gd name="T111" fmla="*/ 0 h 11"/>
                                <a:gd name="T112" fmla="*/ 3604 w 4248"/>
                                <a:gd name="T113" fmla="*/ 2 h 11"/>
                                <a:gd name="T114" fmla="*/ 3348 w 4248"/>
                                <a:gd name="T115" fmla="*/ 8 h 11"/>
                                <a:gd name="T116" fmla="*/ 3029 w 4248"/>
                                <a:gd name="T117" fmla="*/ 4 h 11"/>
                                <a:gd name="T118" fmla="*/ 3167 w 4248"/>
                                <a:gd name="T119" fmla="*/ 3 h 11"/>
                                <a:gd name="T120" fmla="*/ 3380 w 4248"/>
                                <a:gd name="T121" fmla="*/ 2 h 11"/>
                                <a:gd name="T122" fmla="*/ 3465 w 4248"/>
                                <a:gd name="T123" fmla="*/ 2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1">
                                  <a:moveTo>
                                    <a:pt x="466" y="6"/>
                                  </a:moveTo>
                                  <a:lnTo>
                                    <a:pt x="475" y="7"/>
                                  </a:lnTo>
                                  <a:lnTo>
                                    <a:pt x="483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87" y="7"/>
                                  </a:lnTo>
                                  <a:lnTo>
                                    <a:pt x="493" y="7"/>
                                  </a:lnTo>
                                  <a:lnTo>
                                    <a:pt x="492" y="7"/>
                                  </a:lnTo>
                                  <a:lnTo>
                                    <a:pt x="491" y="7"/>
                                  </a:lnTo>
                                  <a:lnTo>
                                    <a:pt x="556" y="7"/>
                                  </a:lnTo>
                                  <a:lnTo>
                                    <a:pt x="556" y="8"/>
                                  </a:lnTo>
                                  <a:lnTo>
                                    <a:pt x="516" y="9"/>
                                  </a:lnTo>
                                  <a:lnTo>
                                    <a:pt x="505" y="9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11"/>
                                  </a:lnTo>
                                  <a:lnTo>
                                    <a:pt x="208" y="11"/>
                                  </a:lnTo>
                                  <a:lnTo>
                                    <a:pt x="203" y="11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87" y="11"/>
                                  </a:lnTo>
                                  <a:lnTo>
                                    <a:pt x="175" y="11"/>
                                  </a:lnTo>
                                  <a:lnTo>
                                    <a:pt x="163" y="11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90" y="9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8"/>
                                  </a:lnTo>
                                  <a:lnTo>
                                    <a:pt x="408" y="7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11" y="7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19" y="7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434" y="7"/>
                                  </a:lnTo>
                                  <a:lnTo>
                                    <a:pt x="444" y="7"/>
                                  </a:lnTo>
                                  <a:lnTo>
                                    <a:pt x="466" y="6"/>
                                  </a:lnTo>
                                  <a:close/>
                                  <a:moveTo>
                                    <a:pt x="962" y="4"/>
                                  </a:moveTo>
                                  <a:lnTo>
                                    <a:pt x="967" y="4"/>
                                  </a:lnTo>
                                  <a:lnTo>
                                    <a:pt x="967" y="6"/>
                                  </a:lnTo>
                                  <a:lnTo>
                                    <a:pt x="982" y="6"/>
                                  </a:lnTo>
                                  <a:lnTo>
                                    <a:pt x="980" y="6"/>
                                  </a:lnTo>
                                  <a:lnTo>
                                    <a:pt x="1001" y="6"/>
                                  </a:lnTo>
                                  <a:lnTo>
                                    <a:pt x="1020" y="6"/>
                                  </a:lnTo>
                                  <a:lnTo>
                                    <a:pt x="1038" y="6"/>
                                  </a:lnTo>
                                  <a:lnTo>
                                    <a:pt x="1056" y="6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6"/>
                                  </a:lnTo>
                                  <a:lnTo>
                                    <a:pt x="1068" y="6"/>
                                  </a:lnTo>
                                  <a:lnTo>
                                    <a:pt x="1114" y="6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9" y="4"/>
                                  </a:lnTo>
                                  <a:lnTo>
                                    <a:pt x="1169" y="9"/>
                                  </a:lnTo>
                                  <a:lnTo>
                                    <a:pt x="1164" y="9"/>
                                  </a:lnTo>
                                  <a:lnTo>
                                    <a:pt x="1044" y="9"/>
                                  </a:lnTo>
                                  <a:lnTo>
                                    <a:pt x="1004" y="9"/>
                                  </a:lnTo>
                                  <a:lnTo>
                                    <a:pt x="963" y="9"/>
                                  </a:lnTo>
                                  <a:lnTo>
                                    <a:pt x="763" y="8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54" y="9"/>
                                  </a:lnTo>
                                  <a:lnTo>
                                    <a:pt x="609" y="8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60" y="8"/>
                                  </a:lnTo>
                                  <a:lnTo>
                                    <a:pt x="560" y="6"/>
                                  </a:lnTo>
                                  <a:lnTo>
                                    <a:pt x="643" y="6"/>
                                  </a:lnTo>
                                  <a:lnTo>
                                    <a:pt x="726" y="6"/>
                                  </a:lnTo>
                                  <a:lnTo>
                                    <a:pt x="755" y="6"/>
                                  </a:lnTo>
                                  <a:lnTo>
                                    <a:pt x="753" y="6"/>
                                  </a:lnTo>
                                  <a:lnTo>
                                    <a:pt x="774" y="6"/>
                                  </a:lnTo>
                                  <a:lnTo>
                                    <a:pt x="798" y="6"/>
                                  </a:lnTo>
                                  <a:lnTo>
                                    <a:pt x="822" y="6"/>
                                  </a:lnTo>
                                  <a:lnTo>
                                    <a:pt x="860" y="4"/>
                                  </a:lnTo>
                                  <a:lnTo>
                                    <a:pt x="859" y="6"/>
                                  </a:lnTo>
                                  <a:lnTo>
                                    <a:pt x="910" y="6"/>
                                  </a:lnTo>
                                  <a:lnTo>
                                    <a:pt x="962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6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6"/>
                                  </a:lnTo>
                                  <a:lnTo>
                                    <a:pt x="1546" y="6"/>
                                  </a:lnTo>
                                  <a:lnTo>
                                    <a:pt x="1586" y="6"/>
                                  </a:lnTo>
                                  <a:lnTo>
                                    <a:pt x="1586" y="6"/>
                                  </a:lnTo>
                                  <a:lnTo>
                                    <a:pt x="1614" y="6"/>
                                  </a:lnTo>
                                  <a:lnTo>
                                    <a:pt x="1640" y="6"/>
                                  </a:lnTo>
                                  <a:lnTo>
                                    <a:pt x="1666" y="6"/>
                                  </a:lnTo>
                                  <a:lnTo>
                                    <a:pt x="1681" y="6"/>
                                  </a:lnTo>
                                  <a:lnTo>
                                    <a:pt x="1703" y="6"/>
                                  </a:lnTo>
                                  <a:lnTo>
                                    <a:pt x="1776" y="6"/>
                                  </a:lnTo>
                                  <a:lnTo>
                                    <a:pt x="1785" y="6"/>
                                  </a:lnTo>
                                  <a:lnTo>
                                    <a:pt x="1785" y="8"/>
                                  </a:lnTo>
                                  <a:lnTo>
                                    <a:pt x="1717" y="9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9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8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6" y="11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173" y="9"/>
                                  </a:lnTo>
                                  <a:lnTo>
                                    <a:pt x="1173" y="4"/>
                                  </a:lnTo>
                                  <a:lnTo>
                                    <a:pt x="1200" y="6"/>
                                  </a:lnTo>
                                  <a:lnTo>
                                    <a:pt x="1199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6" y="6"/>
                                  </a:lnTo>
                                  <a:lnTo>
                                    <a:pt x="1203" y="7"/>
                                  </a:lnTo>
                                  <a:lnTo>
                                    <a:pt x="1209" y="7"/>
                                  </a:lnTo>
                                  <a:lnTo>
                                    <a:pt x="1236" y="6"/>
                                  </a:lnTo>
                                  <a:lnTo>
                                    <a:pt x="1233" y="7"/>
                                  </a:lnTo>
                                  <a:lnTo>
                                    <a:pt x="1260" y="6"/>
                                  </a:lnTo>
                                  <a:lnTo>
                                    <a:pt x="1296" y="7"/>
                                  </a:lnTo>
                                  <a:lnTo>
                                    <a:pt x="1327" y="7"/>
                                  </a:lnTo>
                                  <a:lnTo>
                                    <a:pt x="1360" y="6"/>
                                  </a:lnTo>
                                  <a:lnTo>
                                    <a:pt x="1370" y="7"/>
                                  </a:lnTo>
                                  <a:lnTo>
                                    <a:pt x="1370" y="6"/>
                                  </a:lnTo>
                                  <a:lnTo>
                                    <a:pt x="1372" y="6"/>
                                  </a:lnTo>
                                  <a:lnTo>
                                    <a:pt x="1374" y="6"/>
                                  </a:lnTo>
                                  <a:lnTo>
                                    <a:pt x="1378" y="6"/>
                                  </a:lnTo>
                                  <a:lnTo>
                                    <a:pt x="1382" y="6"/>
                                  </a:lnTo>
                                  <a:lnTo>
                                    <a:pt x="1386" y="6"/>
                                  </a:lnTo>
                                  <a:lnTo>
                                    <a:pt x="1389" y="6"/>
                                  </a:lnTo>
                                  <a:lnTo>
                                    <a:pt x="1395" y="6"/>
                                  </a:lnTo>
                                  <a:lnTo>
                                    <a:pt x="1401" y="6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3"/>
                                  </a:moveTo>
                                  <a:lnTo>
                                    <a:pt x="2365" y="3"/>
                                  </a:lnTo>
                                  <a:lnTo>
                                    <a:pt x="2372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386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4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3" y="4"/>
                                  </a:lnTo>
                                  <a:lnTo>
                                    <a:pt x="2399" y="4"/>
                                  </a:lnTo>
                                  <a:lnTo>
                                    <a:pt x="2399" y="7"/>
                                  </a:lnTo>
                                  <a:lnTo>
                                    <a:pt x="2395" y="7"/>
                                  </a:lnTo>
                                  <a:lnTo>
                                    <a:pt x="2397" y="7"/>
                                  </a:lnTo>
                                  <a:lnTo>
                                    <a:pt x="2254" y="7"/>
                                  </a:lnTo>
                                  <a:lnTo>
                                    <a:pt x="2114" y="7"/>
                                  </a:lnTo>
                                  <a:lnTo>
                                    <a:pt x="2022" y="7"/>
                                  </a:lnTo>
                                  <a:lnTo>
                                    <a:pt x="1962" y="8"/>
                                  </a:lnTo>
                                  <a:lnTo>
                                    <a:pt x="1901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35" y="8"/>
                                  </a:lnTo>
                                  <a:lnTo>
                                    <a:pt x="1788" y="8"/>
                                  </a:lnTo>
                                  <a:lnTo>
                                    <a:pt x="1788" y="6"/>
                                  </a:lnTo>
                                  <a:lnTo>
                                    <a:pt x="1850" y="6"/>
                                  </a:lnTo>
                                  <a:lnTo>
                                    <a:pt x="1932" y="6"/>
                                  </a:lnTo>
                                  <a:lnTo>
                                    <a:pt x="1931" y="6"/>
                                  </a:lnTo>
                                  <a:lnTo>
                                    <a:pt x="2013" y="4"/>
                                  </a:lnTo>
                                  <a:lnTo>
                                    <a:pt x="2030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3"/>
                                  </a:lnTo>
                                  <a:lnTo>
                                    <a:pt x="2216" y="3"/>
                                  </a:lnTo>
                                  <a:lnTo>
                                    <a:pt x="2339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9" y="4"/>
                                  </a:lnTo>
                                  <a:lnTo>
                                    <a:pt x="2346" y="3"/>
                                  </a:lnTo>
                                  <a:lnTo>
                                    <a:pt x="2354" y="3"/>
                                  </a:lnTo>
                                  <a:close/>
                                  <a:moveTo>
                                    <a:pt x="2951" y="2"/>
                                  </a:moveTo>
                                  <a:lnTo>
                                    <a:pt x="2953" y="2"/>
                                  </a:lnTo>
                                  <a:lnTo>
                                    <a:pt x="2949" y="2"/>
                                  </a:lnTo>
                                  <a:lnTo>
                                    <a:pt x="2951" y="2"/>
                                  </a:lnTo>
                                  <a:close/>
                                  <a:moveTo>
                                    <a:pt x="2915" y="2"/>
                                  </a:moveTo>
                                  <a:lnTo>
                                    <a:pt x="2949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7" y="3"/>
                                  </a:lnTo>
                                  <a:lnTo>
                                    <a:pt x="2945" y="3"/>
                                  </a:lnTo>
                                  <a:lnTo>
                                    <a:pt x="2957" y="2"/>
                                  </a:lnTo>
                                  <a:lnTo>
                                    <a:pt x="2958" y="3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3"/>
                                  </a:lnTo>
                                  <a:lnTo>
                                    <a:pt x="3000" y="3"/>
                                  </a:lnTo>
                                  <a:lnTo>
                                    <a:pt x="3008" y="3"/>
                                  </a:lnTo>
                                  <a:lnTo>
                                    <a:pt x="3007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9" y="3"/>
                                  </a:lnTo>
                                  <a:lnTo>
                                    <a:pt x="3015" y="3"/>
                                  </a:lnTo>
                                  <a:lnTo>
                                    <a:pt x="3015" y="7"/>
                                  </a:lnTo>
                                  <a:lnTo>
                                    <a:pt x="3004" y="7"/>
                                  </a:lnTo>
                                  <a:lnTo>
                                    <a:pt x="2953" y="6"/>
                                  </a:lnTo>
                                  <a:lnTo>
                                    <a:pt x="2841" y="7"/>
                                  </a:lnTo>
                                  <a:lnTo>
                                    <a:pt x="2731" y="8"/>
                                  </a:lnTo>
                                  <a:lnTo>
                                    <a:pt x="2691" y="8"/>
                                  </a:lnTo>
                                  <a:lnTo>
                                    <a:pt x="2651" y="8"/>
                                  </a:lnTo>
                                  <a:lnTo>
                                    <a:pt x="2549" y="7"/>
                                  </a:lnTo>
                                  <a:lnTo>
                                    <a:pt x="2447" y="7"/>
                                  </a:lnTo>
                                  <a:lnTo>
                                    <a:pt x="2403" y="7"/>
                                  </a:lnTo>
                                  <a:lnTo>
                                    <a:pt x="2403" y="4"/>
                                  </a:lnTo>
                                  <a:lnTo>
                                    <a:pt x="2437" y="3"/>
                                  </a:lnTo>
                                  <a:lnTo>
                                    <a:pt x="2475" y="3"/>
                                  </a:lnTo>
                                  <a:lnTo>
                                    <a:pt x="2500" y="3"/>
                                  </a:lnTo>
                                  <a:lnTo>
                                    <a:pt x="2499" y="3"/>
                                  </a:lnTo>
                                  <a:lnTo>
                                    <a:pt x="2498" y="4"/>
                                  </a:lnTo>
                                  <a:lnTo>
                                    <a:pt x="2526" y="3"/>
                                  </a:lnTo>
                                  <a:lnTo>
                                    <a:pt x="2521" y="3"/>
                                  </a:lnTo>
                                  <a:lnTo>
                                    <a:pt x="2550" y="3"/>
                                  </a:lnTo>
                                  <a:lnTo>
                                    <a:pt x="2735" y="3"/>
                                  </a:lnTo>
                                  <a:lnTo>
                                    <a:pt x="2915" y="2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2"/>
                                  </a:lnTo>
                                  <a:lnTo>
                                    <a:pt x="3870" y="2"/>
                                  </a:lnTo>
                                  <a:lnTo>
                                    <a:pt x="3871" y="2"/>
                                  </a:lnTo>
                                  <a:lnTo>
                                    <a:pt x="3872" y="3"/>
                                  </a:lnTo>
                                  <a:lnTo>
                                    <a:pt x="3877" y="2"/>
                                  </a:lnTo>
                                  <a:lnTo>
                                    <a:pt x="3884" y="2"/>
                                  </a:lnTo>
                                  <a:lnTo>
                                    <a:pt x="3890" y="2"/>
                                  </a:lnTo>
                                  <a:lnTo>
                                    <a:pt x="3901" y="2"/>
                                  </a:lnTo>
                                  <a:lnTo>
                                    <a:pt x="3910" y="2"/>
                                  </a:lnTo>
                                  <a:lnTo>
                                    <a:pt x="3915" y="2"/>
                                  </a:lnTo>
                                  <a:lnTo>
                                    <a:pt x="3919" y="2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2"/>
                                  </a:lnTo>
                                  <a:lnTo>
                                    <a:pt x="3934" y="2"/>
                                  </a:lnTo>
                                  <a:lnTo>
                                    <a:pt x="3939" y="2"/>
                                  </a:lnTo>
                                  <a:lnTo>
                                    <a:pt x="3944" y="2"/>
                                  </a:lnTo>
                                  <a:lnTo>
                                    <a:pt x="3949" y="2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65" y="2"/>
                                  </a:lnTo>
                                  <a:lnTo>
                                    <a:pt x="3964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78" y="2"/>
                                  </a:lnTo>
                                  <a:lnTo>
                                    <a:pt x="3991" y="3"/>
                                  </a:lnTo>
                                  <a:lnTo>
                                    <a:pt x="4006" y="3"/>
                                  </a:lnTo>
                                  <a:lnTo>
                                    <a:pt x="4015" y="4"/>
                                  </a:lnTo>
                                  <a:lnTo>
                                    <a:pt x="4014" y="3"/>
                                  </a:lnTo>
                                  <a:lnTo>
                                    <a:pt x="4017" y="3"/>
                                  </a:lnTo>
                                  <a:lnTo>
                                    <a:pt x="4024" y="3"/>
                                  </a:lnTo>
                                  <a:lnTo>
                                    <a:pt x="4032" y="3"/>
                                  </a:lnTo>
                                  <a:lnTo>
                                    <a:pt x="4037" y="3"/>
                                  </a:lnTo>
                                  <a:lnTo>
                                    <a:pt x="4097" y="3"/>
                                  </a:lnTo>
                                  <a:lnTo>
                                    <a:pt x="4155" y="2"/>
                                  </a:lnTo>
                                  <a:lnTo>
                                    <a:pt x="4154" y="3"/>
                                  </a:lnTo>
                                  <a:lnTo>
                                    <a:pt x="4154" y="3"/>
                                  </a:lnTo>
                                  <a:lnTo>
                                    <a:pt x="4156" y="3"/>
                                  </a:lnTo>
                                  <a:lnTo>
                                    <a:pt x="4160" y="2"/>
                                  </a:lnTo>
                                  <a:lnTo>
                                    <a:pt x="4163" y="2"/>
                                  </a:lnTo>
                                  <a:lnTo>
                                    <a:pt x="4167" y="2"/>
                                  </a:lnTo>
                                  <a:lnTo>
                                    <a:pt x="4169" y="2"/>
                                  </a:lnTo>
                                  <a:lnTo>
                                    <a:pt x="4172" y="3"/>
                                  </a:lnTo>
                                  <a:lnTo>
                                    <a:pt x="4177" y="3"/>
                                  </a:lnTo>
                                  <a:lnTo>
                                    <a:pt x="4181" y="3"/>
                                  </a:lnTo>
                                  <a:lnTo>
                                    <a:pt x="4188" y="3"/>
                                  </a:lnTo>
                                  <a:lnTo>
                                    <a:pt x="4194" y="3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207" y="3"/>
                                  </a:lnTo>
                                  <a:lnTo>
                                    <a:pt x="4214" y="3"/>
                                  </a:lnTo>
                                  <a:lnTo>
                                    <a:pt x="4222" y="4"/>
                                  </a:lnTo>
                                  <a:lnTo>
                                    <a:pt x="4232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6"/>
                                  </a:lnTo>
                                  <a:lnTo>
                                    <a:pt x="4237" y="6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4" y="4"/>
                                  </a:lnTo>
                                  <a:lnTo>
                                    <a:pt x="4245" y="6"/>
                                  </a:lnTo>
                                  <a:lnTo>
                                    <a:pt x="4247" y="6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7" y="7"/>
                                  </a:lnTo>
                                  <a:lnTo>
                                    <a:pt x="4245" y="7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8"/>
                                  </a:lnTo>
                                  <a:lnTo>
                                    <a:pt x="4241" y="9"/>
                                  </a:lnTo>
                                  <a:lnTo>
                                    <a:pt x="4237" y="9"/>
                                  </a:lnTo>
                                  <a:lnTo>
                                    <a:pt x="4233" y="9"/>
                                  </a:lnTo>
                                  <a:lnTo>
                                    <a:pt x="4230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24" y="9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0" y="7"/>
                                  </a:lnTo>
                                  <a:lnTo>
                                    <a:pt x="4216" y="6"/>
                                  </a:lnTo>
                                  <a:lnTo>
                                    <a:pt x="4212" y="6"/>
                                  </a:lnTo>
                                  <a:lnTo>
                                    <a:pt x="4206" y="6"/>
                                  </a:lnTo>
                                  <a:lnTo>
                                    <a:pt x="4199" y="6"/>
                                  </a:lnTo>
                                  <a:lnTo>
                                    <a:pt x="4197" y="6"/>
                                  </a:lnTo>
                                  <a:lnTo>
                                    <a:pt x="4193" y="6"/>
                                  </a:lnTo>
                                  <a:lnTo>
                                    <a:pt x="4190" y="6"/>
                                  </a:lnTo>
                                  <a:lnTo>
                                    <a:pt x="4190" y="6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6"/>
                                  </a:lnTo>
                                  <a:lnTo>
                                    <a:pt x="4184" y="6"/>
                                  </a:lnTo>
                                  <a:lnTo>
                                    <a:pt x="4182" y="6"/>
                                  </a:lnTo>
                                  <a:lnTo>
                                    <a:pt x="4180" y="6"/>
                                  </a:lnTo>
                                  <a:lnTo>
                                    <a:pt x="4177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6"/>
                                  </a:lnTo>
                                  <a:lnTo>
                                    <a:pt x="4163" y="6"/>
                                  </a:lnTo>
                                  <a:lnTo>
                                    <a:pt x="4158" y="6"/>
                                  </a:lnTo>
                                  <a:lnTo>
                                    <a:pt x="4152" y="7"/>
                                  </a:lnTo>
                                  <a:lnTo>
                                    <a:pt x="4146" y="7"/>
                                  </a:lnTo>
                                  <a:lnTo>
                                    <a:pt x="4139" y="7"/>
                                  </a:lnTo>
                                  <a:lnTo>
                                    <a:pt x="4134" y="7"/>
                                  </a:lnTo>
                                  <a:lnTo>
                                    <a:pt x="4137" y="7"/>
                                  </a:lnTo>
                                  <a:lnTo>
                                    <a:pt x="4131" y="7"/>
                                  </a:lnTo>
                                  <a:lnTo>
                                    <a:pt x="4125" y="6"/>
                                  </a:lnTo>
                                  <a:lnTo>
                                    <a:pt x="4117" y="7"/>
                                  </a:lnTo>
                                  <a:lnTo>
                                    <a:pt x="4108" y="7"/>
                                  </a:lnTo>
                                  <a:lnTo>
                                    <a:pt x="4099" y="7"/>
                                  </a:lnTo>
                                  <a:lnTo>
                                    <a:pt x="4089" y="7"/>
                                  </a:lnTo>
                                  <a:lnTo>
                                    <a:pt x="4078" y="7"/>
                                  </a:lnTo>
                                  <a:lnTo>
                                    <a:pt x="4079" y="7"/>
                                  </a:lnTo>
                                  <a:lnTo>
                                    <a:pt x="4068" y="7"/>
                                  </a:lnTo>
                                  <a:lnTo>
                                    <a:pt x="4004" y="7"/>
                                  </a:lnTo>
                                  <a:lnTo>
                                    <a:pt x="3942" y="6"/>
                                  </a:lnTo>
                                  <a:lnTo>
                                    <a:pt x="3911" y="6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6"/>
                                  </a:lnTo>
                                  <a:lnTo>
                                    <a:pt x="3635" y="6"/>
                                  </a:lnTo>
                                  <a:lnTo>
                                    <a:pt x="3633" y="6"/>
                                  </a:lnTo>
                                  <a:lnTo>
                                    <a:pt x="3633" y="2"/>
                                  </a:lnTo>
                                  <a:lnTo>
                                    <a:pt x="3656" y="2"/>
                                  </a:lnTo>
                                  <a:lnTo>
                                    <a:pt x="3676" y="2"/>
                                  </a:lnTo>
                                  <a:lnTo>
                                    <a:pt x="3690" y="2"/>
                                  </a:lnTo>
                                  <a:lnTo>
                                    <a:pt x="3707" y="2"/>
                                  </a:lnTo>
                                  <a:lnTo>
                                    <a:pt x="3722" y="2"/>
                                  </a:lnTo>
                                  <a:lnTo>
                                    <a:pt x="3736" y="2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2"/>
                                  </a:lnTo>
                                  <a:lnTo>
                                    <a:pt x="3517" y="3"/>
                                  </a:lnTo>
                                  <a:lnTo>
                                    <a:pt x="3534" y="2"/>
                                  </a:lnTo>
                                  <a:lnTo>
                                    <a:pt x="3557" y="2"/>
                                  </a:lnTo>
                                  <a:lnTo>
                                    <a:pt x="3580" y="2"/>
                                  </a:lnTo>
                                  <a:lnTo>
                                    <a:pt x="3604" y="2"/>
                                  </a:lnTo>
                                  <a:lnTo>
                                    <a:pt x="3601" y="2"/>
                                  </a:lnTo>
                                  <a:lnTo>
                                    <a:pt x="3626" y="2"/>
                                  </a:lnTo>
                                  <a:lnTo>
                                    <a:pt x="3629" y="2"/>
                                  </a:lnTo>
                                  <a:lnTo>
                                    <a:pt x="3629" y="6"/>
                                  </a:lnTo>
                                  <a:lnTo>
                                    <a:pt x="3576" y="6"/>
                                  </a:lnTo>
                                  <a:lnTo>
                                    <a:pt x="3462" y="7"/>
                                  </a:lnTo>
                                  <a:lnTo>
                                    <a:pt x="3348" y="8"/>
                                  </a:lnTo>
                                  <a:lnTo>
                                    <a:pt x="3211" y="6"/>
                                  </a:lnTo>
                                  <a:lnTo>
                                    <a:pt x="3172" y="6"/>
                                  </a:lnTo>
                                  <a:lnTo>
                                    <a:pt x="3108" y="6"/>
                                  </a:lnTo>
                                  <a:lnTo>
                                    <a:pt x="3043" y="7"/>
                                  </a:lnTo>
                                  <a:lnTo>
                                    <a:pt x="3019" y="7"/>
                                  </a:lnTo>
                                  <a:lnTo>
                                    <a:pt x="3019" y="3"/>
                                  </a:lnTo>
                                  <a:lnTo>
                                    <a:pt x="3029" y="4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3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3"/>
                                  </a:lnTo>
                                  <a:lnTo>
                                    <a:pt x="3248" y="3"/>
                                  </a:lnTo>
                                  <a:lnTo>
                                    <a:pt x="3309" y="3"/>
                                  </a:lnTo>
                                  <a:lnTo>
                                    <a:pt x="3367" y="2"/>
                                  </a:lnTo>
                                  <a:lnTo>
                                    <a:pt x="3368" y="2"/>
                                  </a:lnTo>
                                  <a:lnTo>
                                    <a:pt x="3371" y="2"/>
                                  </a:lnTo>
                                  <a:lnTo>
                                    <a:pt x="3375" y="2"/>
                                  </a:lnTo>
                                  <a:lnTo>
                                    <a:pt x="3380" y="2"/>
                                  </a:lnTo>
                                  <a:lnTo>
                                    <a:pt x="3385" y="2"/>
                                  </a:lnTo>
                                  <a:lnTo>
                                    <a:pt x="3388" y="2"/>
                                  </a:lnTo>
                                  <a:lnTo>
                                    <a:pt x="3392" y="2"/>
                                  </a:lnTo>
                                  <a:lnTo>
                                    <a:pt x="3393" y="2"/>
                                  </a:lnTo>
                                  <a:lnTo>
                                    <a:pt x="3417" y="2"/>
                                  </a:lnTo>
                                  <a:lnTo>
                                    <a:pt x="3441" y="2"/>
                                  </a:lnTo>
                                  <a:lnTo>
                                    <a:pt x="3465" y="2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50212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" name="Freeform 27"/>
                          <wps:cNvSpPr>
                            <a:spLocks/>
                          </wps:cNvSpPr>
                          <wps:spPr bwMode="auto">
                            <a:xfrm>
                              <a:off x="6759575" y="5013325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" name="Freeform 28"/>
                          <wps:cNvSpPr>
                            <a:spLocks/>
                          </wps:cNvSpPr>
                          <wps:spPr bwMode="auto">
                            <a:xfrm>
                              <a:off x="6824663" y="4067175"/>
                              <a:ext cx="12700" cy="3175"/>
                            </a:xfrm>
                            <a:custGeom>
                              <a:avLst/>
                              <a:gdLst>
                                <a:gd name="T0" fmla="*/ 5 w 8"/>
                                <a:gd name="T1" fmla="*/ 0 h 2"/>
                                <a:gd name="T2" fmla="*/ 7 w 8"/>
                                <a:gd name="T3" fmla="*/ 0 h 2"/>
                                <a:gd name="T4" fmla="*/ 8 w 8"/>
                                <a:gd name="T5" fmla="*/ 0 h 2"/>
                                <a:gd name="T6" fmla="*/ 7 w 8"/>
                                <a:gd name="T7" fmla="*/ 2 h 2"/>
                                <a:gd name="T8" fmla="*/ 0 w 8"/>
                                <a:gd name="T9" fmla="*/ 2 h 2"/>
                                <a:gd name="T10" fmla="*/ 5 w 8"/>
                                <a:gd name="T1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" name="Freeform 29"/>
                          <wps:cNvSpPr>
                            <a:spLocks/>
                          </wps:cNvSpPr>
                          <wps:spPr bwMode="auto">
                            <a:xfrm>
                              <a:off x="6781800" y="4067175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0 h 3"/>
                                <a:gd name="T2" fmla="*/ 22 w 22"/>
                                <a:gd name="T3" fmla="*/ 0 h 3"/>
                                <a:gd name="T4" fmla="*/ 1 w 22"/>
                                <a:gd name="T5" fmla="*/ 3 h 3"/>
                                <a:gd name="T6" fmla="*/ 1 w 22"/>
                                <a:gd name="T7" fmla="*/ 3 h 3"/>
                                <a:gd name="T8" fmla="*/ 0 w 22"/>
                                <a:gd name="T9" fmla="*/ 3 h 3"/>
                                <a:gd name="T10" fmla="*/ 2 w 22"/>
                                <a:gd name="T11" fmla="*/ 3 h 3"/>
                                <a:gd name="T12" fmla="*/ 5 w 22"/>
                                <a:gd name="T13" fmla="*/ 3 h 3"/>
                                <a:gd name="T14" fmla="*/ 9 w 22"/>
                                <a:gd name="T15" fmla="*/ 2 h 3"/>
                                <a:gd name="T16" fmla="*/ 13 w 22"/>
                                <a:gd name="T17" fmla="*/ 2 h 3"/>
                                <a:gd name="T18" fmla="*/ 18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" name="Freeform 30"/>
                          <wps:cNvSpPr>
                            <a:spLocks/>
                          </wps:cNvSpPr>
                          <wps:spPr bwMode="auto">
                            <a:xfrm>
                              <a:off x="6751638" y="4071938"/>
                              <a:ext cx="20638" cy="0"/>
                            </a:xfrm>
                            <a:custGeom>
                              <a:avLst/>
                              <a:gdLst>
                                <a:gd name="T0" fmla="*/ 8 w 13"/>
                                <a:gd name="T1" fmla="*/ 13 w 13"/>
                                <a:gd name="T2" fmla="*/ 12 w 13"/>
                                <a:gd name="T3" fmla="*/ 11 w 13"/>
                                <a:gd name="T4" fmla="*/ 9 w 13"/>
                                <a:gd name="T5" fmla="*/ 7 w 13"/>
                                <a:gd name="T6" fmla="*/ 5 w 13"/>
                                <a:gd name="T7" fmla="*/ 3 w 13"/>
                                <a:gd name="T8" fmla="*/ 0 w 13"/>
                                <a:gd name="T9" fmla="*/ 2 w 13"/>
                                <a:gd name="T10" fmla="*/ 5 w 13"/>
                                <a:gd name="T11" fmla="*/ 8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8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" name="Freeform 31"/>
                          <wps:cNvSpPr>
                            <a:spLocks/>
                          </wps:cNvSpPr>
                          <wps:spPr bwMode="auto">
                            <a:xfrm>
                              <a:off x="5668963" y="4071938"/>
                              <a:ext cx="4763" cy="0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w 3"/>
                                <a:gd name="T2" fmla="*/ 0 w 3"/>
                                <a:gd name="T3" fmla="*/ 2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2" name="Freeform 32"/>
                          <wps:cNvSpPr>
                            <a:spLocks noEditPoints="1"/>
                          </wps:cNvSpPr>
                          <wps:spPr bwMode="auto">
                            <a:xfrm>
                              <a:off x="0" y="4070350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1297 w 4248"/>
                                <a:gd name="T1" fmla="*/ 9 h 10"/>
                                <a:gd name="T2" fmla="*/ 1557 w 4248"/>
                                <a:gd name="T3" fmla="*/ 2 h 10"/>
                                <a:gd name="T4" fmla="*/ 1773 w 4248"/>
                                <a:gd name="T5" fmla="*/ 8 h 10"/>
                                <a:gd name="T6" fmla="*/ 1515 w 4248"/>
                                <a:gd name="T7" fmla="*/ 8 h 10"/>
                                <a:gd name="T8" fmla="*/ 1289 w 4248"/>
                                <a:gd name="T9" fmla="*/ 8 h 10"/>
                                <a:gd name="T10" fmla="*/ 1242 w 4248"/>
                                <a:gd name="T11" fmla="*/ 8 h 10"/>
                                <a:gd name="T12" fmla="*/ 1517 w 4248"/>
                                <a:gd name="T13" fmla="*/ 2 h 10"/>
                                <a:gd name="T14" fmla="*/ 1233 w 4248"/>
                                <a:gd name="T15" fmla="*/ 8 h 10"/>
                                <a:gd name="T16" fmla="*/ 1160 w 4248"/>
                                <a:gd name="T17" fmla="*/ 10 h 10"/>
                                <a:gd name="T18" fmla="*/ 873 w 4248"/>
                                <a:gd name="T19" fmla="*/ 9 h 10"/>
                                <a:gd name="T20" fmla="*/ 806 w 4248"/>
                                <a:gd name="T21" fmla="*/ 9 h 10"/>
                                <a:gd name="T22" fmla="*/ 668 w 4248"/>
                                <a:gd name="T23" fmla="*/ 9 h 10"/>
                                <a:gd name="T24" fmla="*/ 899 w 4248"/>
                                <a:gd name="T25" fmla="*/ 2 h 10"/>
                                <a:gd name="T26" fmla="*/ 2225 w 4248"/>
                                <a:gd name="T27" fmla="*/ 6 h 10"/>
                                <a:gd name="T28" fmla="*/ 1910 w 4248"/>
                                <a:gd name="T29" fmla="*/ 8 h 10"/>
                                <a:gd name="T30" fmla="*/ 1862 w 4248"/>
                                <a:gd name="T31" fmla="*/ 8 h 10"/>
                                <a:gd name="T32" fmla="*/ 1852 w 4248"/>
                                <a:gd name="T33" fmla="*/ 6 h 10"/>
                                <a:gd name="T34" fmla="*/ 2380 w 4248"/>
                                <a:gd name="T35" fmla="*/ 2 h 10"/>
                                <a:gd name="T36" fmla="*/ 3685 w 4248"/>
                                <a:gd name="T37" fmla="*/ 2 h 10"/>
                                <a:gd name="T38" fmla="*/ 3474 w 4248"/>
                                <a:gd name="T39" fmla="*/ 5 h 10"/>
                                <a:gd name="T40" fmla="*/ 3281 w 4248"/>
                                <a:gd name="T41" fmla="*/ 6 h 10"/>
                                <a:gd name="T42" fmla="*/ 3210 w 4248"/>
                                <a:gd name="T43" fmla="*/ 5 h 10"/>
                                <a:gd name="T44" fmla="*/ 3082 w 4248"/>
                                <a:gd name="T45" fmla="*/ 6 h 10"/>
                                <a:gd name="T46" fmla="*/ 3504 w 4248"/>
                                <a:gd name="T47" fmla="*/ 2 h 10"/>
                                <a:gd name="T48" fmla="*/ 26 w 4248"/>
                                <a:gd name="T49" fmla="*/ 1 h 10"/>
                                <a:gd name="T50" fmla="*/ 26 w 4248"/>
                                <a:gd name="T51" fmla="*/ 2 h 10"/>
                                <a:gd name="T52" fmla="*/ 42 w 4248"/>
                                <a:gd name="T53" fmla="*/ 5 h 10"/>
                                <a:gd name="T54" fmla="*/ 64 w 4248"/>
                                <a:gd name="T55" fmla="*/ 5 h 10"/>
                                <a:gd name="T56" fmla="*/ 72 w 4248"/>
                                <a:gd name="T57" fmla="*/ 5 h 10"/>
                                <a:gd name="T58" fmla="*/ 90 w 4248"/>
                                <a:gd name="T59" fmla="*/ 5 h 10"/>
                                <a:gd name="T60" fmla="*/ 123 w 4248"/>
                                <a:gd name="T61" fmla="*/ 5 h 10"/>
                                <a:gd name="T62" fmla="*/ 179 w 4248"/>
                                <a:gd name="T63" fmla="*/ 4 h 10"/>
                                <a:gd name="T64" fmla="*/ 618 w 4248"/>
                                <a:gd name="T65" fmla="*/ 5 h 10"/>
                                <a:gd name="T66" fmla="*/ 512 w 4248"/>
                                <a:gd name="T67" fmla="*/ 9 h 10"/>
                                <a:gd name="T68" fmla="*/ 364 w 4248"/>
                                <a:gd name="T69" fmla="*/ 9 h 10"/>
                                <a:gd name="T70" fmla="*/ 319 w 4248"/>
                                <a:gd name="T71" fmla="*/ 9 h 10"/>
                                <a:gd name="T72" fmla="*/ 281 w 4248"/>
                                <a:gd name="T73" fmla="*/ 9 h 10"/>
                                <a:gd name="T74" fmla="*/ 242 w 4248"/>
                                <a:gd name="T75" fmla="*/ 8 h 10"/>
                                <a:gd name="T76" fmla="*/ 151 w 4248"/>
                                <a:gd name="T77" fmla="*/ 8 h 10"/>
                                <a:gd name="T78" fmla="*/ 81 w 4248"/>
                                <a:gd name="T79" fmla="*/ 9 h 10"/>
                                <a:gd name="T80" fmla="*/ 48 w 4248"/>
                                <a:gd name="T81" fmla="*/ 9 h 10"/>
                                <a:gd name="T82" fmla="*/ 14 w 4248"/>
                                <a:gd name="T83" fmla="*/ 6 h 10"/>
                                <a:gd name="T84" fmla="*/ 0 w 4248"/>
                                <a:gd name="T85" fmla="*/ 5 h 10"/>
                                <a:gd name="T86" fmla="*/ 7 w 4248"/>
                                <a:gd name="T87" fmla="*/ 1 h 10"/>
                                <a:gd name="T88" fmla="*/ 3076 w 4248"/>
                                <a:gd name="T89" fmla="*/ 1 h 10"/>
                                <a:gd name="T90" fmla="*/ 3045 w 4248"/>
                                <a:gd name="T91" fmla="*/ 4 h 10"/>
                                <a:gd name="T92" fmla="*/ 2888 w 4248"/>
                                <a:gd name="T93" fmla="*/ 5 h 10"/>
                                <a:gd name="T94" fmla="*/ 2862 w 4248"/>
                                <a:gd name="T95" fmla="*/ 5 h 10"/>
                                <a:gd name="T96" fmla="*/ 2752 w 4248"/>
                                <a:gd name="T97" fmla="*/ 5 h 10"/>
                                <a:gd name="T98" fmla="*/ 2567 w 4248"/>
                                <a:gd name="T99" fmla="*/ 5 h 10"/>
                                <a:gd name="T100" fmla="*/ 2559 w 4248"/>
                                <a:gd name="T101" fmla="*/ 1 h 10"/>
                                <a:gd name="T102" fmla="*/ 2650 w 4248"/>
                                <a:gd name="T103" fmla="*/ 2 h 10"/>
                                <a:gd name="T104" fmla="*/ 4092 w 4248"/>
                                <a:gd name="T105" fmla="*/ 1 h 10"/>
                                <a:gd name="T106" fmla="*/ 4176 w 4248"/>
                                <a:gd name="T107" fmla="*/ 0 h 10"/>
                                <a:gd name="T108" fmla="*/ 4186 w 4248"/>
                                <a:gd name="T109" fmla="*/ 0 h 10"/>
                                <a:gd name="T110" fmla="*/ 4228 w 4248"/>
                                <a:gd name="T111" fmla="*/ 0 h 10"/>
                                <a:gd name="T112" fmla="*/ 4248 w 4248"/>
                                <a:gd name="T113" fmla="*/ 1 h 10"/>
                                <a:gd name="T114" fmla="*/ 3946 w 4248"/>
                                <a:gd name="T115" fmla="*/ 2 h 10"/>
                                <a:gd name="T116" fmla="*/ 3823 w 4248"/>
                                <a:gd name="T117" fmla="*/ 4 h 10"/>
                                <a:gd name="T118" fmla="*/ 3769 w 4248"/>
                                <a:gd name="T119" fmla="*/ 4 h 10"/>
                                <a:gd name="T120" fmla="*/ 3696 w 4248"/>
                                <a:gd name="T121" fmla="*/ 4 h 10"/>
                                <a:gd name="T122" fmla="*/ 4036 w 4248"/>
                                <a:gd name="T123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1160" y="10"/>
                                  </a:moveTo>
                                  <a:lnTo>
                                    <a:pt x="1160" y="10"/>
                                  </a:lnTo>
                                  <a:lnTo>
                                    <a:pt x="1159" y="10"/>
                                  </a:lnTo>
                                  <a:lnTo>
                                    <a:pt x="1160" y="10"/>
                                  </a:lnTo>
                                  <a:close/>
                                  <a:moveTo>
                                    <a:pt x="1296" y="9"/>
                                  </a:moveTo>
                                  <a:lnTo>
                                    <a:pt x="1299" y="9"/>
                                  </a:lnTo>
                                  <a:lnTo>
                                    <a:pt x="1297" y="9"/>
                                  </a:lnTo>
                                  <a:lnTo>
                                    <a:pt x="1296" y="9"/>
                                  </a:lnTo>
                                  <a:close/>
                                  <a:moveTo>
                                    <a:pt x="1852" y="4"/>
                                  </a:moveTo>
                                  <a:lnTo>
                                    <a:pt x="1852" y="4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852" y="4"/>
                                  </a:lnTo>
                                  <a:close/>
                                  <a:moveTo>
                                    <a:pt x="1517" y="2"/>
                                  </a:moveTo>
                                  <a:lnTo>
                                    <a:pt x="1557" y="2"/>
                                  </a:lnTo>
                                  <a:lnTo>
                                    <a:pt x="1597" y="2"/>
                                  </a:lnTo>
                                  <a:lnTo>
                                    <a:pt x="1699" y="4"/>
                                  </a:lnTo>
                                  <a:lnTo>
                                    <a:pt x="1801" y="4"/>
                                  </a:lnTo>
                                  <a:lnTo>
                                    <a:pt x="1847" y="4"/>
                                  </a:lnTo>
                                  <a:lnTo>
                                    <a:pt x="1847" y="6"/>
                                  </a:lnTo>
                                  <a:lnTo>
                                    <a:pt x="1810" y="8"/>
                                  </a:lnTo>
                                  <a:lnTo>
                                    <a:pt x="1773" y="8"/>
                                  </a:lnTo>
                                  <a:lnTo>
                                    <a:pt x="1748" y="8"/>
                                  </a:lnTo>
                                  <a:lnTo>
                                    <a:pt x="1749" y="8"/>
                                  </a:lnTo>
                                  <a:lnTo>
                                    <a:pt x="1750" y="6"/>
                                  </a:lnTo>
                                  <a:lnTo>
                                    <a:pt x="1721" y="8"/>
                                  </a:lnTo>
                                  <a:lnTo>
                                    <a:pt x="1727" y="8"/>
                                  </a:lnTo>
                                  <a:lnTo>
                                    <a:pt x="1698" y="8"/>
                                  </a:lnTo>
                                  <a:lnTo>
                                    <a:pt x="1515" y="8"/>
                                  </a:lnTo>
                                  <a:lnTo>
                                    <a:pt x="1333" y="9"/>
                                  </a:lnTo>
                                  <a:lnTo>
                                    <a:pt x="1299" y="9"/>
                                  </a:lnTo>
                                  <a:lnTo>
                                    <a:pt x="1301" y="9"/>
                                  </a:lnTo>
                                  <a:lnTo>
                                    <a:pt x="1301" y="8"/>
                                  </a:lnTo>
                                  <a:lnTo>
                                    <a:pt x="1303" y="8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289" y="8"/>
                                  </a:lnTo>
                                  <a:lnTo>
                                    <a:pt x="1276" y="9"/>
                                  </a:lnTo>
                                  <a:lnTo>
                                    <a:pt x="1262" y="8"/>
                                  </a:lnTo>
                                  <a:lnTo>
                                    <a:pt x="1248" y="8"/>
                                  </a:lnTo>
                                  <a:lnTo>
                                    <a:pt x="1240" y="8"/>
                                  </a:lnTo>
                                  <a:lnTo>
                                    <a:pt x="1241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38" y="8"/>
                                  </a:lnTo>
                                  <a:lnTo>
                                    <a:pt x="1237" y="8"/>
                                  </a:lnTo>
                                  <a:lnTo>
                                    <a:pt x="1237" y="4"/>
                                  </a:lnTo>
                                  <a:lnTo>
                                    <a:pt x="1244" y="4"/>
                                  </a:lnTo>
                                  <a:lnTo>
                                    <a:pt x="1295" y="5"/>
                                  </a:lnTo>
                                  <a:lnTo>
                                    <a:pt x="1407" y="4"/>
                                  </a:lnTo>
                                  <a:lnTo>
                                    <a:pt x="1517" y="2"/>
                                  </a:lnTo>
                                  <a:close/>
                                  <a:moveTo>
                                    <a:pt x="899" y="2"/>
                                  </a:moveTo>
                                  <a:lnTo>
                                    <a:pt x="1037" y="5"/>
                                  </a:lnTo>
                                  <a:lnTo>
                                    <a:pt x="1076" y="5"/>
                                  </a:lnTo>
                                  <a:lnTo>
                                    <a:pt x="1140" y="5"/>
                                  </a:lnTo>
                                  <a:lnTo>
                                    <a:pt x="1204" y="4"/>
                                  </a:lnTo>
                                  <a:lnTo>
                                    <a:pt x="1232" y="4"/>
                                  </a:lnTo>
                                  <a:lnTo>
                                    <a:pt x="1233" y="8"/>
                                  </a:lnTo>
                                  <a:lnTo>
                                    <a:pt x="1219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5" y="6"/>
                                  </a:lnTo>
                                  <a:lnTo>
                                    <a:pt x="1197" y="6"/>
                                  </a:lnTo>
                                  <a:lnTo>
                                    <a:pt x="1195" y="6"/>
                                  </a:lnTo>
                                  <a:lnTo>
                                    <a:pt x="1177" y="8"/>
                                  </a:lnTo>
                                  <a:lnTo>
                                    <a:pt x="1160" y="10"/>
                                  </a:lnTo>
                                  <a:lnTo>
                                    <a:pt x="1081" y="8"/>
                                  </a:lnTo>
                                  <a:lnTo>
                                    <a:pt x="1000" y="8"/>
                                  </a:lnTo>
                                  <a:lnTo>
                                    <a:pt x="939" y="8"/>
                                  </a:lnTo>
                                  <a:lnTo>
                                    <a:pt x="881" y="9"/>
                                  </a:lnTo>
                                  <a:lnTo>
                                    <a:pt x="880" y="9"/>
                                  </a:lnTo>
                                  <a:lnTo>
                                    <a:pt x="877" y="9"/>
                                  </a:lnTo>
                                  <a:lnTo>
                                    <a:pt x="873" y="9"/>
                                  </a:lnTo>
                                  <a:lnTo>
                                    <a:pt x="868" y="9"/>
                                  </a:lnTo>
                                  <a:lnTo>
                                    <a:pt x="863" y="9"/>
                                  </a:lnTo>
                                  <a:lnTo>
                                    <a:pt x="860" y="9"/>
                                  </a:lnTo>
                                  <a:lnTo>
                                    <a:pt x="857" y="9"/>
                                  </a:lnTo>
                                  <a:lnTo>
                                    <a:pt x="855" y="9"/>
                                  </a:lnTo>
                                  <a:lnTo>
                                    <a:pt x="831" y="9"/>
                                  </a:lnTo>
                                  <a:lnTo>
                                    <a:pt x="806" y="9"/>
                                  </a:lnTo>
                                  <a:lnTo>
                                    <a:pt x="783" y="9"/>
                                  </a:lnTo>
                                  <a:lnTo>
                                    <a:pt x="766" y="10"/>
                                  </a:lnTo>
                                  <a:lnTo>
                                    <a:pt x="746" y="9"/>
                                  </a:lnTo>
                                  <a:lnTo>
                                    <a:pt x="730" y="8"/>
                                  </a:lnTo>
                                  <a:lnTo>
                                    <a:pt x="713" y="9"/>
                                  </a:lnTo>
                                  <a:lnTo>
                                    <a:pt x="691" y="9"/>
                                  </a:lnTo>
                                  <a:lnTo>
                                    <a:pt x="668" y="9"/>
                                  </a:lnTo>
                                  <a:lnTo>
                                    <a:pt x="644" y="9"/>
                                  </a:lnTo>
                                  <a:lnTo>
                                    <a:pt x="647" y="9"/>
                                  </a:lnTo>
                                  <a:lnTo>
                                    <a:pt x="623" y="9"/>
                                  </a:lnTo>
                                  <a:lnTo>
                                    <a:pt x="623" y="5"/>
                                  </a:lnTo>
                                  <a:lnTo>
                                    <a:pt x="672" y="5"/>
                                  </a:lnTo>
                                  <a:lnTo>
                                    <a:pt x="785" y="4"/>
                                  </a:lnTo>
                                  <a:lnTo>
                                    <a:pt x="899" y="2"/>
                                  </a:lnTo>
                                  <a:close/>
                                  <a:moveTo>
                                    <a:pt x="2462" y="2"/>
                                  </a:moveTo>
                                  <a:lnTo>
                                    <a:pt x="2462" y="5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16" y="5"/>
                                  </a:lnTo>
                                  <a:lnTo>
                                    <a:pt x="2317" y="5"/>
                                  </a:lnTo>
                                  <a:lnTo>
                                    <a:pt x="2235" y="6"/>
                                  </a:lnTo>
                                  <a:lnTo>
                                    <a:pt x="2225" y="6"/>
                                  </a:lnTo>
                                  <a:lnTo>
                                    <a:pt x="2218" y="6"/>
                                  </a:lnTo>
                                  <a:lnTo>
                                    <a:pt x="2172" y="6"/>
                                  </a:lnTo>
                                  <a:lnTo>
                                    <a:pt x="2126" y="8"/>
                                  </a:lnTo>
                                  <a:lnTo>
                                    <a:pt x="2033" y="8"/>
                                  </a:lnTo>
                                  <a:lnTo>
                                    <a:pt x="1909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09" y="6"/>
                                  </a:lnTo>
                                  <a:lnTo>
                                    <a:pt x="1902" y="8"/>
                                  </a:lnTo>
                                  <a:lnTo>
                                    <a:pt x="1894" y="8"/>
                                  </a:lnTo>
                                  <a:lnTo>
                                    <a:pt x="1882" y="8"/>
                                  </a:lnTo>
                                  <a:lnTo>
                                    <a:pt x="1876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62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4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5" y="6"/>
                                  </a:lnTo>
                                  <a:lnTo>
                                    <a:pt x="1852" y="6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992" y="4"/>
                                  </a:lnTo>
                                  <a:lnTo>
                                    <a:pt x="2134" y="4"/>
                                  </a:lnTo>
                                  <a:lnTo>
                                    <a:pt x="2225" y="4"/>
                                  </a:lnTo>
                                  <a:lnTo>
                                    <a:pt x="2286" y="2"/>
                                  </a:lnTo>
                                  <a:lnTo>
                                    <a:pt x="2347" y="2"/>
                                  </a:lnTo>
                                  <a:lnTo>
                                    <a:pt x="2380" y="2"/>
                                  </a:lnTo>
                                  <a:lnTo>
                                    <a:pt x="2413" y="2"/>
                                  </a:lnTo>
                                  <a:lnTo>
                                    <a:pt x="2462" y="2"/>
                                  </a:lnTo>
                                  <a:close/>
                                  <a:moveTo>
                                    <a:pt x="3571" y="1"/>
                                  </a:moveTo>
                                  <a:lnTo>
                                    <a:pt x="3571" y="1"/>
                                  </a:lnTo>
                                  <a:lnTo>
                                    <a:pt x="3592" y="1"/>
                                  </a:lnTo>
                                  <a:lnTo>
                                    <a:pt x="3639" y="2"/>
                                  </a:lnTo>
                                  <a:lnTo>
                                    <a:pt x="3685" y="2"/>
                                  </a:lnTo>
                                  <a:lnTo>
                                    <a:pt x="3692" y="2"/>
                                  </a:lnTo>
                                  <a:lnTo>
                                    <a:pt x="3692" y="4"/>
                                  </a:lnTo>
                                  <a:lnTo>
                                    <a:pt x="3607" y="5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93" y="5"/>
                                  </a:lnTo>
                                  <a:lnTo>
                                    <a:pt x="3495" y="5"/>
                                  </a:lnTo>
                                  <a:lnTo>
                                    <a:pt x="3474" y="5"/>
                                  </a:lnTo>
                                  <a:lnTo>
                                    <a:pt x="3449" y="5"/>
                                  </a:lnTo>
                                  <a:lnTo>
                                    <a:pt x="3426" y="5"/>
                                  </a:lnTo>
                                  <a:lnTo>
                                    <a:pt x="3388" y="6"/>
                                  </a:lnTo>
                                  <a:lnTo>
                                    <a:pt x="3389" y="5"/>
                                  </a:lnTo>
                                  <a:lnTo>
                                    <a:pt x="3338" y="5"/>
                                  </a:lnTo>
                                  <a:lnTo>
                                    <a:pt x="3286" y="6"/>
                                  </a:lnTo>
                                  <a:lnTo>
                                    <a:pt x="3281" y="6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66" y="5"/>
                                  </a:lnTo>
                                  <a:lnTo>
                                    <a:pt x="3267" y="5"/>
                                  </a:lnTo>
                                  <a:lnTo>
                                    <a:pt x="3258" y="5"/>
                                  </a:lnTo>
                                  <a:lnTo>
                                    <a:pt x="3247" y="5"/>
                                  </a:lnTo>
                                  <a:lnTo>
                                    <a:pt x="3228" y="5"/>
                                  </a:lnTo>
                                  <a:lnTo>
                                    <a:pt x="3210" y="5"/>
                                  </a:lnTo>
                                  <a:lnTo>
                                    <a:pt x="3192" y="5"/>
                                  </a:lnTo>
                                  <a:lnTo>
                                    <a:pt x="3177" y="6"/>
                                  </a:lnTo>
                                  <a:lnTo>
                                    <a:pt x="3182" y="5"/>
                                  </a:lnTo>
                                  <a:lnTo>
                                    <a:pt x="3180" y="5"/>
                                  </a:lnTo>
                                  <a:lnTo>
                                    <a:pt x="3134" y="5"/>
                                  </a:lnTo>
                                  <a:lnTo>
                                    <a:pt x="3088" y="6"/>
                                  </a:lnTo>
                                  <a:lnTo>
                                    <a:pt x="3082" y="6"/>
                                  </a:lnTo>
                                  <a:lnTo>
                                    <a:pt x="3082" y="1"/>
                                  </a:lnTo>
                                  <a:lnTo>
                                    <a:pt x="3084" y="1"/>
                                  </a:lnTo>
                                  <a:lnTo>
                                    <a:pt x="3203" y="1"/>
                                  </a:lnTo>
                                  <a:lnTo>
                                    <a:pt x="3244" y="1"/>
                                  </a:lnTo>
                                  <a:lnTo>
                                    <a:pt x="3285" y="1"/>
                                  </a:lnTo>
                                  <a:lnTo>
                                    <a:pt x="3485" y="2"/>
                                  </a:lnTo>
                                  <a:lnTo>
                                    <a:pt x="3504" y="2"/>
                                  </a:lnTo>
                                  <a:lnTo>
                                    <a:pt x="3523" y="2"/>
                                  </a:lnTo>
                                  <a:lnTo>
                                    <a:pt x="3549" y="2"/>
                                  </a:lnTo>
                                  <a:lnTo>
                                    <a:pt x="3571" y="1"/>
                                  </a:lnTo>
                                  <a:close/>
                                  <a:moveTo>
                                    <a:pt x="22" y="1"/>
                                  </a:moveTo>
                                  <a:lnTo>
                                    <a:pt x="26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306" y="5"/>
                                  </a:lnTo>
                                  <a:lnTo>
                                    <a:pt x="336" y="5"/>
                                  </a:lnTo>
                                  <a:lnTo>
                                    <a:pt x="436" y="6"/>
                                  </a:lnTo>
                                  <a:lnTo>
                                    <a:pt x="524" y="5"/>
                                  </a:lnTo>
                                  <a:lnTo>
                                    <a:pt x="613" y="5"/>
                                  </a:lnTo>
                                  <a:lnTo>
                                    <a:pt x="618" y="5"/>
                                  </a:lnTo>
                                  <a:lnTo>
                                    <a:pt x="618" y="9"/>
                                  </a:lnTo>
                                  <a:lnTo>
                                    <a:pt x="593" y="9"/>
                                  </a:lnTo>
                                  <a:lnTo>
                                    <a:pt x="572" y="9"/>
                                  </a:lnTo>
                                  <a:lnTo>
                                    <a:pt x="558" y="9"/>
                                  </a:lnTo>
                                  <a:lnTo>
                                    <a:pt x="541" y="9"/>
                                  </a:lnTo>
                                  <a:lnTo>
                                    <a:pt x="526" y="9"/>
                                  </a:lnTo>
                                  <a:lnTo>
                                    <a:pt x="512" y="9"/>
                                  </a:lnTo>
                                  <a:lnTo>
                                    <a:pt x="486" y="10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7" y="9"/>
                                  </a:lnTo>
                                  <a:lnTo>
                                    <a:pt x="376" y="8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4" y="9"/>
                                  </a:lnTo>
                                  <a:lnTo>
                                    <a:pt x="356" y="9"/>
                                  </a:lnTo>
                                  <a:lnTo>
                                    <a:pt x="347" y="9"/>
                                  </a:lnTo>
                                  <a:lnTo>
                                    <a:pt x="338" y="9"/>
                                  </a:lnTo>
                                  <a:lnTo>
                                    <a:pt x="333" y="9"/>
                                  </a:lnTo>
                                  <a:lnTo>
                                    <a:pt x="329" y="9"/>
                                  </a:lnTo>
                                  <a:lnTo>
                                    <a:pt x="327" y="10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4" y="9"/>
                                  </a:lnTo>
                                  <a:lnTo>
                                    <a:pt x="309" y="9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293" y="10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255" y="8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24" y="8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2" y="1"/>
                                  </a:lnTo>
                                  <a:close/>
                                  <a:moveTo>
                                    <a:pt x="2843" y="0"/>
                                  </a:moveTo>
                                  <a:lnTo>
                                    <a:pt x="2957" y="1"/>
                                  </a:lnTo>
                                  <a:lnTo>
                                    <a:pt x="3076" y="1"/>
                                  </a:lnTo>
                                  <a:lnTo>
                                    <a:pt x="3076" y="6"/>
                                  </a:lnTo>
                                  <a:lnTo>
                                    <a:pt x="3048" y="5"/>
                                  </a:lnTo>
                                  <a:lnTo>
                                    <a:pt x="3049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1" y="5"/>
                                  </a:lnTo>
                                  <a:lnTo>
                                    <a:pt x="3045" y="4"/>
                                  </a:lnTo>
                                  <a:lnTo>
                                    <a:pt x="3038" y="4"/>
                                  </a:lnTo>
                                  <a:lnTo>
                                    <a:pt x="3012" y="5"/>
                                  </a:lnTo>
                                  <a:lnTo>
                                    <a:pt x="3015" y="4"/>
                                  </a:lnTo>
                                  <a:lnTo>
                                    <a:pt x="2987" y="5"/>
                                  </a:lnTo>
                                  <a:lnTo>
                                    <a:pt x="2952" y="4"/>
                                  </a:lnTo>
                                  <a:lnTo>
                                    <a:pt x="2921" y="4"/>
                                  </a:lnTo>
                                  <a:lnTo>
                                    <a:pt x="2888" y="5"/>
                                  </a:lnTo>
                                  <a:lnTo>
                                    <a:pt x="2877" y="4"/>
                                  </a:lnTo>
                                  <a:lnTo>
                                    <a:pt x="2877" y="5"/>
                                  </a:lnTo>
                                  <a:lnTo>
                                    <a:pt x="2876" y="5"/>
                                  </a:lnTo>
                                  <a:lnTo>
                                    <a:pt x="2873" y="5"/>
                                  </a:lnTo>
                                  <a:lnTo>
                                    <a:pt x="2870" y="5"/>
                                  </a:lnTo>
                                  <a:lnTo>
                                    <a:pt x="2866" y="5"/>
                                  </a:lnTo>
                                  <a:lnTo>
                                    <a:pt x="2862" y="5"/>
                                  </a:lnTo>
                                  <a:lnTo>
                                    <a:pt x="2859" y="5"/>
                                  </a:lnTo>
                                  <a:lnTo>
                                    <a:pt x="2853" y="5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43" y="6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03" y="6"/>
                                  </a:lnTo>
                                  <a:lnTo>
                                    <a:pt x="2752" y="5"/>
                                  </a:lnTo>
                                  <a:lnTo>
                                    <a:pt x="2702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34" y="5"/>
                                  </a:lnTo>
                                  <a:lnTo>
                                    <a:pt x="2608" y="5"/>
                                  </a:lnTo>
                                  <a:lnTo>
                                    <a:pt x="2583" y="5"/>
                                  </a:lnTo>
                                  <a:lnTo>
                                    <a:pt x="2567" y="5"/>
                                  </a:lnTo>
                                  <a:lnTo>
                                    <a:pt x="2545" y="5"/>
                                  </a:lnTo>
                                  <a:lnTo>
                                    <a:pt x="2470" y="5"/>
                                  </a:lnTo>
                                  <a:lnTo>
                                    <a:pt x="2468" y="5"/>
                                  </a:lnTo>
                                  <a:lnTo>
                                    <a:pt x="2468" y="2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30" y="2"/>
                                  </a:lnTo>
                                  <a:lnTo>
                                    <a:pt x="2559" y="1"/>
                                  </a:lnTo>
                                  <a:lnTo>
                                    <a:pt x="2591" y="2"/>
                                  </a:lnTo>
                                  <a:lnTo>
                                    <a:pt x="2623" y="2"/>
                                  </a:lnTo>
                                  <a:lnTo>
                                    <a:pt x="2652" y="2"/>
                                  </a:lnTo>
                                  <a:lnTo>
                                    <a:pt x="2651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748" y="1"/>
                                  </a:lnTo>
                                  <a:lnTo>
                                    <a:pt x="2843" y="0"/>
                                  </a:lnTo>
                                  <a:close/>
                                  <a:moveTo>
                                    <a:pt x="4050" y="0"/>
                                  </a:moveTo>
                                  <a:lnTo>
                                    <a:pt x="4061" y="0"/>
                                  </a:lnTo>
                                  <a:lnTo>
                                    <a:pt x="4073" y="0"/>
                                  </a:lnTo>
                                  <a:lnTo>
                                    <a:pt x="4084" y="0"/>
                                  </a:lnTo>
                                  <a:lnTo>
                                    <a:pt x="4092" y="1"/>
                                  </a:lnTo>
                                  <a:lnTo>
                                    <a:pt x="4133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5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80" y="1"/>
                                  </a:lnTo>
                                  <a:lnTo>
                                    <a:pt x="4183" y="1"/>
                                  </a:lnTo>
                                  <a:lnTo>
                                    <a:pt x="4185" y="1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8" y="0"/>
                                  </a:lnTo>
                                  <a:lnTo>
                                    <a:pt x="4190" y="0"/>
                                  </a:lnTo>
                                  <a:lnTo>
                                    <a:pt x="4194" y="0"/>
                                  </a:lnTo>
                                  <a:lnTo>
                                    <a:pt x="4192" y="0"/>
                                  </a:lnTo>
                                  <a:lnTo>
                                    <a:pt x="4202" y="1"/>
                                  </a:lnTo>
                                  <a:lnTo>
                                    <a:pt x="4221" y="0"/>
                                  </a:lnTo>
                                  <a:lnTo>
                                    <a:pt x="4228" y="0"/>
                                  </a:lnTo>
                                  <a:lnTo>
                                    <a:pt x="4238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248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154" y="1"/>
                                  </a:lnTo>
                                  <a:lnTo>
                                    <a:pt x="4058" y="2"/>
                                  </a:lnTo>
                                  <a:lnTo>
                                    <a:pt x="4059" y="1"/>
                                  </a:lnTo>
                                  <a:lnTo>
                                    <a:pt x="4058" y="1"/>
                                  </a:lnTo>
                                  <a:lnTo>
                                    <a:pt x="4056" y="1"/>
                                  </a:lnTo>
                                  <a:lnTo>
                                    <a:pt x="3946" y="2"/>
                                  </a:lnTo>
                                  <a:lnTo>
                                    <a:pt x="3838" y="2"/>
                                  </a:lnTo>
                                  <a:lnTo>
                                    <a:pt x="3840" y="4"/>
                                  </a:lnTo>
                                  <a:lnTo>
                                    <a:pt x="3838" y="4"/>
                                  </a:lnTo>
                                  <a:lnTo>
                                    <a:pt x="3837" y="4"/>
                                  </a:lnTo>
                                  <a:lnTo>
                                    <a:pt x="3833" y="4"/>
                                  </a:lnTo>
                                  <a:lnTo>
                                    <a:pt x="3829" y="4"/>
                                  </a:lnTo>
                                  <a:lnTo>
                                    <a:pt x="3823" y="4"/>
                                  </a:lnTo>
                                  <a:lnTo>
                                    <a:pt x="3813" y="4"/>
                                  </a:lnTo>
                                  <a:lnTo>
                                    <a:pt x="3804" y="4"/>
                                  </a:lnTo>
                                  <a:lnTo>
                                    <a:pt x="3782" y="5"/>
                                  </a:lnTo>
                                  <a:lnTo>
                                    <a:pt x="3773" y="4"/>
                                  </a:lnTo>
                                  <a:lnTo>
                                    <a:pt x="3765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1" y="4"/>
                                  </a:lnTo>
                                  <a:lnTo>
                                    <a:pt x="3754" y="4"/>
                                  </a:lnTo>
                                  <a:lnTo>
                                    <a:pt x="3756" y="4"/>
                                  </a:lnTo>
                                  <a:lnTo>
                                    <a:pt x="3757" y="4"/>
                                  </a:lnTo>
                                  <a:lnTo>
                                    <a:pt x="3696" y="4"/>
                                  </a:lnTo>
                                  <a:lnTo>
                                    <a:pt x="3696" y="2"/>
                                  </a:lnTo>
                                  <a:lnTo>
                                    <a:pt x="3732" y="1"/>
                                  </a:lnTo>
                                  <a:lnTo>
                                    <a:pt x="3743" y="1"/>
                                  </a:lnTo>
                                  <a:lnTo>
                                    <a:pt x="3857" y="1"/>
                                  </a:lnTo>
                                  <a:lnTo>
                                    <a:pt x="3969" y="1"/>
                                  </a:lnTo>
                                  <a:lnTo>
                                    <a:pt x="4033" y="1"/>
                                  </a:lnTo>
                                  <a:lnTo>
                                    <a:pt x="4036" y="0"/>
                                  </a:lnTo>
                                  <a:lnTo>
                                    <a:pt x="4040" y="0"/>
                                  </a:lnTo>
                                  <a:lnTo>
                                    <a:pt x="4045" y="0"/>
                                  </a:lnTo>
                                  <a:lnTo>
                                    <a:pt x="4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976938" y="40767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" name="Freeform 34"/>
                          <wps:cNvSpPr>
                            <a:spLocks/>
                          </wps:cNvSpPr>
                          <wps:spPr bwMode="auto">
                            <a:xfrm>
                              <a:off x="76200" y="40846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4 w 4"/>
                                <a:gd name="T2" fmla="*/ 3 w 4"/>
                                <a:gd name="T3" fmla="*/ 2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" name="Freeform 35"/>
                          <wps:cNvSpPr>
                            <a:spLocks/>
                          </wps:cNvSpPr>
                          <wps:spPr bwMode="auto">
                            <a:xfrm>
                              <a:off x="6350" y="3146425"/>
                              <a:ext cx="12700" cy="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4 w 8"/>
                                <a:gd name="T2" fmla="*/ 3 w 8"/>
                                <a:gd name="T3" fmla="*/ 1 w 8"/>
                                <a:gd name="T4" fmla="*/ 0 w 8"/>
                                <a:gd name="T5" fmla="*/ 1 w 8"/>
                                <a:gd name="T6" fmla="*/ 4 w 8"/>
                                <a:gd name="T7" fmla="*/ 8 w 8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" name="Freeform 36"/>
                          <wps:cNvSpPr>
                            <a:spLocks/>
                          </wps:cNvSpPr>
                          <wps:spPr bwMode="auto">
                            <a:xfrm>
                              <a:off x="26988" y="3141663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1 h 3"/>
                                <a:gd name="T6" fmla="*/ 20 w 22"/>
                                <a:gd name="T7" fmla="*/ 1 h 3"/>
                                <a:gd name="T8" fmla="*/ 17 w 22"/>
                                <a:gd name="T9" fmla="*/ 1 h 3"/>
                                <a:gd name="T10" fmla="*/ 13 w 22"/>
                                <a:gd name="T11" fmla="*/ 1 h 3"/>
                                <a:gd name="T12" fmla="*/ 9 w 22"/>
                                <a:gd name="T13" fmla="*/ 3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" name="Freeform 37"/>
                          <wps:cNvSpPr>
                            <a:spLocks/>
                          </wps:cNvSpPr>
                          <wps:spPr bwMode="auto">
                            <a:xfrm>
                              <a:off x="71438" y="3141663"/>
                              <a:ext cx="20638" cy="158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1"/>
                                <a:gd name="T2" fmla="*/ 11 w 13"/>
                                <a:gd name="T3" fmla="*/ 1 h 1"/>
                                <a:gd name="T4" fmla="*/ 7 w 13"/>
                                <a:gd name="T5" fmla="*/ 1 h 1"/>
                                <a:gd name="T6" fmla="*/ 5 w 13"/>
                                <a:gd name="T7" fmla="*/ 1 h 1"/>
                                <a:gd name="T8" fmla="*/ 0 w 13"/>
                                <a:gd name="T9" fmla="*/ 1 h 1"/>
                                <a:gd name="T10" fmla="*/ 1 w 13"/>
                                <a:gd name="T11" fmla="*/ 1 h 1"/>
                                <a:gd name="T12" fmla="*/ 2 w 13"/>
                                <a:gd name="T13" fmla="*/ 0 h 1"/>
                                <a:gd name="T14" fmla="*/ 3 w 13"/>
                                <a:gd name="T15" fmla="*/ 0 h 1"/>
                                <a:gd name="T16" fmla="*/ 6 w 13"/>
                                <a:gd name="T17" fmla="*/ 0 h 1"/>
                                <a:gd name="T18" fmla="*/ 7 w 13"/>
                                <a:gd name="T19" fmla="*/ 0 h 1"/>
                                <a:gd name="T20" fmla="*/ 10 w 13"/>
                                <a:gd name="T21" fmla="*/ 0 h 1"/>
                                <a:gd name="T22" fmla="*/ 13 w 13"/>
                                <a:gd name="T2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" h="1">
                                  <a:moveTo>
                                    <a:pt x="13" y="0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" name="Freeform 38"/>
                          <wps:cNvSpPr>
                            <a:spLocks/>
                          </wps:cNvSpPr>
                          <wps:spPr bwMode="auto">
                            <a:xfrm>
                              <a:off x="1169988" y="3141663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" name="Freeform 39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3128963"/>
                              <a:ext cx="6743700" cy="17463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7 h 11"/>
                                <a:gd name="T2" fmla="*/ 516 w 4248"/>
                                <a:gd name="T3" fmla="*/ 8 h 11"/>
                                <a:gd name="T4" fmla="*/ 203 w 4248"/>
                                <a:gd name="T5" fmla="*/ 11 h 11"/>
                                <a:gd name="T6" fmla="*/ 72 w 4248"/>
                                <a:gd name="T7" fmla="*/ 11 h 11"/>
                                <a:gd name="T8" fmla="*/ 68 w 4248"/>
                                <a:gd name="T9" fmla="*/ 9 h 11"/>
                                <a:gd name="T10" fmla="*/ 57 w 4248"/>
                                <a:gd name="T11" fmla="*/ 11 h 11"/>
                                <a:gd name="T12" fmla="*/ 1 w 4248"/>
                                <a:gd name="T13" fmla="*/ 9 h 11"/>
                                <a:gd name="T14" fmla="*/ 94 w 4248"/>
                                <a:gd name="T15" fmla="*/ 9 h 11"/>
                                <a:gd name="T16" fmla="*/ 408 w 4248"/>
                                <a:gd name="T17" fmla="*/ 7 h 11"/>
                                <a:gd name="T18" fmla="*/ 444 w 4248"/>
                                <a:gd name="T19" fmla="*/ 5 h 11"/>
                                <a:gd name="T20" fmla="*/ 967 w 4248"/>
                                <a:gd name="T21" fmla="*/ 5 h 11"/>
                                <a:gd name="T22" fmla="*/ 1056 w 4248"/>
                                <a:gd name="T23" fmla="*/ 4 h 11"/>
                                <a:gd name="T24" fmla="*/ 1169 w 4248"/>
                                <a:gd name="T25" fmla="*/ 8 h 11"/>
                                <a:gd name="T26" fmla="*/ 725 w 4248"/>
                                <a:gd name="T27" fmla="*/ 8 h 11"/>
                                <a:gd name="T28" fmla="*/ 558 w 4248"/>
                                <a:gd name="T29" fmla="*/ 8 h 11"/>
                                <a:gd name="T30" fmla="*/ 798 w 4248"/>
                                <a:gd name="T31" fmla="*/ 4 h 11"/>
                                <a:gd name="T32" fmla="*/ 1546 w 4248"/>
                                <a:gd name="T33" fmla="*/ 5 h 11"/>
                                <a:gd name="T34" fmla="*/ 1703 w 4248"/>
                                <a:gd name="T35" fmla="*/ 4 h 11"/>
                                <a:gd name="T36" fmla="*/ 1657 w 4248"/>
                                <a:gd name="T37" fmla="*/ 8 h 11"/>
                                <a:gd name="T38" fmla="*/ 1500 w 4248"/>
                                <a:gd name="T39" fmla="*/ 9 h 11"/>
                                <a:gd name="T40" fmla="*/ 1198 w 4248"/>
                                <a:gd name="T41" fmla="*/ 5 h 11"/>
                                <a:gd name="T42" fmla="*/ 1260 w 4248"/>
                                <a:gd name="T43" fmla="*/ 5 h 11"/>
                                <a:gd name="T44" fmla="*/ 1374 w 4248"/>
                                <a:gd name="T45" fmla="*/ 4 h 11"/>
                                <a:gd name="T46" fmla="*/ 1404 w 4248"/>
                                <a:gd name="T47" fmla="*/ 4 h 11"/>
                                <a:gd name="T48" fmla="*/ 2395 w 4248"/>
                                <a:gd name="T49" fmla="*/ 2 h 11"/>
                                <a:gd name="T50" fmla="*/ 2395 w 4248"/>
                                <a:gd name="T51" fmla="*/ 5 h 11"/>
                                <a:gd name="T52" fmla="*/ 1868 w 4248"/>
                                <a:gd name="T53" fmla="*/ 7 h 11"/>
                                <a:gd name="T54" fmla="*/ 2015 w 4248"/>
                                <a:gd name="T55" fmla="*/ 4 h 11"/>
                                <a:gd name="T56" fmla="*/ 2338 w 4248"/>
                                <a:gd name="T57" fmla="*/ 3 h 11"/>
                                <a:gd name="T58" fmla="*/ 2951 w 4248"/>
                                <a:gd name="T59" fmla="*/ 2 h 11"/>
                                <a:gd name="T60" fmla="*/ 2958 w 4248"/>
                                <a:gd name="T61" fmla="*/ 2 h 11"/>
                                <a:gd name="T62" fmla="*/ 3006 w 4248"/>
                                <a:gd name="T63" fmla="*/ 3 h 11"/>
                                <a:gd name="T64" fmla="*/ 2731 w 4248"/>
                                <a:gd name="T65" fmla="*/ 7 h 11"/>
                                <a:gd name="T66" fmla="*/ 2437 w 4248"/>
                                <a:gd name="T67" fmla="*/ 3 h 11"/>
                                <a:gd name="T68" fmla="*/ 2550 w 4248"/>
                                <a:gd name="T69" fmla="*/ 3 h 11"/>
                                <a:gd name="T70" fmla="*/ 3762 w 4248"/>
                                <a:gd name="T71" fmla="*/ 0 h 11"/>
                                <a:gd name="T72" fmla="*/ 3892 w 4248"/>
                                <a:gd name="T73" fmla="*/ 0 h 11"/>
                                <a:gd name="T74" fmla="*/ 3934 w 4248"/>
                                <a:gd name="T75" fmla="*/ 2 h 11"/>
                                <a:gd name="T76" fmla="*/ 3966 w 4248"/>
                                <a:gd name="T77" fmla="*/ 0 h 11"/>
                                <a:gd name="T78" fmla="*/ 4015 w 4248"/>
                                <a:gd name="T79" fmla="*/ 3 h 11"/>
                                <a:gd name="T80" fmla="*/ 4155 w 4248"/>
                                <a:gd name="T81" fmla="*/ 2 h 11"/>
                                <a:gd name="T82" fmla="*/ 4169 w 4248"/>
                                <a:gd name="T83" fmla="*/ 2 h 11"/>
                                <a:gd name="T84" fmla="*/ 4199 w 4248"/>
                                <a:gd name="T85" fmla="*/ 2 h 11"/>
                                <a:gd name="T86" fmla="*/ 4235 w 4248"/>
                                <a:gd name="T87" fmla="*/ 4 h 11"/>
                                <a:gd name="T88" fmla="*/ 4248 w 4248"/>
                                <a:gd name="T89" fmla="*/ 5 h 11"/>
                                <a:gd name="T90" fmla="*/ 4235 w 4248"/>
                                <a:gd name="T91" fmla="*/ 8 h 11"/>
                                <a:gd name="T92" fmla="*/ 4226 w 4248"/>
                                <a:gd name="T93" fmla="*/ 8 h 11"/>
                                <a:gd name="T94" fmla="*/ 4223 w 4248"/>
                                <a:gd name="T95" fmla="*/ 7 h 11"/>
                                <a:gd name="T96" fmla="*/ 4197 w 4248"/>
                                <a:gd name="T97" fmla="*/ 5 h 11"/>
                                <a:gd name="T98" fmla="*/ 4182 w 4248"/>
                                <a:gd name="T99" fmla="*/ 5 h 11"/>
                                <a:gd name="T100" fmla="*/ 4175 w 4248"/>
                                <a:gd name="T101" fmla="*/ 4 h 11"/>
                                <a:gd name="T102" fmla="*/ 4146 w 4248"/>
                                <a:gd name="T103" fmla="*/ 7 h 11"/>
                                <a:gd name="T104" fmla="*/ 4108 w 4248"/>
                                <a:gd name="T105" fmla="*/ 5 h 11"/>
                                <a:gd name="T106" fmla="*/ 3942 w 4248"/>
                                <a:gd name="T107" fmla="*/ 4 h 11"/>
                                <a:gd name="T108" fmla="*/ 3655 w 4248"/>
                                <a:gd name="T109" fmla="*/ 0 h 11"/>
                                <a:gd name="T110" fmla="*/ 3482 w 4248"/>
                                <a:gd name="T111" fmla="*/ 0 h 11"/>
                                <a:gd name="T112" fmla="*/ 3601 w 4248"/>
                                <a:gd name="T113" fmla="*/ 0 h 11"/>
                                <a:gd name="T114" fmla="*/ 3211 w 4248"/>
                                <a:gd name="T115" fmla="*/ 5 h 11"/>
                                <a:gd name="T116" fmla="*/ 3050 w 4248"/>
                                <a:gd name="T117" fmla="*/ 3 h 11"/>
                                <a:gd name="T118" fmla="*/ 3248 w 4248"/>
                                <a:gd name="T119" fmla="*/ 3 h 11"/>
                                <a:gd name="T120" fmla="*/ 3385 w 4248"/>
                                <a:gd name="T121" fmla="*/ 2 h 11"/>
                                <a:gd name="T122" fmla="*/ 3482 w 4248"/>
                                <a:gd name="T123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1">
                                  <a:moveTo>
                                    <a:pt x="466" y="5"/>
                                  </a:moveTo>
                                  <a:lnTo>
                                    <a:pt x="475" y="5"/>
                                  </a:lnTo>
                                  <a:lnTo>
                                    <a:pt x="483" y="5"/>
                                  </a:lnTo>
                                  <a:lnTo>
                                    <a:pt x="480" y="5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87" y="7"/>
                                  </a:lnTo>
                                  <a:lnTo>
                                    <a:pt x="493" y="5"/>
                                  </a:lnTo>
                                  <a:lnTo>
                                    <a:pt x="492" y="5"/>
                                  </a:lnTo>
                                  <a:lnTo>
                                    <a:pt x="491" y="5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55" y="8"/>
                                  </a:lnTo>
                                  <a:lnTo>
                                    <a:pt x="516" y="8"/>
                                  </a:lnTo>
                                  <a:lnTo>
                                    <a:pt x="505" y="8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9"/>
                                  </a:lnTo>
                                  <a:lnTo>
                                    <a:pt x="208" y="9"/>
                                  </a:lnTo>
                                  <a:lnTo>
                                    <a:pt x="203" y="11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87" y="9"/>
                                  </a:lnTo>
                                  <a:lnTo>
                                    <a:pt x="175" y="9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8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8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08" y="7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11" y="5"/>
                                  </a:lnTo>
                                  <a:lnTo>
                                    <a:pt x="415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25" y="5"/>
                                  </a:lnTo>
                                  <a:lnTo>
                                    <a:pt x="434" y="5"/>
                                  </a:lnTo>
                                  <a:lnTo>
                                    <a:pt x="444" y="5"/>
                                  </a:lnTo>
                                  <a:lnTo>
                                    <a:pt x="466" y="5"/>
                                  </a:lnTo>
                                  <a:close/>
                                  <a:moveTo>
                                    <a:pt x="860" y="4"/>
                                  </a:moveTo>
                                  <a:lnTo>
                                    <a:pt x="859" y="4"/>
                                  </a:lnTo>
                                  <a:lnTo>
                                    <a:pt x="910" y="4"/>
                                  </a:lnTo>
                                  <a:lnTo>
                                    <a:pt x="962" y="4"/>
                                  </a:lnTo>
                                  <a:lnTo>
                                    <a:pt x="967" y="4"/>
                                  </a:lnTo>
                                  <a:lnTo>
                                    <a:pt x="967" y="5"/>
                                  </a:lnTo>
                                  <a:lnTo>
                                    <a:pt x="982" y="4"/>
                                  </a:lnTo>
                                  <a:lnTo>
                                    <a:pt x="980" y="4"/>
                                  </a:lnTo>
                                  <a:lnTo>
                                    <a:pt x="990" y="4"/>
                                  </a:lnTo>
                                  <a:lnTo>
                                    <a:pt x="1001" y="4"/>
                                  </a:lnTo>
                                  <a:lnTo>
                                    <a:pt x="1020" y="4"/>
                                  </a:lnTo>
                                  <a:lnTo>
                                    <a:pt x="1038" y="4"/>
                                  </a:lnTo>
                                  <a:lnTo>
                                    <a:pt x="1056" y="4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5"/>
                                  </a:lnTo>
                                  <a:lnTo>
                                    <a:pt x="1068" y="5"/>
                                  </a:lnTo>
                                  <a:lnTo>
                                    <a:pt x="1114" y="4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9" y="4"/>
                                  </a:lnTo>
                                  <a:lnTo>
                                    <a:pt x="1169" y="8"/>
                                  </a:lnTo>
                                  <a:lnTo>
                                    <a:pt x="1164" y="8"/>
                                  </a:lnTo>
                                  <a:lnTo>
                                    <a:pt x="1044" y="8"/>
                                  </a:lnTo>
                                  <a:lnTo>
                                    <a:pt x="1004" y="8"/>
                                  </a:lnTo>
                                  <a:lnTo>
                                    <a:pt x="963" y="8"/>
                                  </a:lnTo>
                                  <a:lnTo>
                                    <a:pt x="763" y="7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8"/>
                                  </a:lnTo>
                                  <a:lnTo>
                                    <a:pt x="677" y="8"/>
                                  </a:lnTo>
                                  <a:lnTo>
                                    <a:pt x="656" y="8"/>
                                  </a:lnTo>
                                  <a:lnTo>
                                    <a:pt x="609" y="8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58" y="8"/>
                                  </a:lnTo>
                                  <a:lnTo>
                                    <a:pt x="558" y="5"/>
                                  </a:lnTo>
                                  <a:lnTo>
                                    <a:pt x="643" y="4"/>
                                  </a:lnTo>
                                  <a:lnTo>
                                    <a:pt x="728" y="4"/>
                                  </a:lnTo>
                                  <a:lnTo>
                                    <a:pt x="755" y="4"/>
                                  </a:lnTo>
                                  <a:lnTo>
                                    <a:pt x="753" y="4"/>
                                  </a:lnTo>
                                  <a:lnTo>
                                    <a:pt x="774" y="4"/>
                                  </a:lnTo>
                                  <a:lnTo>
                                    <a:pt x="798" y="4"/>
                                  </a:lnTo>
                                  <a:lnTo>
                                    <a:pt x="822" y="4"/>
                                  </a:lnTo>
                                  <a:lnTo>
                                    <a:pt x="860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4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4"/>
                                  </a:lnTo>
                                  <a:lnTo>
                                    <a:pt x="1546" y="5"/>
                                  </a:lnTo>
                                  <a:lnTo>
                                    <a:pt x="1586" y="4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614" y="4"/>
                                  </a:lnTo>
                                  <a:lnTo>
                                    <a:pt x="1640" y="4"/>
                                  </a:lnTo>
                                  <a:lnTo>
                                    <a:pt x="1665" y="4"/>
                                  </a:lnTo>
                                  <a:lnTo>
                                    <a:pt x="1681" y="4"/>
                                  </a:lnTo>
                                  <a:lnTo>
                                    <a:pt x="1703" y="4"/>
                                  </a:lnTo>
                                  <a:lnTo>
                                    <a:pt x="1778" y="4"/>
                                  </a:lnTo>
                                  <a:lnTo>
                                    <a:pt x="1784" y="4"/>
                                  </a:lnTo>
                                  <a:lnTo>
                                    <a:pt x="1784" y="7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8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8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4" y="9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171" y="8"/>
                                  </a:lnTo>
                                  <a:lnTo>
                                    <a:pt x="1171" y="4"/>
                                  </a:lnTo>
                                  <a:lnTo>
                                    <a:pt x="1200" y="5"/>
                                  </a:lnTo>
                                  <a:lnTo>
                                    <a:pt x="1199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6" y="5"/>
                                  </a:lnTo>
                                  <a:lnTo>
                                    <a:pt x="1203" y="5"/>
                                  </a:lnTo>
                                  <a:lnTo>
                                    <a:pt x="1209" y="5"/>
                                  </a:lnTo>
                                  <a:lnTo>
                                    <a:pt x="1236" y="5"/>
                                  </a:lnTo>
                                  <a:lnTo>
                                    <a:pt x="1233" y="5"/>
                                  </a:lnTo>
                                  <a:lnTo>
                                    <a:pt x="1260" y="5"/>
                                  </a:lnTo>
                                  <a:lnTo>
                                    <a:pt x="1296" y="5"/>
                                  </a:lnTo>
                                  <a:lnTo>
                                    <a:pt x="1327" y="7"/>
                                  </a:lnTo>
                                  <a:lnTo>
                                    <a:pt x="1360" y="5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2" y="4"/>
                                  </a:lnTo>
                                  <a:lnTo>
                                    <a:pt x="1374" y="4"/>
                                  </a:lnTo>
                                  <a:lnTo>
                                    <a:pt x="1378" y="4"/>
                                  </a:lnTo>
                                  <a:lnTo>
                                    <a:pt x="1382" y="4"/>
                                  </a:lnTo>
                                  <a:lnTo>
                                    <a:pt x="1386" y="4"/>
                                  </a:lnTo>
                                  <a:lnTo>
                                    <a:pt x="1389" y="4"/>
                                  </a:lnTo>
                                  <a:lnTo>
                                    <a:pt x="1395" y="4"/>
                                  </a:lnTo>
                                  <a:lnTo>
                                    <a:pt x="1401" y="4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2"/>
                                  </a:moveTo>
                                  <a:lnTo>
                                    <a:pt x="2365" y="2"/>
                                  </a:lnTo>
                                  <a:lnTo>
                                    <a:pt x="2372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386" y="3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4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8" y="3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95" y="5"/>
                                  </a:lnTo>
                                  <a:lnTo>
                                    <a:pt x="2397" y="5"/>
                                  </a:lnTo>
                                  <a:lnTo>
                                    <a:pt x="2255" y="7"/>
                                  </a:lnTo>
                                  <a:lnTo>
                                    <a:pt x="2114" y="7"/>
                                  </a:lnTo>
                                  <a:lnTo>
                                    <a:pt x="2022" y="7"/>
                                  </a:lnTo>
                                  <a:lnTo>
                                    <a:pt x="1962" y="7"/>
                                  </a:lnTo>
                                  <a:lnTo>
                                    <a:pt x="1899" y="7"/>
                                  </a:lnTo>
                                  <a:lnTo>
                                    <a:pt x="1868" y="7"/>
                                  </a:lnTo>
                                  <a:lnTo>
                                    <a:pt x="1835" y="7"/>
                                  </a:lnTo>
                                  <a:lnTo>
                                    <a:pt x="1787" y="7"/>
                                  </a:lnTo>
                                  <a:lnTo>
                                    <a:pt x="1787" y="4"/>
                                  </a:lnTo>
                                  <a:lnTo>
                                    <a:pt x="1850" y="5"/>
                                  </a:lnTo>
                                  <a:lnTo>
                                    <a:pt x="1932" y="4"/>
                                  </a:lnTo>
                                  <a:lnTo>
                                    <a:pt x="1931" y="4"/>
                                  </a:lnTo>
                                  <a:lnTo>
                                    <a:pt x="2015" y="4"/>
                                  </a:lnTo>
                                  <a:lnTo>
                                    <a:pt x="2029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3"/>
                                  </a:lnTo>
                                  <a:lnTo>
                                    <a:pt x="2215" y="3"/>
                                  </a:lnTo>
                                  <a:lnTo>
                                    <a:pt x="2339" y="2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9" y="3"/>
                                  </a:lnTo>
                                  <a:lnTo>
                                    <a:pt x="2346" y="2"/>
                                  </a:lnTo>
                                  <a:lnTo>
                                    <a:pt x="2354" y="2"/>
                                  </a:lnTo>
                                  <a:close/>
                                  <a:moveTo>
                                    <a:pt x="2951" y="2"/>
                                  </a:moveTo>
                                  <a:lnTo>
                                    <a:pt x="2953" y="2"/>
                                  </a:lnTo>
                                  <a:lnTo>
                                    <a:pt x="2949" y="2"/>
                                  </a:lnTo>
                                  <a:lnTo>
                                    <a:pt x="2951" y="2"/>
                                  </a:lnTo>
                                  <a:close/>
                                  <a:moveTo>
                                    <a:pt x="2915" y="2"/>
                                  </a:moveTo>
                                  <a:lnTo>
                                    <a:pt x="2949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5" y="2"/>
                                  </a:lnTo>
                                  <a:lnTo>
                                    <a:pt x="2957" y="2"/>
                                  </a:lnTo>
                                  <a:lnTo>
                                    <a:pt x="2958" y="2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2"/>
                                  </a:lnTo>
                                  <a:lnTo>
                                    <a:pt x="3000" y="2"/>
                                  </a:lnTo>
                                  <a:lnTo>
                                    <a:pt x="3008" y="2"/>
                                  </a:lnTo>
                                  <a:lnTo>
                                    <a:pt x="3007" y="2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9" y="3"/>
                                  </a:lnTo>
                                  <a:lnTo>
                                    <a:pt x="3013" y="3"/>
                                  </a:lnTo>
                                  <a:lnTo>
                                    <a:pt x="3013" y="5"/>
                                  </a:lnTo>
                                  <a:lnTo>
                                    <a:pt x="3004" y="5"/>
                                  </a:lnTo>
                                  <a:lnTo>
                                    <a:pt x="2953" y="5"/>
                                  </a:lnTo>
                                  <a:lnTo>
                                    <a:pt x="2841" y="7"/>
                                  </a:lnTo>
                                  <a:lnTo>
                                    <a:pt x="2731" y="7"/>
                                  </a:lnTo>
                                  <a:lnTo>
                                    <a:pt x="2691" y="7"/>
                                  </a:lnTo>
                                  <a:lnTo>
                                    <a:pt x="2651" y="7"/>
                                  </a:lnTo>
                                  <a:lnTo>
                                    <a:pt x="2549" y="7"/>
                                  </a:lnTo>
                                  <a:lnTo>
                                    <a:pt x="2447" y="5"/>
                                  </a:lnTo>
                                  <a:lnTo>
                                    <a:pt x="2401" y="5"/>
                                  </a:lnTo>
                                  <a:lnTo>
                                    <a:pt x="2401" y="3"/>
                                  </a:lnTo>
                                  <a:lnTo>
                                    <a:pt x="2437" y="3"/>
                                  </a:lnTo>
                                  <a:lnTo>
                                    <a:pt x="2475" y="3"/>
                                  </a:lnTo>
                                  <a:lnTo>
                                    <a:pt x="2500" y="3"/>
                                  </a:lnTo>
                                  <a:lnTo>
                                    <a:pt x="2499" y="3"/>
                                  </a:lnTo>
                                  <a:lnTo>
                                    <a:pt x="2498" y="3"/>
                                  </a:lnTo>
                                  <a:lnTo>
                                    <a:pt x="2526" y="3"/>
                                  </a:lnTo>
                                  <a:lnTo>
                                    <a:pt x="2521" y="3"/>
                                  </a:lnTo>
                                  <a:lnTo>
                                    <a:pt x="2550" y="3"/>
                                  </a:lnTo>
                                  <a:lnTo>
                                    <a:pt x="2733" y="2"/>
                                  </a:lnTo>
                                  <a:lnTo>
                                    <a:pt x="2915" y="2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0"/>
                                  </a:lnTo>
                                  <a:lnTo>
                                    <a:pt x="3870" y="2"/>
                                  </a:lnTo>
                                  <a:lnTo>
                                    <a:pt x="3871" y="2"/>
                                  </a:lnTo>
                                  <a:lnTo>
                                    <a:pt x="3872" y="2"/>
                                  </a:lnTo>
                                  <a:lnTo>
                                    <a:pt x="3877" y="2"/>
                                  </a:lnTo>
                                  <a:lnTo>
                                    <a:pt x="3884" y="0"/>
                                  </a:lnTo>
                                  <a:lnTo>
                                    <a:pt x="3892" y="0"/>
                                  </a:lnTo>
                                  <a:lnTo>
                                    <a:pt x="3901" y="0"/>
                                  </a:lnTo>
                                  <a:lnTo>
                                    <a:pt x="3910" y="2"/>
                                  </a:lnTo>
                                  <a:lnTo>
                                    <a:pt x="3915" y="0"/>
                                  </a:lnTo>
                                  <a:lnTo>
                                    <a:pt x="3919" y="0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2"/>
                                  </a:lnTo>
                                  <a:lnTo>
                                    <a:pt x="3934" y="2"/>
                                  </a:lnTo>
                                  <a:lnTo>
                                    <a:pt x="3939" y="2"/>
                                  </a:lnTo>
                                  <a:lnTo>
                                    <a:pt x="3944" y="0"/>
                                  </a:lnTo>
                                  <a:lnTo>
                                    <a:pt x="3949" y="0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0"/>
                                  </a:lnTo>
                                  <a:lnTo>
                                    <a:pt x="3966" y="0"/>
                                  </a:lnTo>
                                  <a:lnTo>
                                    <a:pt x="3966" y="0"/>
                                  </a:lnTo>
                                  <a:lnTo>
                                    <a:pt x="3965" y="2"/>
                                  </a:lnTo>
                                  <a:lnTo>
                                    <a:pt x="3964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78" y="2"/>
                                  </a:lnTo>
                                  <a:lnTo>
                                    <a:pt x="3993" y="2"/>
                                  </a:lnTo>
                                  <a:lnTo>
                                    <a:pt x="4006" y="3"/>
                                  </a:lnTo>
                                  <a:lnTo>
                                    <a:pt x="4015" y="3"/>
                                  </a:lnTo>
                                  <a:lnTo>
                                    <a:pt x="4014" y="3"/>
                                  </a:lnTo>
                                  <a:lnTo>
                                    <a:pt x="4017" y="3"/>
                                  </a:lnTo>
                                  <a:lnTo>
                                    <a:pt x="4024" y="3"/>
                                  </a:lnTo>
                                  <a:lnTo>
                                    <a:pt x="4032" y="2"/>
                                  </a:lnTo>
                                  <a:lnTo>
                                    <a:pt x="4037" y="2"/>
                                  </a:lnTo>
                                  <a:lnTo>
                                    <a:pt x="4097" y="2"/>
                                  </a:lnTo>
                                  <a:lnTo>
                                    <a:pt x="4155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6" y="2"/>
                                  </a:lnTo>
                                  <a:lnTo>
                                    <a:pt x="4160" y="2"/>
                                  </a:lnTo>
                                  <a:lnTo>
                                    <a:pt x="4163" y="2"/>
                                  </a:lnTo>
                                  <a:lnTo>
                                    <a:pt x="4167" y="0"/>
                                  </a:lnTo>
                                  <a:lnTo>
                                    <a:pt x="4169" y="2"/>
                                  </a:lnTo>
                                  <a:lnTo>
                                    <a:pt x="4172" y="2"/>
                                  </a:lnTo>
                                  <a:lnTo>
                                    <a:pt x="4177" y="2"/>
                                  </a:lnTo>
                                  <a:lnTo>
                                    <a:pt x="4181" y="2"/>
                                  </a:lnTo>
                                  <a:lnTo>
                                    <a:pt x="4188" y="2"/>
                                  </a:lnTo>
                                  <a:lnTo>
                                    <a:pt x="4194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207" y="2"/>
                                  </a:lnTo>
                                  <a:lnTo>
                                    <a:pt x="4214" y="3"/>
                                  </a:lnTo>
                                  <a:lnTo>
                                    <a:pt x="4222" y="3"/>
                                  </a:lnTo>
                                  <a:lnTo>
                                    <a:pt x="4232" y="3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4"/>
                                  </a:lnTo>
                                  <a:lnTo>
                                    <a:pt x="4237" y="4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3" y="4"/>
                                  </a:lnTo>
                                  <a:lnTo>
                                    <a:pt x="4245" y="4"/>
                                  </a:lnTo>
                                  <a:lnTo>
                                    <a:pt x="4248" y="4"/>
                                  </a:lnTo>
                                  <a:lnTo>
                                    <a:pt x="4248" y="5"/>
                                  </a:lnTo>
                                  <a:lnTo>
                                    <a:pt x="4247" y="5"/>
                                  </a:lnTo>
                                  <a:lnTo>
                                    <a:pt x="4245" y="7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8"/>
                                  </a:lnTo>
                                  <a:lnTo>
                                    <a:pt x="4240" y="8"/>
                                  </a:lnTo>
                                  <a:lnTo>
                                    <a:pt x="4235" y="8"/>
                                  </a:lnTo>
                                  <a:lnTo>
                                    <a:pt x="4231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3" y="7"/>
                                  </a:lnTo>
                                  <a:lnTo>
                                    <a:pt x="4222" y="5"/>
                                  </a:lnTo>
                                  <a:lnTo>
                                    <a:pt x="4220" y="5"/>
                                  </a:lnTo>
                                  <a:lnTo>
                                    <a:pt x="4216" y="5"/>
                                  </a:lnTo>
                                  <a:lnTo>
                                    <a:pt x="4212" y="5"/>
                                  </a:lnTo>
                                  <a:lnTo>
                                    <a:pt x="4206" y="5"/>
                                  </a:lnTo>
                                  <a:lnTo>
                                    <a:pt x="4199" y="5"/>
                                  </a:lnTo>
                                  <a:lnTo>
                                    <a:pt x="4197" y="5"/>
                                  </a:lnTo>
                                  <a:lnTo>
                                    <a:pt x="4193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90" y="4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4"/>
                                  </a:lnTo>
                                  <a:lnTo>
                                    <a:pt x="4184" y="4"/>
                                  </a:lnTo>
                                  <a:lnTo>
                                    <a:pt x="4182" y="5"/>
                                  </a:lnTo>
                                  <a:lnTo>
                                    <a:pt x="4180" y="5"/>
                                  </a:lnTo>
                                  <a:lnTo>
                                    <a:pt x="4177" y="5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4"/>
                                  </a:lnTo>
                                  <a:lnTo>
                                    <a:pt x="4163" y="4"/>
                                  </a:lnTo>
                                  <a:lnTo>
                                    <a:pt x="4158" y="4"/>
                                  </a:lnTo>
                                  <a:lnTo>
                                    <a:pt x="4152" y="5"/>
                                  </a:lnTo>
                                  <a:lnTo>
                                    <a:pt x="4146" y="7"/>
                                  </a:lnTo>
                                  <a:lnTo>
                                    <a:pt x="4139" y="7"/>
                                  </a:lnTo>
                                  <a:lnTo>
                                    <a:pt x="4134" y="7"/>
                                  </a:lnTo>
                                  <a:lnTo>
                                    <a:pt x="4137" y="7"/>
                                  </a:lnTo>
                                  <a:lnTo>
                                    <a:pt x="4131" y="5"/>
                                  </a:lnTo>
                                  <a:lnTo>
                                    <a:pt x="4125" y="5"/>
                                  </a:lnTo>
                                  <a:lnTo>
                                    <a:pt x="4117" y="5"/>
                                  </a:lnTo>
                                  <a:lnTo>
                                    <a:pt x="4108" y="5"/>
                                  </a:lnTo>
                                  <a:lnTo>
                                    <a:pt x="4099" y="7"/>
                                  </a:lnTo>
                                  <a:lnTo>
                                    <a:pt x="4089" y="7"/>
                                  </a:lnTo>
                                  <a:lnTo>
                                    <a:pt x="4078" y="5"/>
                                  </a:lnTo>
                                  <a:lnTo>
                                    <a:pt x="4079" y="7"/>
                                  </a:lnTo>
                                  <a:lnTo>
                                    <a:pt x="4068" y="7"/>
                                  </a:lnTo>
                                  <a:lnTo>
                                    <a:pt x="4004" y="5"/>
                                  </a:lnTo>
                                  <a:lnTo>
                                    <a:pt x="3942" y="4"/>
                                  </a:lnTo>
                                  <a:lnTo>
                                    <a:pt x="3911" y="5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4"/>
                                  </a:lnTo>
                                  <a:lnTo>
                                    <a:pt x="3635" y="4"/>
                                  </a:lnTo>
                                  <a:lnTo>
                                    <a:pt x="3630" y="4"/>
                                  </a:lnTo>
                                  <a:lnTo>
                                    <a:pt x="3630" y="0"/>
                                  </a:lnTo>
                                  <a:lnTo>
                                    <a:pt x="3655" y="0"/>
                                  </a:lnTo>
                                  <a:lnTo>
                                    <a:pt x="3676" y="2"/>
                                  </a:lnTo>
                                  <a:lnTo>
                                    <a:pt x="3690" y="0"/>
                                  </a:lnTo>
                                  <a:lnTo>
                                    <a:pt x="3707" y="0"/>
                                  </a:lnTo>
                                  <a:lnTo>
                                    <a:pt x="3722" y="0"/>
                                  </a:lnTo>
                                  <a:lnTo>
                                    <a:pt x="3736" y="0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0"/>
                                  </a:lnTo>
                                  <a:lnTo>
                                    <a:pt x="3517" y="3"/>
                                  </a:lnTo>
                                  <a:lnTo>
                                    <a:pt x="3534" y="2"/>
                                  </a:lnTo>
                                  <a:lnTo>
                                    <a:pt x="3557" y="2"/>
                                  </a:lnTo>
                                  <a:lnTo>
                                    <a:pt x="3580" y="0"/>
                                  </a:lnTo>
                                  <a:lnTo>
                                    <a:pt x="3604" y="0"/>
                                  </a:lnTo>
                                  <a:lnTo>
                                    <a:pt x="3601" y="0"/>
                                  </a:lnTo>
                                  <a:lnTo>
                                    <a:pt x="3626" y="0"/>
                                  </a:lnTo>
                                  <a:lnTo>
                                    <a:pt x="3627" y="0"/>
                                  </a:lnTo>
                                  <a:lnTo>
                                    <a:pt x="3627" y="4"/>
                                  </a:lnTo>
                                  <a:lnTo>
                                    <a:pt x="3576" y="4"/>
                                  </a:lnTo>
                                  <a:lnTo>
                                    <a:pt x="3462" y="7"/>
                                  </a:lnTo>
                                  <a:lnTo>
                                    <a:pt x="3348" y="7"/>
                                  </a:lnTo>
                                  <a:lnTo>
                                    <a:pt x="3211" y="5"/>
                                  </a:lnTo>
                                  <a:lnTo>
                                    <a:pt x="3172" y="4"/>
                                  </a:lnTo>
                                  <a:lnTo>
                                    <a:pt x="3108" y="5"/>
                                  </a:lnTo>
                                  <a:lnTo>
                                    <a:pt x="3043" y="7"/>
                                  </a:lnTo>
                                  <a:lnTo>
                                    <a:pt x="3016" y="5"/>
                                  </a:lnTo>
                                  <a:lnTo>
                                    <a:pt x="3016" y="3"/>
                                  </a:lnTo>
                                  <a:lnTo>
                                    <a:pt x="3029" y="3"/>
                                  </a:lnTo>
                                  <a:lnTo>
                                    <a:pt x="3050" y="3"/>
                                  </a:lnTo>
                                  <a:lnTo>
                                    <a:pt x="3053" y="3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2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2"/>
                                  </a:lnTo>
                                  <a:lnTo>
                                    <a:pt x="3248" y="3"/>
                                  </a:lnTo>
                                  <a:lnTo>
                                    <a:pt x="3309" y="2"/>
                                  </a:lnTo>
                                  <a:lnTo>
                                    <a:pt x="3367" y="0"/>
                                  </a:lnTo>
                                  <a:lnTo>
                                    <a:pt x="3368" y="0"/>
                                  </a:lnTo>
                                  <a:lnTo>
                                    <a:pt x="3371" y="2"/>
                                  </a:lnTo>
                                  <a:lnTo>
                                    <a:pt x="3375" y="2"/>
                                  </a:lnTo>
                                  <a:lnTo>
                                    <a:pt x="3380" y="2"/>
                                  </a:lnTo>
                                  <a:lnTo>
                                    <a:pt x="3385" y="2"/>
                                  </a:lnTo>
                                  <a:lnTo>
                                    <a:pt x="3388" y="2"/>
                                  </a:lnTo>
                                  <a:lnTo>
                                    <a:pt x="3392" y="2"/>
                                  </a:lnTo>
                                  <a:lnTo>
                                    <a:pt x="3393" y="2"/>
                                  </a:lnTo>
                                  <a:lnTo>
                                    <a:pt x="3417" y="2"/>
                                  </a:lnTo>
                                  <a:lnTo>
                                    <a:pt x="3441" y="0"/>
                                  </a:lnTo>
                                  <a:lnTo>
                                    <a:pt x="3465" y="0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31369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" name="Freeform 41"/>
                          <wps:cNvSpPr>
                            <a:spLocks/>
                          </wps:cNvSpPr>
                          <wps:spPr bwMode="auto">
                            <a:xfrm>
                              <a:off x="6759575" y="31321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" name="Freeform 42"/>
                          <wps:cNvSpPr>
                            <a:spLocks/>
                          </wps:cNvSpPr>
                          <wps:spPr bwMode="auto">
                            <a:xfrm>
                              <a:off x="6824663" y="2189163"/>
                              <a:ext cx="12700" cy="1588"/>
                            </a:xfrm>
                            <a:custGeom>
                              <a:avLst/>
                              <a:gdLst>
                                <a:gd name="T0" fmla="*/ 5 w 8"/>
                                <a:gd name="T1" fmla="*/ 0 h 1"/>
                                <a:gd name="T2" fmla="*/ 7 w 8"/>
                                <a:gd name="T3" fmla="*/ 0 h 1"/>
                                <a:gd name="T4" fmla="*/ 8 w 8"/>
                                <a:gd name="T5" fmla="*/ 0 h 1"/>
                                <a:gd name="T6" fmla="*/ 7 w 8"/>
                                <a:gd name="T7" fmla="*/ 0 h 1"/>
                                <a:gd name="T8" fmla="*/ 3 w 8"/>
                                <a:gd name="T9" fmla="*/ 1 h 1"/>
                                <a:gd name="T10" fmla="*/ 0 w 8"/>
                                <a:gd name="T11" fmla="*/ 1 h 1"/>
                                <a:gd name="T12" fmla="*/ 3 w 8"/>
                                <a:gd name="T13" fmla="*/ 0 h 1"/>
                                <a:gd name="T14" fmla="*/ 5 w 8"/>
                                <a:gd name="T1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" h="1">
                                  <a:moveTo>
                                    <a:pt x="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" name="Freeform 43"/>
                          <wps:cNvSpPr>
                            <a:spLocks/>
                          </wps:cNvSpPr>
                          <wps:spPr bwMode="auto">
                            <a:xfrm>
                              <a:off x="6781800" y="2189163"/>
                              <a:ext cx="34925" cy="3175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0 h 2"/>
                                <a:gd name="T2" fmla="*/ 22 w 22"/>
                                <a:gd name="T3" fmla="*/ 0 h 2"/>
                                <a:gd name="T4" fmla="*/ 1 w 22"/>
                                <a:gd name="T5" fmla="*/ 2 h 2"/>
                                <a:gd name="T6" fmla="*/ 1 w 22"/>
                                <a:gd name="T7" fmla="*/ 2 h 2"/>
                                <a:gd name="T8" fmla="*/ 0 w 22"/>
                                <a:gd name="T9" fmla="*/ 2 h 2"/>
                                <a:gd name="T10" fmla="*/ 2 w 22"/>
                                <a:gd name="T11" fmla="*/ 2 h 2"/>
                                <a:gd name="T12" fmla="*/ 5 w 22"/>
                                <a:gd name="T13" fmla="*/ 2 h 2"/>
                                <a:gd name="T14" fmla="*/ 9 w 22"/>
                                <a:gd name="T15" fmla="*/ 1 h 2"/>
                                <a:gd name="T16" fmla="*/ 13 w 22"/>
                                <a:gd name="T17" fmla="*/ 0 h 2"/>
                                <a:gd name="T18" fmla="*/ 18 w 22"/>
                                <a:gd name="T1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2"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" name="Freeform 44"/>
                          <wps:cNvSpPr>
                            <a:spLocks/>
                          </wps:cNvSpPr>
                          <wps:spPr bwMode="auto">
                            <a:xfrm>
                              <a:off x="6751638" y="2190750"/>
                              <a:ext cx="20638" cy="1588"/>
                            </a:xfrm>
                            <a:custGeom>
                              <a:avLst/>
                              <a:gdLst>
                                <a:gd name="T0" fmla="*/ 8 w 13"/>
                                <a:gd name="T1" fmla="*/ 0 h 1"/>
                                <a:gd name="T2" fmla="*/ 13 w 13"/>
                                <a:gd name="T3" fmla="*/ 1 h 1"/>
                                <a:gd name="T4" fmla="*/ 12 w 13"/>
                                <a:gd name="T5" fmla="*/ 1 h 1"/>
                                <a:gd name="T6" fmla="*/ 11 w 13"/>
                                <a:gd name="T7" fmla="*/ 1 h 1"/>
                                <a:gd name="T8" fmla="*/ 9 w 13"/>
                                <a:gd name="T9" fmla="*/ 1 h 1"/>
                                <a:gd name="T10" fmla="*/ 7 w 13"/>
                                <a:gd name="T11" fmla="*/ 1 h 1"/>
                                <a:gd name="T12" fmla="*/ 5 w 13"/>
                                <a:gd name="T13" fmla="*/ 1 h 1"/>
                                <a:gd name="T14" fmla="*/ 3 w 13"/>
                                <a:gd name="T15" fmla="*/ 1 h 1"/>
                                <a:gd name="T16" fmla="*/ 0 w 13"/>
                                <a:gd name="T17" fmla="*/ 1 h 1"/>
                                <a:gd name="T18" fmla="*/ 2 w 13"/>
                                <a:gd name="T19" fmla="*/ 1 h 1"/>
                                <a:gd name="T20" fmla="*/ 5 w 13"/>
                                <a:gd name="T21" fmla="*/ 1 h 1"/>
                                <a:gd name="T22" fmla="*/ 8 w 13"/>
                                <a:gd name="T2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" h="1">
                                  <a:moveTo>
                                    <a:pt x="8" y="0"/>
                                  </a:moveTo>
                                  <a:lnTo>
                                    <a:pt x="13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5" name="Freeform 45"/>
                          <wps:cNvSpPr>
                            <a:spLocks/>
                          </wps:cNvSpPr>
                          <wps:spPr bwMode="auto">
                            <a:xfrm>
                              <a:off x="5668963" y="2192338"/>
                              <a:ext cx="4763" cy="0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w 3"/>
                                <a:gd name="T2" fmla="*/ 0 w 3"/>
                                <a:gd name="T3" fmla="*/ 2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6" name="Freeform 46"/>
                          <wps:cNvSpPr>
                            <a:spLocks noEditPoints="1"/>
                          </wps:cNvSpPr>
                          <wps:spPr bwMode="auto">
                            <a:xfrm>
                              <a:off x="0" y="2190750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1297 w 4248"/>
                                <a:gd name="T1" fmla="*/ 9 h 10"/>
                                <a:gd name="T2" fmla="*/ 1843 w 4248"/>
                                <a:gd name="T3" fmla="*/ 4 h 10"/>
                                <a:gd name="T4" fmla="*/ 1721 w 4248"/>
                                <a:gd name="T5" fmla="*/ 8 h 10"/>
                                <a:gd name="T6" fmla="*/ 1301 w 4248"/>
                                <a:gd name="T7" fmla="*/ 8 h 10"/>
                                <a:gd name="T8" fmla="*/ 1240 w 4248"/>
                                <a:gd name="T9" fmla="*/ 8 h 10"/>
                                <a:gd name="T10" fmla="*/ 1244 w 4248"/>
                                <a:gd name="T11" fmla="*/ 4 h 10"/>
                                <a:gd name="T12" fmla="*/ 1140 w 4248"/>
                                <a:gd name="T13" fmla="*/ 4 h 10"/>
                                <a:gd name="T14" fmla="*/ 1197 w 4248"/>
                                <a:gd name="T15" fmla="*/ 7 h 10"/>
                                <a:gd name="T16" fmla="*/ 881 w 4248"/>
                                <a:gd name="T17" fmla="*/ 9 h 10"/>
                                <a:gd name="T18" fmla="*/ 856 w 4248"/>
                                <a:gd name="T19" fmla="*/ 9 h 10"/>
                                <a:gd name="T20" fmla="*/ 730 w 4248"/>
                                <a:gd name="T21" fmla="*/ 8 h 10"/>
                                <a:gd name="T22" fmla="*/ 619 w 4248"/>
                                <a:gd name="T23" fmla="*/ 9 h 10"/>
                                <a:gd name="T24" fmla="*/ 2398 w 4248"/>
                                <a:gd name="T25" fmla="*/ 5 h 10"/>
                                <a:gd name="T26" fmla="*/ 2032 w 4248"/>
                                <a:gd name="T27" fmla="*/ 7 h 10"/>
                                <a:gd name="T28" fmla="*/ 1882 w 4248"/>
                                <a:gd name="T29" fmla="*/ 8 h 10"/>
                                <a:gd name="T30" fmla="*/ 1854 w 4248"/>
                                <a:gd name="T31" fmla="*/ 8 h 10"/>
                                <a:gd name="T32" fmla="*/ 1994 w 4248"/>
                                <a:gd name="T33" fmla="*/ 4 h 10"/>
                                <a:gd name="T34" fmla="*/ 2458 w 4248"/>
                                <a:gd name="T35" fmla="*/ 3 h 10"/>
                                <a:gd name="T36" fmla="*/ 3688 w 4248"/>
                                <a:gd name="T37" fmla="*/ 4 h 10"/>
                                <a:gd name="T38" fmla="*/ 3426 w 4248"/>
                                <a:gd name="T39" fmla="*/ 5 h 10"/>
                                <a:gd name="T40" fmla="*/ 3266 w 4248"/>
                                <a:gd name="T41" fmla="*/ 5 h 10"/>
                                <a:gd name="T42" fmla="*/ 3182 w 4248"/>
                                <a:gd name="T43" fmla="*/ 5 h 10"/>
                                <a:gd name="T44" fmla="*/ 3084 w 4248"/>
                                <a:gd name="T45" fmla="*/ 1 h 10"/>
                                <a:gd name="T46" fmla="*/ 3549 w 4248"/>
                                <a:gd name="T47" fmla="*/ 1 h 10"/>
                                <a:gd name="T48" fmla="*/ 22 w 4248"/>
                                <a:gd name="T49" fmla="*/ 1 h 10"/>
                                <a:gd name="T50" fmla="*/ 25 w 4248"/>
                                <a:gd name="T51" fmla="*/ 3 h 10"/>
                                <a:gd name="T52" fmla="*/ 51 w 4248"/>
                                <a:gd name="T53" fmla="*/ 4 h 10"/>
                                <a:gd name="T54" fmla="*/ 65 w 4248"/>
                                <a:gd name="T55" fmla="*/ 5 h 10"/>
                                <a:gd name="T56" fmla="*/ 73 w 4248"/>
                                <a:gd name="T57" fmla="*/ 5 h 10"/>
                                <a:gd name="T58" fmla="*/ 102 w 4248"/>
                                <a:gd name="T59" fmla="*/ 4 h 10"/>
                                <a:gd name="T60" fmla="*/ 140 w 4248"/>
                                <a:gd name="T61" fmla="*/ 4 h 10"/>
                                <a:gd name="T62" fmla="*/ 336 w 4248"/>
                                <a:gd name="T63" fmla="*/ 5 h 10"/>
                                <a:gd name="T64" fmla="*/ 572 w 4248"/>
                                <a:gd name="T65" fmla="*/ 8 h 10"/>
                                <a:gd name="T66" fmla="*/ 378 w 4248"/>
                                <a:gd name="T67" fmla="*/ 9 h 10"/>
                                <a:gd name="T68" fmla="*/ 338 w 4248"/>
                                <a:gd name="T69" fmla="*/ 9 h 10"/>
                                <a:gd name="T70" fmla="*/ 304 w 4248"/>
                                <a:gd name="T71" fmla="*/ 9 h 10"/>
                                <a:gd name="T72" fmla="*/ 284 w 4248"/>
                                <a:gd name="T73" fmla="*/ 9 h 10"/>
                                <a:gd name="T74" fmla="*/ 230 w 4248"/>
                                <a:gd name="T75" fmla="*/ 8 h 10"/>
                                <a:gd name="T76" fmla="*/ 94 w 4248"/>
                                <a:gd name="T77" fmla="*/ 8 h 10"/>
                                <a:gd name="T78" fmla="*/ 71 w 4248"/>
                                <a:gd name="T79" fmla="*/ 8 h 10"/>
                                <a:gd name="T80" fmla="*/ 34 w 4248"/>
                                <a:gd name="T81" fmla="*/ 8 h 10"/>
                                <a:gd name="T82" fmla="*/ 10 w 4248"/>
                                <a:gd name="T83" fmla="*/ 5 h 10"/>
                                <a:gd name="T84" fmla="*/ 0 w 4248"/>
                                <a:gd name="T85" fmla="*/ 4 h 10"/>
                                <a:gd name="T86" fmla="*/ 13 w 4248"/>
                                <a:gd name="T87" fmla="*/ 1 h 10"/>
                                <a:gd name="T88" fmla="*/ 3048 w 4248"/>
                                <a:gd name="T89" fmla="*/ 5 h 10"/>
                                <a:gd name="T90" fmla="*/ 3012 w 4248"/>
                                <a:gd name="T91" fmla="*/ 5 h 10"/>
                                <a:gd name="T92" fmla="*/ 2877 w 4248"/>
                                <a:gd name="T93" fmla="*/ 5 h 10"/>
                                <a:gd name="T94" fmla="*/ 2853 w 4248"/>
                                <a:gd name="T95" fmla="*/ 5 h 10"/>
                                <a:gd name="T96" fmla="*/ 2661 w 4248"/>
                                <a:gd name="T97" fmla="*/ 5 h 10"/>
                                <a:gd name="T98" fmla="*/ 2472 w 4248"/>
                                <a:gd name="T99" fmla="*/ 5 h 10"/>
                                <a:gd name="T100" fmla="*/ 2623 w 4248"/>
                                <a:gd name="T101" fmla="*/ 1 h 10"/>
                                <a:gd name="T102" fmla="*/ 2842 w 4248"/>
                                <a:gd name="T103" fmla="*/ 0 h 10"/>
                                <a:gd name="T104" fmla="*/ 4176 w 4248"/>
                                <a:gd name="T105" fmla="*/ 0 h 10"/>
                                <a:gd name="T106" fmla="*/ 4180 w 4248"/>
                                <a:gd name="T107" fmla="*/ 0 h 10"/>
                                <a:gd name="T108" fmla="*/ 4190 w 4248"/>
                                <a:gd name="T109" fmla="*/ 0 h 10"/>
                                <a:gd name="T110" fmla="*/ 4247 w 4248"/>
                                <a:gd name="T111" fmla="*/ 0 h 10"/>
                                <a:gd name="T112" fmla="*/ 4154 w 4248"/>
                                <a:gd name="T113" fmla="*/ 0 h 10"/>
                                <a:gd name="T114" fmla="*/ 3840 w 4248"/>
                                <a:gd name="T115" fmla="*/ 3 h 10"/>
                                <a:gd name="T116" fmla="*/ 3804 w 4248"/>
                                <a:gd name="T117" fmla="*/ 4 h 10"/>
                                <a:gd name="T118" fmla="*/ 3768 w 4248"/>
                                <a:gd name="T119" fmla="*/ 4 h 10"/>
                                <a:gd name="T120" fmla="*/ 3732 w 4248"/>
                                <a:gd name="T121" fmla="*/ 1 h 10"/>
                                <a:gd name="T122" fmla="*/ 4045 w 4248"/>
                                <a:gd name="T123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1160" y="9"/>
                                  </a:moveTo>
                                  <a:lnTo>
                                    <a:pt x="1160" y="9"/>
                                  </a:lnTo>
                                  <a:lnTo>
                                    <a:pt x="1159" y="10"/>
                                  </a:lnTo>
                                  <a:lnTo>
                                    <a:pt x="1160" y="9"/>
                                  </a:lnTo>
                                  <a:close/>
                                  <a:moveTo>
                                    <a:pt x="1296" y="9"/>
                                  </a:moveTo>
                                  <a:lnTo>
                                    <a:pt x="1299" y="9"/>
                                  </a:lnTo>
                                  <a:lnTo>
                                    <a:pt x="1297" y="9"/>
                                  </a:lnTo>
                                  <a:lnTo>
                                    <a:pt x="1296" y="9"/>
                                  </a:lnTo>
                                  <a:close/>
                                  <a:moveTo>
                                    <a:pt x="1517" y="3"/>
                                  </a:moveTo>
                                  <a:lnTo>
                                    <a:pt x="1557" y="3"/>
                                  </a:lnTo>
                                  <a:lnTo>
                                    <a:pt x="1597" y="3"/>
                                  </a:lnTo>
                                  <a:lnTo>
                                    <a:pt x="1699" y="4"/>
                                  </a:lnTo>
                                  <a:lnTo>
                                    <a:pt x="1801" y="4"/>
                                  </a:lnTo>
                                  <a:lnTo>
                                    <a:pt x="1843" y="4"/>
                                  </a:lnTo>
                                  <a:lnTo>
                                    <a:pt x="1843" y="7"/>
                                  </a:lnTo>
                                  <a:lnTo>
                                    <a:pt x="1810" y="7"/>
                                  </a:lnTo>
                                  <a:lnTo>
                                    <a:pt x="1773" y="8"/>
                                  </a:lnTo>
                                  <a:lnTo>
                                    <a:pt x="1748" y="7"/>
                                  </a:lnTo>
                                  <a:lnTo>
                                    <a:pt x="1749" y="7"/>
                                  </a:lnTo>
                                  <a:lnTo>
                                    <a:pt x="1750" y="7"/>
                                  </a:lnTo>
                                  <a:lnTo>
                                    <a:pt x="1721" y="8"/>
                                  </a:lnTo>
                                  <a:lnTo>
                                    <a:pt x="1727" y="7"/>
                                  </a:lnTo>
                                  <a:lnTo>
                                    <a:pt x="1698" y="7"/>
                                  </a:lnTo>
                                  <a:lnTo>
                                    <a:pt x="1515" y="8"/>
                                  </a:lnTo>
                                  <a:lnTo>
                                    <a:pt x="1333" y="9"/>
                                  </a:lnTo>
                                  <a:lnTo>
                                    <a:pt x="1299" y="9"/>
                                  </a:lnTo>
                                  <a:lnTo>
                                    <a:pt x="1301" y="9"/>
                                  </a:lnTo>
                                  <a:lnTo>
                                    <a:pt x="1301" y="8"/>
                                  </a:lnTo>
                                  <a:lnTo>
                                    <a:pt x="1303" y="8"/>
                                  </a:lnTo>
                                  <a:lnTo>
                                    <a:pt x="1291" y="8"/>
                                  </a:lnTo>
                                  <a:lnTo>
                                    <a:pt x="1289" y="8"/>
                                  </a:lnTo>
                                  <a:lnTo>
                                    <a:pt x="1276" y="8"/>
                                  </a:lnTo>
                                  <a:lnTo>
                                    <a:pt x="1262" y="8"/>
                                  </a:lnTo>
                                  <a:lnTo>
                                    <a:pt x="1248" y="8"/>
                                  </a:lnTo>
                                  <a:lnTo>
                                    <a:pt x="1240" y="8"/>
                                  </a:lnTo>
                                  <a:lnTo>
                                    <a:pt x="1241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38" y="8"/>
                                  </a:lnTo>
                                  <a:lnTo>
                                    <a:pt x="1234" y="8"/>
                                  </a:lnTo>
                                  <a:lnTo>
                                    <a:pt x="1234" y="4"/>
                                  </a:lnTo>
                                  <a:lnTo>
                                    <a:pt x="1244" y="4"/>
                                  </a:lnTo>
                                  <a:lnTo>
                                    <a:pt x="1295" y="5"/>
                                  </a:lnTo>
                                  <a:lnTo>
                                    <a:pt x="1407" y="4"/>
                                  </a:lnTo>
                                  <a:lnTo>
                                    <a:pt x="1517" y="3"/>
                                  </a:lnTo>
                                  <a:close/>
                                  <a:moveTo>
                                    <a:pt x="899" y="3"/>
                                  </a:moveTo>
                                  <a:lnTo>
                                    <a:pt x="1037" y="4"/>
                                  </a:lnTo>
                                  <a:lnTo>
                                    <a:pt x="1076" y="5"/>
                                  </a:lnTo>
                                  <a:lnTo>
                                    <a:pt x="1140" y="4"/>
                                  </a:lnTo>
                                  <a:lnTo>
                                    <a:pt x="1204" y="4"/>
                                  </a:lnTo>
                                  <a:lnTo>
                                    <a:pt x="1229" y="4"/>
                                  </a:lnTo>
                                  <a:lnTo>
                                    <a:pt x="1229" y="8"/>
                                  </a:lnTo>
                                  <a:lnTo>
                                    <a:pt x="1219" y="7"/>
                                  </a:lnTo>
                                  <a:lnTo>
                                    <a:pt x="1198" y="7"/>
                                  </a:lnTo>
                                  <a:lnTo>
                                    <a:pt x="1195" y="7"/>
                                  </a:lnTo>
                                  <a:lnTo>
                                    <a:pt x="1197" y="7"/>
                                  </a:lnTo>
                                  <a:lnTo>
                                    <a:pt x="1195" y="7"/>
                                  </a:lnTo>
                                  <a:lnTo>
                                    <a:pt x="1177" y="8"/>
                                  </a:lnTo>
                                  <a:lnTo>
                                    <a:pt x="1160" y="9"/>
                                  </a:lnTo>
                                  <a:lnTo>
                                    <a:pt x="1081" y="8"/>
                                  </a:lnTo>
                                  <a:lnTo>
                                    <a:pt x="1000" y="8"/>
                                  </a:lnTo>
                                  <a:lnTo>
                                    <a:pt x="939" y="8"/>
                                  </a:lnTo>
                                  <a:lnTo>
                                    <a:pt x="881" y="9"/>
                                  </a:lnTo>
                                  <a:lnTo>
                                    <a:pt x="880" y="9"/>
                                  </a:lnTo>
                                  <a:lnTo>
                                    <a:pt x="877" y="9"/>
                                  </a:lnTo>
                                  <a:lnTo>
                                    <a:pt x="873" y="9"/>
                                  </a:lnTo>
                                  <a:lnTo>
                                    <a:pt x="868" y="9"/>
                                  </a:lnTo>
                                  <a:lnTo>
                                    <a:pt x="863" y="9"/>
                                  </a:lnTo>
                                  <a:lnTo>
                                    <a:pt x="860" y="9"/>
                                  </a:lnTo>
                                  <a:lnTo>
                                    <a:pt x="856" y="9"/>
                                  </a:lnTo>
                                  <a:lnTo>
                                    <a:pt x="855" y="8"/>
                                  </a:lnTo>
                                  <a:lnTo>
                                    <a:pt x="831" y="9"/>
                                  </a:lnTo>
                                  <a:lnTo>
                                    <a:pt x="806" y="9"/>
                                  </a:lnTo>
                                  <a:lnTo>
                                    <a:pt x="783" y="9"/>
                                  </a:lnTo>
                                  <a:lnTo>
                                    <a:pt x="766" y="10"/>
                                  </a:lnTo>
                                  <a:lnTo>
                                    <a:pt x="746" y="9"/>
                                  </a:lnTo>
                                  <a:lnTo>
                                    <a:pt x="730" y="8"/>
                                  </a:lnTo>
                                  <a:lnTo>
                                    <a:pt x="713" y="8"/>
                                  </a:lnTo>
                                  <a:lnTo>
                                    <a:pt x="691" y="9"/>
                                  </a:lnTo>
                                  <a:lnTo>
                                    <a:pt x="668" y="9"/>
                                  </a:lnTo>
                                  <a:lnTo>
                                    <a:pt x="644" y="9"/>
                                  </a:lnTo>
                                  <a:lnTo>
                                    <a:pt x="647" y="9"/>
                                  </a:lnTo>
                                  <a:lnTo>
                                    <a:pt x="622" y="9"/>
                                  </a:lnTo>
                                  <a:lnTo>
                                    <a:pt x="619" y="9"/>
                                  </a:lnTo>
                                  <a:lnTo>
                                    <a:pt x="619" y="5"/>
                                  </a:lnTo>
                                  <a:lnTo>
                                    <a:pt x="672" y="5"/>
                                  </a:lnTo>
                                  <a:lnTo>
                                    <a:pt x="785" y="4"/>
                                  </a:lnTo>
                                  <a:lnTo>
                                    <a:pt x="899" y="3"/>
                                  </a:lnTo>
                                  <a:close/>
                                  <a:moveTo>
                                    <a:pt x="2458" y="3"/>
                                  </a:moveTo>
                                  <a:lnTo>
                                    <a:pt x="2458" y="5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16" y="5"/>
                                  </a:lnTo>
                                  <a:lnTo>
                                    <a:pt x="2317" y="5"/>
                                  </a:lnTo>
                                  <a:lnTo>
                                    <a:pt x="2235" y="7"/>
                                  </a:lnTo>
                                  <a:lnTo>
                                    <a:pt x="2218" y="7"/>
                                  </a:lnTo>
                                  <a:lnTo>
                                    <a:pt x="2172" y="7"/>
                                  </a:lnTo>
                                  <a:lnTo>
                                    <a:pt x="2126" y="8"/>
                                  </a:lnTo>
                                  <a:lnTo>
                                    <a:pt x="2032" y="7"/>
                                  </a:lnTo>
                                  <a:lnTo>
                                    <a:pt x="1909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10" y="7"/>
                                  </a:lnTo>
                                  <a:lnTo>
                                    <a:pt x="1909" y="7"/>
                                  </a:lnTo>
                                  <a:lnTo>
                                    <a:pt x="1902" y="8"/>
                                  </a:lnTo>
                                  <a:lnTo>
                                    <a:pt x="1894" y="8"/>
                                  </a:lnTo>
                                  <a:lnTo>
                                    <a:pt x="1882" y="8"/>
                                  </a:lnTo>
                                  <a:lnTo>
                                    <a:pt x="1876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62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4" y="8"/>
                                  </a:lnTo>
                                  <a:lnTo>
                                    <a:pt x="1855" y="7"/>
                                  </a:lnTo>
                                  <a:lnTo>
                                    <a:pt x="1855" y="7"/>
                                  </a:lnTo>
                                  <a:lnTo>
                                    <a:pt x="1848" y="7"/>
                                  </a:lnTo>
                                  <a:lnTo>
                                    <a:pt x="1848" y="4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851" y="4"/>
                                  </a:lnTo>
                                  <a:lnTo>
                                    <a:pt x="1994" y="4"/>
                                  </a:lnTo>
                                  <a:lnTo>
                                    <a:pt x="2134" y="4"/>
                                  </a:lnTo>
                                  <a:lnTo>
                                    <a:pt x="2225" y="4"/>
                                  </a:lnTo>
                                  <a:lnTo>
                                    <a:pt x="2286" y="3"/>
                                  </a:lnTo>
                                  <a:lnTo>
                                    <a:pt x="2349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413" y="3"/>
                                  </a:lnTo>
                                  <a:lnTo>
                                    <a:pt x="2458" y="3"/>
                                  </a:lnTo>
                                  <a:close/>
                                  <a:moveTo>
                                    <a:pt x="3571" y="1"/>
                                  </a:moveTo>
                                  <a:lnTo>
                                    <a:pt x="3571" y="1"/>
                                  </a:lnTo>
                                  <a:lnTo>
                                    <a:pt x="3593" y="1"/>
                                  </a:lnTo>
                                  <a:lnTo>
                                    <a:pt x="3639" y="1"/>
                                  </a:lnTo>
                                  <a:lnTo>
                                    <a:pt x="3685" y="3"/>
                                  </a:lnTo>
                                  <a:lnTo>
                                    <a:pt x="3688" y="3"/>
                                  </a:lnTo>
                                  <a:lnTo>
                                    <a:pt x="3688" y="4"/>
                                  </a:lnTo>
                                  <a:lnTo>
                                    <a:pt x="3605" y="5"/>
                                  </a:lnTo>
                                  <a:lnTo>
                                    <a:pt x="3521" y="5"/>
                                  </a:lnTo>
                                  <a:lnTo>
                                    <a:pt x="3493" y="5"/>
                                  </a:lnTo>
                                  <a:lnTo>
                                    <a:pt x="3495" y="5"/>
                                  </a:lnTo>
                                  <a:lnTo>
                                    <a:pt x="3474" y="5"/>
                                  </a:lnTo>
                                  <a:lnTo>
                                    <a:pt x="3449" y="5"/>
                                  </a:lnTo>
                                  <a:lnTo>
                                    <a:pt x="3426" y="5"/>
                                  </a:lnTo>
                                  <a:lnTo>
                                    <a:pt x="3388" y="5"/>
                                  </a:lnTo>
                                  <a:lnTo>
                                    <a:pt x="3389" y="5"/>
                                  </a:lnTo>
                                  <a:lnTo>
                                    <a:pt x="3338" y="5"/>
                                  </a:lnTo>
                                  <a:lnTo>
                                    <a:pt x="3286" y="5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66" y="5"/>
                                  </a:lnTo>
                                  <a:lnTo>
                                    <a:pt x="3267" y="5"/>
                                  </a:lnTo>
                                  <a:lnTo>
                                    <a:pt x="3247" y="5"/>
                                  </a:lnTo>
                                  <a:lnTo>
                                    <a:pt x="3228" y="5"/>
                                  </a:lnTo>
                                  <a:lnTo>
                                    <a:pt x="3210" y="5"/>
                                  </a:lnTo>
                                  <a:lnTo>
                                    <a:pt x="3192" y="5"/>
                                  </a:lnTo>
                                  <a:lnTo>
                                    <a:pt x="3177" y="5"/>
                                  </a:lnTo>
                                  <a:lnTo>
                                    <a:pt x="3182" y="5"/>
                                  </a:lnTo>
                                  <a:lnTo>
                                    <a:pt x="3180" y="5"/>
                                  </a:lnTo>
                                  <a:lnTo>
                                    <a:pt x="3134" y="5"/>
                                  </a:lnTo>
                                  <a:lnTo>
                                    <a:pt x="3088" y="5"/>
                                  </a:lnTo>
                                  <a:lnTo>
                                    <a:pt x="3079" y="5"/>
                                  </a:lnTo>
                                  <a:lnTo>
                                    <a:pt x="3079" y="3"/>
                                  </a:lnTo>
                                  <a:lnTo>
                                    <a:pt x="3078" y="1"/>
                                  </a:lnTo>
                                  <a:lnTo>
                                    <a:pt x="3084" y="1"/>
                                  </a:lnTo>
                                  <a:lnTo>
                                    <a:pt x="3203" y="1"/>
                                  </a:lnTo>
                                  <a:lnTo>
                                    <a:pt x="3244" y="1"/>
                                  </a:lnTo>
                                  <a:lnTo>
                                    <a:pt x="3285" y="1"/>
                                  </a:lnTo>
                                  <a:lnTo>
                                    <a:pt x="3485" y="3"/>
                                  </a:lnTo>
                                  <a:lnTo>
                                    <a:pt x="3504" y="1"/>
                                  </a:lnTo>
                                  <a:lnTo>
                                    <a:pt x="3523" y="1"/>
                                  </a:lnTo>
                                  <a:lnTo>
                                    <a:pt x="3549" y="1"/>
                                  </a:lnTo>
                                  <a:lnTo>
                                    <a:pt x="3571" y="1"/>
                                  </a:lnTo>
                                  <a:close/>
                                  <a:moveTo>
                                    <a:pt x="22" y="1"/>
                                  </a:moveTo>
                                  <a:lnTo>
                                    <a:pt x="26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9" y="3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23" y="4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306" y="5"/>
                                  </a:lnTo>
                                  <a:lnTo>
                                    <a:pt x="336" y="5"/>
                                  </a:lnTo>
                                  <a:lnTo>
                                    <a:pt x="436" y="7"/>
                                  </a:lnTo>
                                  <a:lnTo>
                                    <a:pt x="524" y="5"/>
                                  </a:lnTo>
                                  <a:lnTo>
                                    <a:pt x="613" y="5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9"/>
                                  </a:lnTo>
                                  <a:lnTo>
                                    <a:pt x="592" y="9"/>
                                  </a:lnTo>
                                  <a:lnTo>
                                    <a:pt x="572" y="8"/>
                                  </a:lnTo>
                                  <a:lnTo>
                                    <a:pt x="558" y="9"/>
                                  </a:lnTo>
                                  <a:lnTo>
                                    <a:pt x="541" y="9"/>
                                  </a:lnTo>
                                  <a:lnTo>
                                    <a:pt x="526" y="9"/>
                                  </a:lnTo>
                                  <a:lnTo>
                                    <a:pt x="512" y="9"/>
                                  </a:lnTo>
                                  <a:lnTo>
                                    <a:pt x="486" y="10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7" y="8"/>
                                  </a:lnTo>
                                  <a:lnTo>
                                    <a:pt x="376" y="8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4" y="9"/>
                                  </a:lnTo>
                                  <a:lnTo>
                                    <a:pt x="357" y="9"/>
                                  </a:lnTo>
                                  <a:lnTo>
                                    <a:pt x="347" y="9"/>
                                  </a:lnTo>
                                  <a:lnTo>
                                    <a:pt x="338" y="9"/>
                                  </a:lnTo>
                                  <a:lnTo>
                                    <a:pt x="333" y="9"/>
                                  </a:lnTo>
                                  <a:lnTo>
                                    <a:pt x="329" y="9"/>
                                  </a:lnTo>
                                  <a:lnTo>
                                    <a:pt x="327" y="9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4" y="9"/>
                                  </a:lnTo>
                                  <a:lnTo>
                                    <a:pt x="309" y="9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293" y="9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257" y="8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233" y="7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24" y="8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8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2" y="1"/>
                                  </a:lnTo>
                                  <a:close/>
                                  <a:moveTo>
                                    <a:pt x="2842" y="0"/>
                                  </a:moveTo>
                                  <a:lnTo>
                                    <a:pt x="2956" y="0"/>
                                  </a:lnTo>
                                  <a:lnTo>
                                    <a:pt x="3074" y="1"/>
                                  </a:lnTo>
                                  <a:lnTo>
                                    <a:pt x="3074" y="5"/>
                                  </a:lnTo>
                                  <a:lnTo>
                                    <a:pt x="3048" y="5"/>
                                  </a:lnTo>
                                  <a:lnTo>
                                    <a:pt x="3049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45" y="4"/>
                                  </a:lnTo>
                                  <a:lnTo>
                                    <a:pt x="3038" y="4"/>
                                  </a:lnTo>
                                  <a:lnTo>
                                    <a:pt x="3012" y="5"/>
                                  </a:lnTo>
                                  <a:lnTo>
                                    <a:pt x="3015" y="4"/>
                                  </a:lnTo>
                                  <a:lnTo>
                                    <a:pt x="2987" y="5"/>
                                  </a:lnTo>
                                  <a:lnTo>
                                    <a:pt x="2952" y="4"/>
                                  </a:lnTo>
                                  <a:lnTo>
                                    <a:pt x="2921" y="4"/>
                                  </a:lnTo>
                                  <a:lnTo>
                                    <a:pt x="2888" y="5"/>
                                  </a:lnTo>
                                  <a:lnTo>
                                    <a:pt x="2877" y="4"/>
                                  </a:lnTo>
                                  <a:lnTo>
                                    <a:pt x="2877" y="5"/>
                                  </a:lnTo>
                                  <a:lnTo>
                                    <a:pt x="2876" y="5"/>
                                  </a:lnTo>
                                  <a:lnTo>
                                    <a:pt x="2873" y="5"/>
                                  </a:lnTo>
                                  <a:lnTo>
                                    <a:pt x="2870" y="5"/>
                                  </a:lnTo>
                                  <a:lnTo>
                                    <a:pt x="2866" y="5"/>
                                  </a:lnTo>
                                  <a:lnTo>
                                    <a:pt x="2862" y="5"/>
                                  </a:lnTo>
                                  <a:lnTo>
                                    <a:pt x="2859" y="5"/>
                                  </a:lnTo>
                                  <a:lnTo>
                                    <a:pt x="2853" y="5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43" y="7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03" y="7"/>
                                  </a:lnTo>
                                  <a:lnTo>
                                    <a:pt x="2752" y="5"/>
                                  </a:lnTo>
                                  <a:lnTo>
                                    <a:pt x="2702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34" y="5"/>
                                  </a:lnTo>
                                  <a:lnTo>
                                    <a:pt x="2608" y="5"/>
                                  </a:lnTo>
                                  <a:lnTo>
                                    <a:pt x="2582" y="5"/>
                                  </a:lnTo>
                                  <a:lnTo>
                                    <a:pt x="2567" y="5"/>
                                  </a:lnTo>
                                  <a:lnTo>
                                    <a:pt x="2545" y="5"/>
                                  </a:lnTo>
                                  <a:lnTo>
                                    <a:pt x="2472" y="5"/>
                                  </a:lnTo>
                                  <a:lnTo>
                                    <a:pt x="2464" y="5"/>
                                  </a:lnTo>
                                  <a:lnTo>
                                    <a:pt x="2464" y="3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59" y="1"/>
                                  </a:lnTo>
                                  <a:lnTo>
                                    <a:pt x="2591" y="1"/>
                                  </a:lnTo>
                                  <a:lnTo>
                                    <a:pt x="2623" y="1"/>
                                  </a:lnTo>
                                  <a:lnTo>
                                    <a:pt x="2652" y="1"/>
                                  </a:lnTo>
                                  <a:lnTo>
                                    <a:pt x="2651" y="1"/>
                                  </a:lnTo>
                                  <a:lnTo>
                                    <a:pt x="2650" y="1"/>
                                  </a:lnTo>
                                  <a:lnTo>
                                    <a:pt x="2650" y="3"/>
                                  </a:lnTo>
                                  <a:lnTo>
                                    <a:pt x="2650" y="3"/>
                                  </a:lnTo>
                                  <a:lnTo>
                                    <a:pt x="2748" y="1"/>
                                  </a:lnTo>
                                  <a:lnTo>
                                    <a:pt x="2842" y="0"/>
                                  </a:lnTo>
                                  <a:close/>
                                  <a:moveTo>
                                    <a:pt x="4050" y="0"/>
                                  </a:moveTo>
                                  <a:lnTo>
                                    <a:pt x="4061" y="0"/>
                                  </a:lnTo>
                                  <a:lnTo>
                                    <a:pt x="4073" y="0"/>
                                  </a:lnTo>
                                  <a:lnTo>
                                    <a:pt x="4084" y="0"/>
                                  </a:lnTo>
                                  <a:lnTo>
                                    <a:pt x="4092" y="1"/>
                                  </a:lnTo>
                                  <a:lnTo>
                                    <a:pt x="4133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5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80" y="0"/>
                                  </a:lnTo>
                                  <a:lnTo>
                                    <a:pt x="4183" y="0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8" y="0"/>
                                  </a:lnTo>
                                  <a:lnTo>
                                    <a:pt x="4190" y="0"/>
                                  </a:lnTo>
                                  <a:lnTo>
                                    <a:pt x="4194" y="0"/>
                                  </a:lnTo>
                                  <a:lnTo>
                                    <a:pt x="4192" y="0"/>
                                  </a:lnTo>
                                  <a:lnTo>
                                    <a:pt x="4202" y="0"/>
                                  </a:lnTo>
                                  <a:lnTo>
                                    <a:pt x="4221" y="0"/>
                                  </a:lnTo>
                                  <a:lnTo>
                                    <a:pt x="4228" y="0"/>
                                  </a:lnTo>
                                  <a:lnTo>
                                    <a:pt x="4238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8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154" y="0"/>
                                  </a:lnTo>
                                  <a:lnTo>
                                    <a:pt x="4058" y="3"/>
                                  </a:lnTo>
                                  <a:lnTo>
                                    <a:pt x="4059" y="1"/>
                                  </a:lnTo>
                                  <a:lnTo>
                                    <a:pt x="4058" y="1"/>
                                  </a:lnTo>
                                  <a:lnTo>
                                    <a:pt x="4056" y="1"/>
                                  </a:lnTo>
                                  <a:lnTo>
                                    <a:pt x="3946" y="3"/>
                                  </a:lnTo>
                                  <a:lnTo>
                                    <a:pt x="3838" y="3"/>
                                  </a:lnTo>
                                  <a:lnTo>
                                    <a:pt x="3840" y="3"/>
                                  </a:lnTo>
                                  <a:lnTo>
                                    <a:pt x="3838" y="4"/>
                                  </a:lnTo>
                                  <a:lnTo>
                                    <a:pt x="3837" y="4"/>
                                  </a:lnTo>
                                  <a:lnTo>
                                    <a:pt x="3833" y="4"/>
                                  </a:lnTo>
                                  <a:lnTo>
                                    <a:pt x="3829" y="4"/>
                                  </a:lnTo>
                                  <a:lnTo>
                                    <a:pt x="3823" y="4"/>
                                  </a:lnTo>
                                  <a:lnTo>
                                    <a:pt x="3813" y="4"/>
                                  </a:lnTo>
                                  <a:lnTo>
                                    <a:pt x="3804" y="4"/>
                                  </a:lnTo>
                                  <a:lnTo>
                                    <a:pt x="3782" y="4"/>
                                  </a:lnTo>
                                  <a:lnTo>
                                    <a:pt x="3773" y="4"/>
                                  </a:lnTo>
                                  <a:lnTo>
                                    <a:pt x="3765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1" y="4"/>
                                  </a:lnTo>
                                  <a:lnTo>
                                    <a:pt x="3754" y="4"/>
                                  </a:lnTo>
                                  <a:lnTo>
                                    <a:pt x="3756" y="4"/>
                                  </a:lnTo>
                                  <a:lnTo>
                                    <a:pt x="3757" y="4"/>
                                  </a:lnTo>
                                  <a:lnTo>
                                    <a:pt x="3693" y="4"/>
                                  </a:lnTo>
                                  <a:lnTo>
                                    <a:pt x="3693" y="3"/>
                                  </a:lnTo>
                                  <a:lnTo>
                                    <a:pt x="3732" y="1"/>
                                  </a:lnTo>
                                  <a:lnTo>
                                    <a:pt x="3743" y="1"/>
                                  </a:lnTo>
                                  <a:lnTo>
                                    <a:pt x="3857" y="1"/>
                                  </a:lnTo>
                                  <a:lnTo>
                                    <a:pt x="3969" y="0"/>
                                  </a:lnTo>
                                  <a:lnTo>
                                    <a:pt x="4033" y="1"/>
                                  </a:lnTo>
                                  <a:lnTo>
                                    <a:pt x="4036" y="0"/>
                                  </a:lnTo>
                                  <a:lnTo>
                                    <a:pt x="4040" y="0"/>
                                  </a:lnTo>
                                  <a:lnTo>
                                    <a:pt x="4045" y="0"/>
                                  </a:lnTo>
                                  <a:lnTo>
                                    <a:pt x="4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7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976938" y="21971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8" name="Freeform 48"/>
                          <wps:cNvSpPr>
                            <a:spLocks/>
                          </wps:cNvSpPr>
                          <wps:spPr bwMode="auto">
                            <a:xfrm>
                              <a:off x="76200" y="22050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4 w 4"/>
                                <a:gd name="T2" fmla="*/ 3 w 4"/>
                                <a:gd name="T3" fmla="*/ 2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" name="Freeform 49"/>
                          <wps:cNvSpPr>
                            <a:spLocks/>
                          </wps:cNvSpPr>
                          <wps:spPr bwMode="auto">
                            <a:xfrm>
                              <a:off x="6350" y="1262063"/>
                              <a:ext cx="12700" cy="3175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"/>
                                <a:gd name="T2" fmla="*/ 4 w 8"/>
                                <a:gd name="T3" fmla="*/ 2 h 2"/>
                                <a:gd name="T4" fmla="*/ 3 w 8"/>
                                <a:gd name="T5" fmla="*/ 2 h 2"/>
                                <a:gd name="T6" fmla="*/ 0 w 8"/>
                                <a:gd name="T7" fmla="*/ 2 h 2"/>
                                <a:gd name="T8" fmla="*/ 4 w 8"/>
                                <a:gd name="T9" fmla="*/ 0 h 2"/>
                                <a:gd name="T10" fmla="*/ 8 w 8"/>
                                <a:gd name="T1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8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0" name="Freeform 50"/>
                          <wps:cNvSpPr>
                            <a:spLocks/>
                          </wps:cNvSpPr>
                          <wps:spPr bwMode="auto">
                            <a:xfrm>
                              <a:off x="26988" y="1260475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0 h 3"/>
                                <a:gd name="T6" fmla="*/ 20 w 22"/>
                                <a:gd name="T7" fmla="*/ 0 h 3"/>
                                <a:gd name="T8" fmla="*/ 17 w 22"/>
                                <a:gd name="T9" fmla="*/ 0 h 3"/>
                                <a:gd name="T10" fmla="*/ 13 w 22"/>
                                <a:gd name="T11" fmla="*/ 1 h 3"/>
                                <a:gd name="T12" fmla="*/ 9 w 22"/>
                                <a:gd name="T13" fmla="*/ 1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1" name="Freeform 51"/>
                          <wps:cNvSpPr>
                            <a:spLocks/>
                          </wps:cNvSpPr>
                          <wps:spPr bwMode="auto">
                            <a:xfrm>
                              <a:off x="71438" y="1260475"/>
                              <a:ext cx="20638" cy="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1 w 13"/>
                                <a:gd name="T2" fmla="*/ 9 w 13"/>
                                <a:gd name="T3" fmla="*/ 5 w 13"/>
                                <a:gd name="T4" fmla="*/ 0 w 13"/>
                                <a:gd name="T5" fmla="*/ 1 w 13"/>
                                <a:gd name="T6" fmla="*/ 2 w 13"/>
                                <a:gd name="T7" fmla="*/ 3 w 13"/>
                                <a:gd name="T8" fmla="*/ 6 w 13"/>
                                <a:gd name="T9" fmla="*/ 7 w 13"/>
                                <a:gd name="T10" fmla="*/ 10 w 13"/>
                                <a:gd name="T11" fmla="*/ 13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13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2" name="Freeform 52"/>
                          <wps:cNvSpPr>
                            <a:spLocks/>
                          </wps:cNvSpPr>
                          <wps:spPr bwMode="auto">
                            <a:xfrm>
                              <a:off x="1169988" y="1260475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3" name="Freeform 53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1246188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6 h 10"/>
                                <a:gd name="T2" fmla="*/ 516 w 4248"/>
                                <a:gd name="T3" fmla="*/ 9 h 10"/>
                                <a:gd name="T4" fmla="*/ 203 w 4248"/>
                                <a:gd name="T5" fmla="*/ 10 h 10"/>
                                <a:gd name="T6" fmla="*/ 72 w 4248"/>
                                <a:gd name="T7" fmla="*/ 10 h 10"/>
                                <a:gd name="T8" fmla="*/ 68 w 4248"/>
                                <a:gd name="T9" fmla="*/ 9 h 10"/>
                                <a:gd name="T10" fmla="*/ 57 w 4248"/>
                                <a:gd name="T11" fmla="*/ 10 h 10"/>
                                <a:gd name="T12" fmla="*/ 1 w 4248"/>
                                <a:gd name="T13" fmla="*/ 10 h 10"/>
                                <a:gd name="T14" fmla="*/ 94 w 4248"/>
                                <a:gd name="T15" fmla="*/ 9 h 10"/>
                                <a:gd name="T16" fmla="*/ 408 w 4248"/>
                                <a:gd name="T17" fmla="*/ 6 h 10"/>
                                <a:gd name="T18" fmla="*/ 444 w 4248"/>
                                <a:gd name="T19" fmla="*/ 6 h 10"/>
                                <a:gd name="T20" fmla="*/ 1001 w 4248"/>
                                <a:gd name="T21" fmla="*/ 5 h 10"/>
                                <a:gd name="T22" fmla="*/ 1114 w 4248"/>
                                <a:gd name="T23" fmla="*/ 5 h 10"/>
                                <a:gd name="T24" fmla="*/ 963 w 4248"/>
                                <a:gd name="T25" fmla="*/ 9 h 10"/>
                                <a:gd name="T26" fmla="*/ 654 w 4248"/>
                                <a:gd name="T27" fmla="*/ 9 h 10"/>
                                <a:gd name="T28" fmla="*/ 755 w 4248"/>
                                <a:gd name="T29" fmla="*/ 5 h 10"/>
                                <a:gd name="T30" fmla="*/ 910 w 4248"/>
                                <a:gd name="T31" fmla="*/ 5 h 10"/>
                                <a:gd name="T32" fmla="*/ 1586 w 4248"/>
                                <a:gd name="T33" fmla="*/ 5 h 10"/>
                                <a:gd name="T34" fmla="*/ 1776 w 4248"/>
                                <a:gd name="T35" fmla="*/ 5 h 10"/>
                                <a:gd name="T36" fmla="*/ 1624 w 4248"/>
                                <a:gd name="T37" fmla="*/ 8 h 10"/>
                                <a:gd name="T38" fmla="*/ 1406 w 4248"/>
                                <a:gd name="T39" fmla="*/ 10 h 10"/>
                                <a:gd name="T40" fmla="*/ 1198 w 4248"/>
                                <a:gd name="T41" fmla="*/ 5 h 10"/>
                                <a:gd name="T42" fmla="*/ 1296 w 4248"/>
                                <a:gd name="T43" fmla="*/ 6 h 10"/>
                                <a:gd name="T44" fmla="*/ 1378 w 4248"/>
                                <a:gd name="T45" fmla="*/ 5 h 10"/>
                                <a:gd name="T46" fmla="*/ 2354 w 4248"/>
                                <a:gd name="T47" fmla="*/ 2 h 10"/>
                                <a:gd name="T48" fmla="*/ 2395 w 4248"/>
                                <a:gd name="T49" fmla="*/ 2 h 10"/>
                                <a:gd name="T50" fmla="*/ 2397 w 4248"/>
                                <a:gd name="T51" fmla="*/ 6 h 10"/>
                                <a:gd name="T52" fmla="*/ 1835 w 4248"/>
                                <a:gd name="T53" fmla="*/ 8 h 10"/>
                                <a:gd name="T54" fmla="*/ 2022 w 4248"/>
                                <a:gd name="T55" fmla="*/ 4 h 10"/>
                                <a:gd name="T56" fmla="*/ 2338 w 4248"/>
                                <a:gd name="T57" fmla="*/ 2 h 10"/>
                                <a:gd name="T58" fmla="*/ 2951 w 4248"/>
                                <a:gd name="T59" fmla="*/ 1 h 10"/>
                                <a:gd name="T60" fmla="*/ 2958 w 4248"/>
                                <a:gd name="T61" fmla="*/ 2 h 10"/>
                                <a:gd name="T62" fmla="*/ 3006 w 4248"/>
                                <a:gd name="T63" fmla="*/ 2 h 10"/>
                                <a:gd name="T64" fmla="*/ 2731 w 4248"/>
                                <a:gd name="T65" fmla="*/ 8 h 10"/>
                                <a:gd name="T66" fmla="*/ 2401 w 4248"/>
                                <a:gd name="T67" fmla="*/ 4 h 10"/>
                                <a:gd name="T68" fmla="*/ 2521 w 4248"/>
                                <a:gd name="T69" fmla="*/ 2 h 10"/>
                                <a:gd name="T70" fmla="*/ 3089 w 4248"/>
                                <a:gd name="T71" fmla="*/ 0 h 10"/>
                                <a:gd name="T72" fmla="*/ 3884 w 4248"/>
                                <a:gd name="T73" fmla="*/ 1 h 10"/>
                                <a:gd name="T74" fmla="*/ 3928 w 4248"/>
                                <a:gd name="T75" fmla="*/ 1 h 10"/>
                                <a:gd name="T76" fmla="*/ 3966 w 4248"/>
                                <a:gd name="T77" fmla="*/ 1 h 10"/>
                                <a:gd name="T78" fmla="*/ 4006 w 4248"/>
                                <a:gd name="T79" fmla="*/ 2 h 10"/>
                                <a:gd name="T80" fmla="*/ 4097 w 4248"/>
                                <a:gd name="T81" fmla="*/ 2 h 10"/>
                                <a:gd name="T82" fmla="*/ 4167 w 4248"/>
                                <a:gd name="T83" fmla="*/ 1 h 10"/>
                                <a:gd name="T84" fmla="*/ 4199 w 4248"/>
                                <a:gd name="T85" fmla="*/ 1 h 10"/>
                                <a:gd name="T86" fmla="*/ 4233 w 4248"/>
                                <a:gd name="T87" fmla="*/ 4 h 10"/>
                                <a:gd name="T88" fmla="*/ 4247 w 4248"/>
                                <a:gd name="T89" fmla="*/ 5 h 10"/>
                                <a:gd name="T90" fmla="*/ 4244 w 4248"/>
                                <a:gd name="T91" fmla="*/ 8 h 10"/>
                                <a:gd name="T92" fmla="*/ 4218 w 4248"/>
                                <a:gd name="T93" fmla="*/ 9 h 10"/>
                                <a:gd name="T94" fmla="*/ 4222 w 4248"/>
                                <a:gd name="T95" fmla="*/ 8 h 10"/>
                                <a:gd name="T96" fmla="*/ 4212 w 4248"/>
                                <a:gd name="T97" fmla="*/ 5 h 10"/>
                                <a:gd name="T98" fmla="*/ 4186 w 4248"/>
                                <a:gd name="T99" fmla="*/ 4 h 10"/>
                                <a:gd name="T100" fmla="*/ 4176 w 4248"/>
                                <a:gd name="T101" fmla="*/ 5 h 10"/>
                                <a:gd name="T102" fmla="*/ 4163 w 4248"/>
                                <a:gd name="T103" fmla="*/ 5 h 10"/>
                                <a:gd name="T104" fmla="*/ 4131 w 4248"/>
                                <a:gd name="T105" fmla="*/ 6 h 10"/>
                                <a:gd name="T106" fmla="*/ 4079 w 4248"/>
                                <a:gd name="T107" fmla="*/ 6 h 10"/>
                                <a:gd name="T108" fmla="*/ 3635 w 4248"/>
                                <a:gd name="T109" fmla="*/ 5 h 10"/>
                                <a:gd name="T110" fmla="*/ 3722 w 4248"/>
                                <a:gd name="T111" fmla="*/ 1 h 10"/>
                                <a:gd name="T112" fmla="*/ 3557 w 4248"/>
                                <a:gd name="T113" fmla="*/ 1 h 10"/>
                                <a:gd name="T114" fmla="*/ 3462 w 4248"/>
                                <a:gd name="T115" fmla="*/ 6 h 10"/>
                                <a:gd name="T116" fmla="*/ 3016 w 4248"/>
                                <a:gd name="T117" fmla="*/ 2 h 10"/>
                                <a:gd name="T118" fmla="*/ 3088 w 4248"/>
                                <a:gd name="T119" fmla="*/ 0 h 10"/>
                                <a:gd name="T120" fmla="*/ 3375 w 4248"/>
                                <a:gd name="T121" fmla="*/ 1 h 10"/>
                                <a:gd name="T122" fmla="*/ 3441 w 4248"/>
                                <a:gd name="T123" fmla="*/ 1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466" y="5"/>
                                  </a:moveTo>
                                  <a:lnTo>
                                    <a:pt x="475" y="6"/>
                                  </a:lnTo>
                                  <a:lnTo>
                                    <a:pt x="483" y="6"/>
                                  </a:lnTo>
                                  <a:lnTo>
                                    <a:pt x="480" y="6"/>
                                  </a:lnTo>
                                  <a:lnTo>
                                    <a:pt x="479" y="6"/>
                                  </a:lnTo>
                                  <a:lnTo>
                                    <a:pt x="479" y="6"/>
                                  </a:lnTo>
                                  <a:lnTo>
                                    <a:pt x="480" y="6"/>
                                  </a:lnTo>
                                  <a:lnTo>
                                    <a:pt x="487" y="6"/>
                                  </a:lnTo>
                                  <a:lnTo>
                                    <a:pt x="493" y="6"/>
                                  </a:lnTo>
                                  <a:lnTo>
                                    <a:pt x="492" y="6"/>
                                  </a:lnTo>
                                  <a:lnTo>
                                    <a:pt x="491" y="6"/>
                                  </a:lnTo>
                                  <a:lnTo>
                                    <a:pt x="552" y="6"/>
                                  </a:lnTo>
                                  <a:lnTo>
                                    <a:pt x="552" y="8"/>
                                  </a:lnTo>
                                  <a:lnTo>
                                    <a:pt x="516" y="9"/>
                                  </a:lnTo>
                                  <a:lnTo>
                                    <a:pt x="505" y="9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10"/>
                                  </a:lnTo>
                                  <a:lnTo>
                                    <a:pt x="208" y="10"/>
                                  </a:lnTo>
                                  <a:lnTo>
                                    <a:pt x="203" y="10"/>
                                  </a:lnTo>
                                  <a:lnTo>
                                    <a:pt x="198" y="10"/>
                                  </a:lnTo>
                                  <a:lnTo>
                                    <a:pt x="187" y="10"/>
                                  </a:lnTo>
                                  <a:lnTo>
                                    <a:pt x="175" y="10"/>
                                  </a:lnTo>
                                  <a:lnTo>
                                    <a:pt x="163" y="10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90" y="9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8"/>
                                  </a:lnTo>
                                  <a:lnTo>
                                    <a:pt x="408" y="6"/>
                                  </a:lnTo>
                                  <a:lnTo>
                                    <a:pt x="410" y="6"/>
                                  </a:lnTo>
                                  <a:lnTo>
                                    <a:pt x="411" y="6"/>
                                  </a:lnTo>
                                  <a:lnTo>
                                    <a:pt x="415" y="6"/>
                                  </a:lnTo>
                                  <a:lnTo>
                                    <a:pt x="419" y="6"/>
                                  </a:lnTo>
                                  <a:lnTo>
                                    <a:pt x="425" y="6"/>
                                  </a:lnTo>
                                  <a:lnTo>
                                    <a:pt x="434" y="6"/>
                                  </a:lnTo>
                                  <a:lnTo>
                                    <a:pt x="444" y="6"/>
                                  </a:lnTo>
                                  <a:lnTo>
                                    <a:pt x="466" y="5"/>
                                  </a:lnTo>
                                  <a:close/>
                                  <a:moveTo>
                                    <a:pt x="962" y="4"/>
                                  </a:moveTo>
                                  <a:lnTo>
                                    <a:pt x="967" y="4"/>
                                  </a:lnTo>
                                  <a:lnTo>
                                    <a:pt x="967" y="5"/>
                                  </a:lnTo>
                                  <a:lnTo>
                                    <a:pt x="982" y="5"/>
                                  </a:lnTo>
                                  <a:lnTo>
                                    <a:pt x="980" y="5"/>
                                  </a:lnTo>
                                  <a:lnTo>
                                    <a:pt x="1001" y="5"/>
                                  </a:lnTo>
                                  <a:lnTo>
                                    <a:pt x="1020" y="5"/>
                                  </a:lnTo>
                                  <a:lnTo>
                                    <a:pt x="1038" y="5"/>
                                  </a:lnTo>
                                  <a:lnTo>
                                    <a:pt x="1056" y="5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5"/>
                                  </a:lnTo>
                                  <a:lnTo>
                                    <a:pt x="1068" y="5"/>
                                  </a:lnTo>
                                  <a:lnTo>
                                    <a:pt x="1114" y="5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6" y="4"/>
                                  </a:lnTo>
                                  <a:lnTo>
                                    <a:pt x="1166" y="9"/>
                                  </a:lnTo>
                                  <a:lnTo>
                                    <a:pt x="1164" y="9"/>
                                  </a:lnTo>
                                  <a:lnTo>
                                    <a:pt x="1044" y="9"/>
                                  </a:lnTo>
                                  <a:lnTo>
                                    <a:pt x="1004" y="9"/>
                                  </a:lnTo>
                                  <a:lnTo>
                                    <a:pt x="963" y="9"/>
                                  </a:lnTo>
                                  <a:lnTo>
                                    <a:pt x="763" y="8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54" y="9"/>
                                  </a:lnTo>
                                  <a:lnTo>
                                    <a:pt x="609" y="9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56" y="8"/>
                                  </a:lnTo>
                                  <a:lnTo>
                                    <a:pt x="556" y="6"/>
                                  </a:lnTo>
                                  <a:lnTo>
                                    <a:pt x="641" y="5"/>
                                  </a:lnTo>
                                  <a:lnTo>
                                    <a:pt x="726" y="5"/>
                                  </a:lnTo>
                                  <a:lnTo>
                                    <a:pt x="755" y="5"/>
                                  </a:lnTo>
                                  <a:lnTo>
                                    <a:pt x="753" y="5"/>
                                  </a:lnTo>
                                  <a:lnTo>
                                    <a:pt x="774" y="5"/>
                                  </a:lnTo>
                                  <a:lnTo>
                                    <a:pt x="798" y="5"/>
                                  </a:lnTo>
                                  <a:lnTo>
                                    <a:pt x="822" y="5"/>
                                  </a:lnTo>
                                  <a:lnTo>
                                    <a:pt x="860" y="4"/>
                                  </a:lnTo>
                                  <a:lnTo>
                                    <a:pt x="859" y="5"/>
                                  </a:lnTo>
                                  <a:lnTo>
                                    <a:pt x="910" y="5"/>
                                  </a:lnTo>
                                  <a:lnTo>
                                    <a:pt x="962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5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5"/>
                                  </a:lnTo>
                                  <a:lnTo>
                                    <a:pt x="1546" y="5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614" y="5"/>
                                  </a:lnTo>
                                  <a:lnTo>
                                    <a:pt x="1640" y="5"/>
                                  </a:lnTo>
                                  <a:lnTo>
                                    <a:pt x="1666" y="5"/>
                                  </a:lnTo>
                                  <a:lnTo>
                                    <a:pt x="1681" y="5"/>
                                  </a:lnTo>
                                  <a:lnTo>
                                    <a:pt x="1703" y="5"/>
                                  </a:lnTo>
                                  <a:lnTo>
                                    <a:pt x="1776" y="5"/>
                                  </a:lnTo>
                                  <a:lnTo>
                                    <a:pt x="1782" y="5"/>
                                  </a:lnTo>
                                  <a:lnTo>
                                    <a:pt x="1782" y="8"/>
                                  </a:lnTo>
                                  <a:lnTo>
                                    <a:pt x="1717" y="9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9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9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6" y="10"/>
                                  </a:lnTo>
                                  <a:lnTo>
                                    <a:pt x="1289" y="9"/>
                                  </a:lnTo>
                                  <a:lnTo>
                                    <a:pt x="1170" y="9"/>
                                  </a:lnTo>
                                  <a:lnTo>
                                    <a:pt x="1170" y="4"/>
                                  </a:lnTo>
                                  <a:lnTo>
                                    <a:pt x="1200" y="5"/>
                                  </a:lnTo>
                                  <a:lnTo>
                                    <a:pt x="1199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6" y="5"/>
                                  </a:lnTo>
                                  <a:lnTo>
                                    <a:pt x="1203" y="6"/>
                                  </a:lnTo>
                                  <a:lnTo>
                                    <a:pt x="1209" y="6"/>
                                  </a:lnTo>
                                  <a:lnTo>
                                    <a:pt x="1236" y="5"/>
                                  </a:lnTo>
                                  <a:lnTo>
                                    <a:pt x="1233" y="6"/>
                                  </a:lnTo>
                                  <a:lnTo>
                                    <a:pt x="1260" y="5"/>
                                  </a:lnTo>
                                  <a:lnTo>
                                    <a:pt x="1296" y="6"/>
                                  </a:lnTo>
                                  <a:lnTo>
                                    <a:pt x="1327" y="6"/>
                                  </a:lnTo>
                                  <a:lnTo>
                                    <a:pt x="1360" y="5"/>
                                  </a:lnTo>
                                  <a:lnTo>
                                    <a:pt x="1370" y="6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2" y="5"/>
                                  </a:lnTo>
                                  <a:lnTo>
                                    <a:pt x="1374" y="5"/>
                                  </a:lnTo>
                                  <a:lnTo>
                                    <a:pt x="1378" y="5"/>
                                  </a:lnTo>
                                  <a:lnTo>
                                    <a:pt x="1382" y="5"/>
                                  </a:lnTo>
                                  <a:lnTo>
                                    <a:pt x="1386" y="5"/>
                                  </a:lnTo>
                                  <a:lnTo>
                                    <a:pt x="1389" y="5"/>
                                  </a:lnTo>
                                  <a:lnTo>
                                    <a:pt x="1395" y="5"/>
                                  </a:lnTo>
                                  <a:lnTo>
                                    <a:pt x="1401" y="5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2"/>
                                  </a:moveTo>
                                  <a:lnTo>
                                    <a:pt x="2365" y="2"/>
                                  </a:lnTo>
                                  <a:lnTo>
                                    <a:pt x="2372" y="2"/>
                                  </a:lnTo>
                                  <a:lnTo>
                                    <a:pt x="2380" y="2"/>
                                  </a:lnTo>
                                  <a:lnTo>
                                    <a:pt x="2386" y="2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4" y="2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3" y="4"/>
                                  </a:lnTo>
                                  <a:lnTo>
                                    <a:pt x="2397" y="4"/>
                                  </a:lnTo>
                                  <a:lnTo>
                                    <a:pt x="2397" y="6"/>
                                  </a:lnTo>
                                  <a:lnTo>
                                    <a:pt x="2395" y="6"/>
                                  </a:lnTo>
                                  <a:lnTo>
                                    <a:pt x="2397" y="6"/>
                                  </a:lnTo>
                                  <a:lnTo>
                                    <a:pt x="2254" y="6"/>
                                  </a:lnTo>
                                  <a:lnTo>
                                    <a:pt x="2114" y="6"/>
                                  </a:lnTo>
                                  <a:lnTo>
                                    <a:pt x="2022" y="6"/>
                                  </a:lnTo>
                                  <a:lnTo>
                                    <a:pt x="1962" y="8"/>
                                  </a:lnTo>
                                  <a:lnTo>
                                    <a:pt x="1901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35" y="8"/>
                                  </a:lnTo>
                                  <a:lnTo>
                                    <a:pt x="1785" y="8"/>
                                  </a:lnTo>
                                  <a:lnTo>
                                    <a:pt x="1785" y="5"/>
                                  </a:lnTo>
                                  <a:lnTo>
                                    <a:pt x="1850" y="5"/>
                                  </a:lnTo>
                                  <a:lnTo>
                                    <a:pt x="1932" y="5"/>
                                  </a:lnTo>
                                  <a:lnTo>
                                    <a:pt x="1931" y="5"/>
                                  </a:lnTo>
                                  <a:lnTo>
                                    <a:pt x="2013" y="4"/>
                                  </a:lnTo>
                                  <a:lnTo>
                                    <a:pt x="2022" y="4"/>
                                  </a:lnTo>
                                  <a:lnTo>
                                    <a:pt x="2030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2"/>
                                  </a:lnTo>
                                  <a:lnTo>
                                    <a:pt x="2216" y="2"/>
                                  </a:lnTo>
                                  <a:lnTo>
                                    <a:pt x="2339" y="2"/>
                                  </a:lnTo>
                                  <a:lnTo>
                                    <a:pt x="2338" y="2"/>
                                  </a:lnTo>
                                  <a:lnTo>
                                    <a:pt x="2338" y="2"/>
                                  </a:lnTo>
                                  <a:lnTo>
                                    <a:pt x="2339" y="4"/>
                                  </a:lnTo>
                                  <a:lnTo>
                                    <a:pt x="2346" y="2"/>
                                  </a:lnTo>
                                  <a:lnTo>
                                    <a:pt x="2354" y="2"/>
                                  </a:lnTo>
                                  <a:close/>
                                  <a:moveTo>
                                    <a:pt x="2951" y="1"/>
                                  </a:moveTo>
                                  <a:lnTo>
                                    <a:pt x="2953" y="1"/>
                                  </a:lnTo>
                                  <a:lnTo>
                                    <a:pt x="2949" y="1"/>
                                  </a:lnTo>
                                  <a:lnTo>
                                    <a:pt x="2951" y="1"/>
                                  </a:lnTo>
                                  <a:close/>
                                  <a:moveTo>
                                    <a:pt x="2915" y="1"/>
                                  </a:moveTo>
                                  <a:lnTo>
                                    <a:pt x="2949" y="1"/>
                                  </a:lnTo>
                                  <a:lnTo>
                                    <a:pt x="2947" y="1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5" y="2"/>
                                  </a:lnTo>
                                  <a:lnTo>
                                    <a:pt x="2957" y="1"/>
                                  </a:lnTo>
                                  <a:lnTo>
                                    <a:pt x="2958" y="2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2"/>
                                  </a:lnTo>
                                  <a:lnTo>
                                    <a:pt x="3000" y="2"/>
                                  </a:lnTo>
                                  <a:lnTo>
                                    <a:pt x="3008" y="2"/>
                                  </a:lnTo>
                                  <a:lnTo>
                                    <a:pt x="3007" y="2"/>
                                  </a:lnTo>
                                  <a:lnTo>
                                    <a:pt x="3006" y="2"/>
                                  </a:lnTo>
                                  <a:lnTo>
                                    <a:pt x="3006" y="2"/>
                                  </a:lnTo>
                                  <a:lnTo>
                                    <a:pt x="3009" y="2"/>
                                  </a:lnTo>
                                  <a:lnTo>
                                    <a:pt x="3012" y="2"/>
                                  </a:lnTo>
                                  <a:lnTo>
                                    <a:pt x="3012" y="6"/>
                                  </a:lnTo>
                                  <a:lnTo>
                                    <a:pt x="3004" y="6"/>
                                  </a:lnTo>
                                  <a:lnTo>
                                    <a:pt x="2953" y="5"/>
                                  </a:lnTo>
                                  <a:lnTo>
                                    <a:pt x="2841" y="6"/>
                                  </a:lnTo>
                                  <a:lnTo>
                                    <a:pt x="2731" y="8"/>
                                  </a:lnTo>
                                  <a:lnTo>
                                    <a:pt x="2691" y="8"/>
                                  </a:lnTo>
                                  <a:lnTo>
                                    <a:pt x="2651" y="8"/>
                                  </a:lnTo>
                                  <a:lnTo>
                                    <a:pt x="2549" y="6"/>
                                  </a:lnTo>
                                  <a:lnTo>
                                    <a:pt x="2447" y="6"/>
                                  </a:lnTo>
                                  <a:lnTo>
                                    <a:pt x="2399" y="6"/>
                                  </a:lnTo>
                                  <a:lnTo>
                                    <a:pt x="2399" y="4"/>
                                  </a:lnTo>
                                  <a:lnTo>
                                    <a:pt x="2401" y="4"/>
                                  </a:lnTo>
                                  <a:lnTo>
                                    <a:pt x="2437" y="2"/>
                                  </a:lnTo>
                                  <a:lnTo>
                                    <a:pt x="2475" y="2"/>
                                  </a:lnTo>
                                  <a:lnTo>
                                    <a:pt x="2500" y="2"/>
                                  </a:lnTo>
                                  <a:lnTo>
                                    <a:pt x="2499" y="2"/>
                                  </a:lnTo>
                                  <a:lnTo>
                                    <a:pt x="2498" y="4"/>
                                  </a:lnTo>
                                  <a:lnTo>
                                    <a:pt x="2526" y="2"/>
                                  </a:lnTo>
                                  <a:lnTo>
                                    <a:pt x="2521" y="2"/>
                                  </a:lnTo>
                                  <a:lnTo>
                                    <a:pt x="2550" y="2"/>
                                  </a:lnTo>
                                  <a:lnTo>
                                    <a:pt x="2735" y="2"/>
                                  </a:lnTo>
                                  <a:lnTo>
                                    <a:pt x="2915" y="1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1"/>
                                  </a:lnTo>
                                  <a:lnTo>
                                    <a:pt x="3870" y="1"/>
                                  </a:lnTo>
                                  <a:lnTo>
                                    <a:pt x="3871" y="1"/>
                                  </a:lnTo>
                                  <a:lnTo>
                                    <a:pt x="3872" y="2"/>
                                  </a:lnTo>
                                  <a:lnTo>
                                    <a:pt x="3877" y="1"/>
                                  </a:lnTo>
                                  <a:lnTo>
                                    <a:pt x="3884" y="1"/>
                                  </a:lnTo>
                                  <a:lnTo>
                                    <a:pt x="3890" y="1"/>
                                  </a:lnTo>
                                  <a:lnTo>
                                    <a:pt x="3901" y="1"/>
                                  </a:lnTo>
                                  <a:lnTo>
                                    <a:pt x="3910" y="1"/>
                                  </a:lnTo>
                                  <a:lnTo>
                                    <a:pt x="3915" y="1"/>
                                  </a:lnTo>
                                  <a:lnTo>
                                    <a:pt x="3919" y="1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1"/>
                                  </a:lnTo>
                                  <a:lnTo>
                                    <a:pt x="3934" y="1"/>
                                  </a:lnTo>
                                  <a:lnTo>
                                    <a:pt x="3939" y="1"/>
                                  </a:lnTo>
                                  <a:lnTo>
                                    <a:pt x="3944" y="1"/>
                                  </a:lnTo>
                                  <a:lnTo>
                                    <a:pt x="3949" y="1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65" y="1"/>
                                  </a:lnTo>
                                  <a:lnTo>
                                    <a:pt x="3964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78" y="1"/>
                                  </a:lnTo>
                                  <a:lnTo>
                                    <a:pt x="3991" y="2"/>
                                  </a:lnTo>
                                  <a:lnTo>
                                    <a:pt x="4006" y="2"/>
                                  </a:lnTo>
                                  <a:lnTo>
                                    <a:pt x="4015" y="4"/>
                                  </a:lnTo>
                                  <a:lnTo>
                                    <a:pt x="4014" y="2"/>
                                  </a:lnTo>
                                  <a:lnTo>
                                    <a:pt x="4017" y="2"/>
                                  </a:lnTo>
                                  <a:lnTo>
                                    <a:pt x="4024" y="2"/>
                                  </a:lnTo>
                                  <a:lnTo>
                                    <a:pt x="4032" y="2"/>
                                  </a:lnTo>
                                  <a:lnTo>
                                    <a:pt x="4037" y="2"/>
                                  </a:lnTo>
                                  <a:lnTo>
                                    <a:pt x="4097" y="2"/>
                                  </a:lnTo>
                                  <a:lnTo>
                                    <a:pt x="4155" y="1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6" y="2"/>
                                  </a:lnTo>
                                  <a:lnTo>
                                    <a:pt x="4160" y="1"/>
                                  </a:lnTo>
                                  <a:lnTo>
                                    <a:pt x="4163" y="1"/>
                                  </a:lnTo>
                                  <a:lnTo>
                                    <a:pt x="4167" y="1"/>
                                  </a:lnTo>
                                  <a:lnTo>
                                    <a:pt x="4169" y="1"/>
                                  </a:lnTo>
                                  <a:lnTo>
                                    <a:pt x="4172" y="2"/>
                                  </a:lnTo>
                                  <a:lnTo>
                                    <a:pt x="4177" y="2"/>
                                  </a:lnTo>
                                  <a:lnTo>
                                    <a:pt x="4181" y="2"/>
                                  </a:lnTo>
                                  <a:lnTo>
                                    <a:pt x="4188" y="2"/>
                                  </a:lnTo>
                                  <a:lnTo>
                                    <a:pt x="4194" y="2"/>
                                  </a:lnTo>
                                  <a:lnTo>
                                    <a:pt x="4199" y="1"/>
                                  </a:lnTo>
                                  <a:lnTo>
                                    <a:pt x="4199" y="1"/>
                                  </a:lnTo>
                                  <a:lnTo>
                                    <a:pt x="4207" y="2"/>
                                  </a:lnTo>
                                  <a:lnTo>
                                    <a:pt x="4214" y="2"/>
                                  </a:lnTo>
                                  <a:lnTo>
                                    <a:pt x="4222" y="4"/>
                                  </a:lnTo>
                                  <a:lnTo>
                                    <a:pt x="4232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5"/>
                                  </a:lnTo>
                                  <a:lnTo>
                                    <a:pt x="4237" y="5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4" y="4"/>
                                  </a:lnTo>
                                  <a:lnTo>
                                    <a:pt x="4247" y="5"/>
                                  </a:lnTo>
                                  <a:lnTo>
                                    <a:pt x="4248" y="5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7" y="6"/>
                                  </a:lnTo>
                                  <a:lnTo>
                                    <a:pt x="4245" y="6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9"/>
                                  </a:lnTo>
                                  <a:lnTo>
                                    <a:pt x="4240" y="9"/>
                                  </a:lnTo>
                                  <a:lnTo>
                                    <a:pt x="4236" y="9"/>
                                  </a:lnTo>
                                  <a:lnTo>
                                    <a:pt x="4231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24" y="9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6"/>
                                  </a:lnTo>
                                  <a:lnTo>
                                    <a:pt x="4220" y="6"/>
                                  </a:lnTo>
                                  <a:lnTo>
                                    <a:pt x="4216" y="5"/>
                                  </a:lnTo>
                                  <a:lnTo>
                                    <a:pt x="4212" y="5"/>
                                  </a:lnTo>
                                  <a:lnTo>
                                    <a:pt x="4206" y="5"/>
                                  </a:lnTo>
                                  <a:lnTo>
                                    <a:pt x="4199" y="5"/>
                                  </a:lnTo>
                                  <a:lnTo>
                                    <a:pt x="4197" y="5"/>
                                  </a:lnTo>
                                  <a:lnTo>
                                    <a:pt x="4193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5"/>
                                  </a:lnTo>
                                  <a:lnTo>
                                    <a:pt x="4184" y="5"/>
                                  </a:lnTo>
                                  <a:lnTo>
                                    <a:pt x="4182" y="5"/>
                                  </a:lnTo>
                                  <a:lnTo>
                                    <a:pt x="4180" y="5"/>
                                  </a:lnTo>
                                  <a:lnTo>
                                    <a:pt x="4177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5" y="5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5"/>
                                  </a:lnTo>
                                  <a:lnTo>
                                    <a:pt x="4163" y="5"/>
                                  </a:lnTo>
                                  <a:lnTo>
                                    <a:pt x="4158" y="5"/>
                                  </a:lnTo>
                                  <a:lnTo>
                                    <a:pt x="4152" y="6"/>
                                  </a:lnTo>
                                  <a:lnTo>
                                    <a:pt x="4146" y="6"/>
                                  </a:lnTo>
                                  <a:lnTo>
                                    <a:pt x="4139" y="6"/>
                                  </a:lnTo>
                                  <a:lnTo>
                                    <a:pt x="4134" y="6"/>
                                  </a:lnTo>
                                  <a:lnTo>
                                    <a:pt x="4137" y="6"/>
                                  </a:lnTo>
                                  <a:lnTo>
                                    <a:pt x="4131" y="6"/>
                                  </a:lnTo>
                                  <a:lnTo>
                                    <a:pt x="4125" y="5"/>
                                  </a:lnTo>
                                  <a:lnTo>
                                    <a:pt x="4117" y="6"/>
                                  </a:lnTo>
                                  <a:lnTo>
                                    <a:pt x="4108" y="6"/>
                                  </a:lnTo>
                                  <a:lnTo>
                                    <a:pt x="4099" y="6"/>
                                  </a:lnTo>
                                  <a:lnTo>
                                    <a:pt x="4089" y="6"/>
                                  </a:lnTo>
                                  <a:lnTo>
                                    <a:pt x="4078" y="6"/>
                                  </a:lnTo>
                                  <a:lnTo>
                                    <a:pt x="4079" y="6"/>
                                  </a:lnTo>
                                  <a:lnTo>
                                    <a:pt x="4068" y="6"/>
                                  </a:lnTo>
                                  <a:lnTo>
                                    <a:pt x="4004" y="6"/>
                                  </a:lnTo>
                                  <a:lnTo>
                                    <a:pt x="3942" y="5"/>
                                  </a:lnTo>
                                  <a:lnTo>
                                    <a:pt x="3911" y="5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5"/>
                                  </a:lnTo>
                                  <a:lnTo>
                                    <a:pt x="3635" y="5"/>
                                  </a:lnTo>
                                  <a:lnTo>
                                    <a:pt x="3629" y="5"/>
                                  </a:lnTo>
                                  <a:lnTo>
                                    <a:pt x="3629" y="1"/>
                                  </a:lnTo>
                                  <a:lnTo>
                                    <a:pt x="3655" y="1"/>
                                  </a:lnTo>
                                  <a:lnTo>
                                    <a:pt x="3676" y="1"/>
                                  </a:lnTo>
                                  <a:lnTo>
                                    <a:pt x="3690" y="1"/>
                                  </a:lnTo>
                                  <a:lnTo>
                                    <a:pt x="3707" y="1"/>
                                  </a:lnTo>
                                  <a:lnTo>
                                    <a:pt x="3722" y="1"/>
                                  </a:lnTo>
                                  <a:lnTo>
                                    <a:pt x="3736" y="1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1"/>
                                  </a:lnTo>
                                  <a:lnTo>
                                    <a:pt x="3517" y="2"/>
                                  </a:lnTo>
                                  <a:lnTo>
                                    <a:pt x="3534" y="1"/>
                                  </a:lnTo>
                                  <a:lnTo>
                                    <a:pt x="3557" y="1"/>
                                  </a:lnTo>
                                  <a:lnTo>
                                    <a:pt x="3580" y="1"/>
                                  </a:lnTo>
                                  <a:lnTo>
                                    <a:pt x="3604" y="1"/>
                                  </a:lnTo>
                                  <a:lnTo>
                                    <a:pt x="3601" y="1"/>
                                  </a:lnTo>
                                  <a:lnTo>
                                    <a:pt x="3625" y="1"/>
                                  </a:lnTo>
                                  <a:lnTo>
                                    <a:pt x="3625" y="5"/>
                                  </a:lnTo>
                                  <a:lnTo>
                                    <a:pt x="3576" y="5"/>
                                  </a:lnTo>
                                  <a:lnTo>
                                    <a:pt x="3462" y="6"/>
                                  </a:lnTo>
                                  <a:lnTo>
                                    <a:pt x="3348" y="8"/>
                                  </a:lnTo>
                                  <a:lnTo>
                                    <a:pt x="3211" y="5"/>
                                  </a:lnTo>
                                  <a:lnTo>
                                    <a:pt x="3172" y="5"/>
                                  </a:lnTo>
                                  <a:lnTo>
                                    <a:pt x="3108" y="5"/>
                                  </a:lnTo>
                                  <a:lnTo>
                                    <a:pt x="3043" y="6"/>
                                  </a:lnTo>
                                  <a:lnTo>
                                    <a:pt x="3016" y="6"/>
                                  </a:lnTo>
                                  <a:lnTo>
                                    <a:pt x="3016" y="2"/>
                                  </a:lnTo>
                                  <a:lnTo>
                                    <a:pt x="3029" y="4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2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2"/>
                                  </a:lnTo>
                                  <a:lnTo>
                                    <a:pt x="3248" y="2"/>
                                  </a:lnTo>
                                  <a:lnTo>
                                    <a:pt x="3309" y="2"/>
                                  </a:lnTo>
                                  <a:lnTo>
                                    <a:pt x="3367" y="1"/>
                                  </a:lnTo>
                                  <a:lnTo>
                                    <a:pt x="3368" y="1"/>
                                  </a:lnTo>
                                  <a:lnTo>
                                    <a:pt x="3371" y="1"/>
                                  </a:lnTo>
                                  <a:lnTo>
                                    <a:pt x="3375" y="1"/>
                                  </a:lnTo>
                                  <a:lnTo>
                                    <a:pt x="3380" y="1"/>
                                  </a:lnTo>
                                  <a:lnTo>
                                    <a:pt x="3385" y="1"/>
                                  </a:lnTo>
                                  <a:lnTo>
                                    <a:pt x="3388" y="1"/>
                                  </a:lnTo>
                                  <a:lnTo>
                                    <a:pt x="3392" y="1"/>
                                  </a:lnTo>
                                  <a:lnTo>
                                    <a:pt x="3393" y="1"/>
                                  </a:lnTo>
                                  <a:lnTo>
                                    <a:pt x="3417" y="1"/>
                                  </a:lnTo>
                                  <a:lnTo>
                                    <a:pt x="3441" y="1"/>
                                  </a:lnTo>
                                  <a:lnTo>
                                    <a:pt x="3465" y="1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4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125571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5" name="Freeform 55"/>
                          <wps:cNvSpPr>
                            <a:spLocks/>
                          </wps:cNvSpPr>
                          <wps:spPr bwMode="auto">
                            <a:xfrm>
                              <a:off x="6759575" y="1247775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6" name="Freeform 56"/>
                          <wps:cNvSpPr>
                            <a:spLocks/>
                          </wps:cNvSpPr>
                          <wps:spPr bwMode="auto">
                            <a:xfrm>
                              <a:off x="5868988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0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7" name="Freeform 57"/>
                          <wps:cNvSpPr>
                            <a:spLocks/>
                          </wps:cNvSpPr>
                          <wps:spPr bwMode="auto">
                            <a:xfrm>
                              <a:off x="586422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19"/>
                                <a:gd name="T2" fmla="*/ 2 w 3"/>
                                <a:gd name="T3" fmla="*/ 3 h 19"/>
                                <a:gd name="T4" fmla="*/ 2 w 3"/>
                                <a:gd name="T5" fmla="*/ 7 h 19"/>
                                <a:gd name="T6" fmla="*/ 3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2 w 3"/>
                                <a:gd name="T15" fmla="*/ 2 h 19"/>
                                <a:gd name="T16" fmla="*/ 2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2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8" name="Freeform 58"/>
                          <wps:cNvSpPr>
                            <a:spLocks/>
                          </wps:cNvSpPr>
                          <wps:spPr bwMode="auto">
                            <a:xfrm>
                              <a:off x="586422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2 w 2"/>
                                <a:gd name="T3" fmla="*/ 1 h 9"/>
                                <a:gd name="T4" fmla="*/ 2 w 2"/>
                                <a:gd name="T5" fmla="*/ 3 h 9"/>
                                <a:gd name="T6" fmla="*/ 2 w 2"/>
                                <a:gd name="T7" fmla="*/ 5 h 9"/>
                                <a:gd name="T8" fmla="*/ 2 w 2"/>
                                <a:gd name="T9" fmla="*/ 9 h 9"/>
                                <a:gd name="T10" fmla="*/ 2 w 2"/>
                                <a:gd name="T11" fmla="*/ 9 h 9"/>
                                <a:gd name="T12" fmla="*/ 2 w 2"/>
                                <a:gd name="T13" fmla="*/ 9 h 9"/>
                                <a:gd name="T14" fmla="*/ 2 w 2"/>
                                <a:gd name="T15" fmla="*/ 6 h 9"/>
                                <a:gd name="T16" fmla="*/ 2 w 2"/>
                                <a:gd name="T17" fmla="*/ 4 h 9"/>
                                <a:gd name="T18" fmla="*/ 2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9" name="Freeform 59"/>
                          <wps:cNvSpPr>
                            <a:spLocks/>
                          </wps:cNvSpPr>
                          <wps:spPr bwMode="auto">
                            <a:xfrm>
                              <a:off x="5867400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0" name="Freeform 60"/>
                          <wps:cNvSpPr>
                            <a:spLocks noEditPoints="1"/>
                          </wps:cNvSpPr>
                          <wps:spPr bwMode="auto">
                            <a:xfrm>
                              <a:off x="5851525" y="30956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1 h 3511"/>
                                <a:gd name="T2" fmla="*/ 10 w 11"/>
                                <a:gd name="T3" fmla="*/ 10 h 3511"/>
                                <a:gd name="T4" fmla="*/ 8 w 11"/>
                                <a:gd name="T5" fmla="*/ 20 h 3511"/>
                                <a:gd name="T6" fmla="*/ 7 w 11"/>
                                <a:gd name="T7" fmla="*/ 21 h 3511"/>
                                <a:gd name="T8" fmla="*/ 4 w 11"/>
                                <a:gd name="T9" fmla="*/ 48 h 3511"/>
                                <a:gd name="T10" fmla="*/ 6 w 11"/>
                                <a:gd name="T11" fmla="*/ 59 h 3511"/>
                                <a:gd name="T12" fmla="*/ 4 w 11"/>
                                <a:gd name="T13" fmla="*/ 60 h 3511"/>
                                <a:gd name="T14" fmla="*/ 7 w 11"/>
                                <a:gd name="T15" fmla="*/ 94 h 3511"/>
                                <a:gd name="T16" fmla="*/ 7 w 11"/>
                                <a:gd name="T17" fmla="*/ 139 h 3511"/>
                                <a:gd name="T18" fmla="*/ 4 w 11"/>
                                <a:gd name="T19" fmla="*/ 556 h 3511"/>
                                <a:gd name="T20" fmla="*/ 6 w 11"/>
                                <a:gd name="T21" fmla="*/ 897 h 3511"/>
                                <a:gd name="T22" fmla="*/ 7 w 11"/>
                                <a:gd name="T23" fmla="*/ 1189 h 3511"/>
                                <a:gd name="T24" fmla="*/ 7 w 11"/>
                                <a:gd name="T25" fmla="*/ 1776 h 3511"/>
                                <a:gd name="T26" fmla="*/ 8 w 11"/>
                                <a:gd name="T27" fmla="*/ 2091 h 3511"/>
                                <a:gd name="T28" fmla="*/ 8 w 11"/>
                                <a:gd name="T29" fmla="*/ 2190 h 3511"/>
                                <a:gd name="T30" fmla="*/ 10 w 11"/>
                                <a:gd name="T31" fmla="*/ 2459 h 3511"/>
                                <a:gd name="T32" fmla="*/ 8 w 11"/>
                                <a:gd name="T33" fmla="*/ 2934 h 3511"/>
                                <a:gd name="T34" fmla="*/ 8 w 11"/>
                                <a:gd name="T35" fmla="*/ 3048 h 3511"/>
                                <a:gd name="T36" fmla="*/ 11 w 11"/>
                                <a:gd name="T37" fmla="*/ 3343 h 3511"/>
                                <a:gd name="T38" fmla="*/ 11 w 11"/>
                                <a:gd name="T39" fmla="*/ 3416 h 3511"/>
                                <a:gd name="T40" fmla="*/ 10 w 11"/>
                                <a:gd name="T41" fmla="*/ 3453 h 3511"/>
                                <a:gd name="T42" fmla="*/ 11 w 11"/>
                                <a:gd name="T43" fmla="*/ 3461 h 3511"/>
                                <a:gd name="T44" fmla="*/ 11 w 11"/>
                                <a:gd name="T45" fmla="*/ 3508 h 3511"/>
                                <a:gd name="T46" fmla="*/ 10 w 11"/>
                                <a:gd name="T47" fmla="*/ 3511 h 3511"/>
                                <a:gd name="T48" fmla="*/ 8 w 11"/>
                                <a:gd name="T49" fmla="*/ 3261 h 3511"/>
                                <a:gd name="T50" fmla="*/ 7 w 11"/>
                                <a:gd name="T51" fmla="*/ 3158 h 3511"/>
                                <a:gd name="T52" fmla="*/ 7 w 11"/>
                                <a:gd name="T53" fmla="*/ 3114 h 3511"/>
                                <a:gd name="T54" fmla="*/ 6 w 11"/>
                                <a:gd name="T55" fmla="*/ 2967 h 3511"/>
                                <a:gd name="T56" fmla="*/ 6 w 11"/>
                                <a:gd name="T57" fmla="*/ 2802 h 3511"/>
                                <a:gd name="T58" fmla="*/ 6 w 11"/>
                                <a:gd name="T59" fmla="*/ 2681 h 3511"/>
                                <a:gd name="T60" fmla="*/ 4 w 11"/>
                                <a:gd name="T61" fmla="*/ 2555 h 3511"/>
                                <a:gd name="T62" fmla="*/ 6 w 11"/>
                                <a:gd name="T63" fmla="*/ 2489 h 3511"/>
                                <a:gd name="T64" fmla="*/ 6 w 11"/>
                                <a:gd name="T65" fmla="*/ 2378 h 3511"/>
                                <a:gd name="T66" fmla="*/ 6 w 11"/>
                                <a:gd name="T67" fmla="*/ 2360 h 3511"/>
                                <a:gd name="T68" fmla="*/ 6 w 11"/>
                                <a:gd name="T69" fmla="*/ 2199 h 3511"/>
                                <a:gd name="T70" fmla="*/ 4 w 11"/>
                                <a:gd name="T71" fmla="*/ 1915 h 3511"/>
                                <a:gd name="T72" fmla="*/ 3 w 11"/>
                                <a:gd name="T73" fmla="*/ 1668 h 3511"/>
                                <a:gd name="T74" fmla="*/ 2 w 11"/>
                                <a:gd name="T75" fmla="*/ 1566 h 3511"/>
                                <a:gd name="T76" fmla="*/ 3 w 11"/>
                                <a:gd name="T77" fmla="*/ 1533 h 3511"/>
                                <a:gd name="T78" fmla="*/ 3 w 11"/>
                                <a:gd name="T79" fmla="*/ 1423 h 3511"/>
                                <a:gd name="T80" fmla="*/ 2 w 11"/>
                                <a:gd name="T81" fmla="*/ 1076 h 3511"/>
                                <a:gd name="T82" fmla="*/ 3 w 11"/>
                                <a:gd name="T83" fmla="*/ 1025 h 3511"/>
                                <a:gd name="T84" fmla="*/ 4 w 11"/>
                                <a:gd name="T85" fmla="*/ 989 h 3511"/>
                                <a:gd name="T86" fmla="*/ 3 w 11"/>
                                <a:gd name="T87" fmla="*/ 783 h 3511"/>
                                <a:gd name="T88" fmla="*/ 2 w 11"/>
                                <a:gd name="T89" fmla="*/ 687 h 3511"/>
                                <a:gd name="T90" fmla="*/ 2 w 11"/>
                                <a:gd name="T91" fmla="*/ 595 h 3511"/>
                                <a:gd name="T92" fmla="*/ 2 w 11"/>
                                <a:gd name="T93" fmla="*/ 490 h 3511"/>
                                <a:gd name="T94" fmla="*/ 2 w 11"/>
                                <a:gd name="T95" fmla="*/ 313 h 3511"/>
                                <a:gd name="T96" fmla="*/ 2 w 11"/>
                                <a:gd name="T97" fmla="*/ 282 h 3511"/>
                                <a:gd name="T98" fmla="*/ 2 w 11"/>
                                <a:gd name="T99" fmla="*/ 233 h 3511"/>
                                <a:gd name="T100" fmla="*/ 4 w 11"/>
                                <a:gd name="T101" fmla="*/ 192 h 3511"/>
                                <a:gd name="T102" fmla="*/ 3 w 11"/>
                                <a:gd name="T103" fmla="*/ 183 h 3511"/>
                                <a:gd name="T104" fmla="*/ 2 w 11"/>
                                <a:gd name="T105" fmla="*/ 77 h 3511"/>
                                <a:gd name="T106" fmla="*/ 2 w 11"/>
                                <a:gd name="T107" fmla="*/ 67 h 3511"/>
                                <a:gd name="T108" fmla="*/ 3 w 11"/>
                                <a:gd name="T109" fmla="*/ 31 h 3511"/>
                                <a:gd name="T110" fmla="*/ 6 w 11"/>
                                <a:gd name="T111" fmla="*/ 8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0" y="957"/>
                                  </a:moveTo>
                                  <a:lnTo>
                                    <a:pt x="0" y="959"/>
                                  </a:lnTo>
                                  <a:lnTo>
                                    <a:pt x="0" y="959"/>
                                  </a:lnTo>
                                  <a:lnTo>
                                    <a:pt x="0" y="957"/>
                                  </a:lnTo>
                                  <a:close/>
                                  <a:moveTo>
                                    <a:pt x="6" y="0"/>
                                  </a:moveTo>
                                  <a:lnTo>
                                    <a:pt x="7" y="1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6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7" y="114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7" y="141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87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6" y="277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6" y="462"/>
                                  </a:lnTo>
                                  <a:lnTo>
                                    <a:pt x="4" y="556"/>
                                  </a:lnTo>
                                  <a:lnTo>
                                    <a:pt x="6" y="591"/>
                                  </a:lnTo>
                                  <a:lnTo>
                                    <a:pt x="6" y="595"/>
                                  </a:lnTo>
                                  <a:lnTo>
                                    <a:pt x="7" y="683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6" y="857"/>
                                  </a:lnTo>
                                  <a:lnTo>
                                    <a:pt x="6" y="897"/>
                                  </a:lnTo>
                                  <a:lnTo>
                                    <a:pt x="6" y="942"/>
                                  </a:lnTo>
                                  <a:lnTo>
                                    <a:pt x="7" y="986"/>
                                  </a:lnTo>
                                  <a:lnTo>
                                    <a:pt x="6" y="1028"/>
                                  </a:lnTo>
                                  <a:lnTo>
                                    <a:pt x="6" y="1108"/>
                                  </a:lnTo>
                                  <a:lnTo>
                                    <a:pt x="7" y="1188"/>
                                  </a:lnTo>
                                  <a:lnTo>
                                    <a:pt x="7" y="1189"/>
                                  </a:lnTo>
                                  <a:lnTo>
                                    <a:pt x="7" y="1287"/>
                                  </a:lnTo>
                                  <a:lnTo>
                                    <a:pt x="7" y="1409"/>
                                  </a:lnTo>
                                  <a:lnTo>
                                    <a:pt x="7" y="1530"/>
                                  </a:lnTo>
                                  <a:lnTo>
                                    <a:pt x="6" y="1530"/>
                                  </a:lnTo>
                                  <a:lnTo>
                                    <a:pt x="7" y="1653"/>
                                  </a:lnTo>
                                  <a:lnTo>
                                    <a:pt x="7" y="1776"/>
                                  </a:lnTo>
                                  <a:lnTo>
                                    <a:pt x="7" y="1780"/>
                                  </a:lnTo>
                                  <a:lnTo>
                                    <a:pt x="7" y="1840"/>
                                  </a:lnTo>
                                  <a:lnTo>
                                    <a:pt x="8" y="1923"/>
                                  </a:lnTo>
                                  <a:lnTo>
                                    <a:pt x="8" y="2008"/>
                                  </a:lnTo>
                                  <a:lnTo>
                                    <a:pt x="8" y="2091"/>
                                  </a:lnTo>
                                  <a:lnTo>
                                    <a:pt x="8" y="2091"/>
                                  </a:lnTo>
                                  <a:lnTo>
                                    <a:pt x="8" y="2141"/>
                                  </a:lnTo>
                                  <a:lnTo>
                                    <a:pt x="8" y="2192"/>
                                  </a:lnTo>
                                  <a:lnTo>
                                    <a:pt x="8" y="2191"/>
                                  </a:lnTo>
                                  <a:lnTo>
                                    <a:pt x="8" y="2191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10" y="2281"/>
                                  </a:lnTo>
                                  <a:lnTo>
                                    <a:pt x="10" y="2371"/>
                                  </a:lnTo>
                                  <a:lnTo>
                                    <a:pt x="10" y="2373"/>
                                  </a:lnTo>
                                  <a:lnTo>
                                    <a:pt x="10" y="2459"/>
                                  </a:lnTo>
                                  <a:lnTo>
                                    <a:pt x="10" y="2549"/>
                                  </a:lnTo>
                                  <a:lnTo>
                                    <a:pt x="8" y="2715"/>
                                  </a:lnTo>
                                  <a:lnTo>
                                    <a:pt x="7" y="2880"/>
                                  </a:lnTo>
                                  <a:lnTo>
                                    <a:pt x="8" y="2896"/>
                                  </a:lnTo>
                                  <a:lnTo>
                                    <a:pt x="8" y="2916"/>
                                  </a:lnTo>
                                  <a:lnTo>
                                    <a:pt x="8" y="2934"/>
                                  </a:lnTo>
                                  <a:lnTo>
                                    <a:pt x="10" y="2951"/>
                                  </a:lnTo>
                                  <a:lnTo>
                                    <a:pt x="8" y="2951"/>
                                  </a:lnTo>
                                  <a:lnTo>
                                    <a:pt x="10" y="2963"/>
                                  </a:lnTo>
                                  <a:lnTo>
                                    <a:pt x="10" y="2967"/>
                                  </a:lnTo>
                                  <a:lnTo>
                                    <a:pt x="8" y="3007"/>
                                  </a:lnTo>
                                  <a:lnTo>
                                    <a:pt x="8" y="3048"/>
                                  </a:lnTo>
                                  <a:lnTo>
                                    <a:pt x="10" y="3084"/>
                                  </a:lnTo>
                                  <a:lnTo>
                                    <a:pt x="10" y="3210"/>
                                  </a:lnTo>
                                  <a:lnTo>
                                    <a:pt x="10" y="3334"/>
                                  </a:lnTo>
                                  <a:lnTo>
                                    <a:pt x="10" y="3335"/>
                                  </a:lnTo>
                                  <a:lnTo>
                                    <a:pt x="11" y="3339"/>
                                  </a:lnTo>
                                  <a:lnTo>
                                    <a:pt x="11" y="3343"/>
                                  </a:lnTo>
                                  <a:lnTo>
                                    <a:pt x="11" y="3348"/>
                                  </a:lnTo>
                                  <a:lnTo>
                                    <a:pt x="11" y="3356"/>
                                  </a:lnTo>
                                  <a:lnTo>
                                    <a:pt x="11" y="3365"/>
                                  </a:lnTo>
                                  <a:lnTo>
                                    <a:pt x="11" y="3376"/>
                                  </a:lnTo>
                                  <a:lnTo>
                                    <a:pt x="10" y="3382"/>
                                  </a:lnTo>
                                  <a:lnTo>
                                    <a:pt x="11" y="3416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1"/>
                                  </a:lnTo>
                                  <a:lnTo>
                                    <a:pt x="10" y="3452"/>
                                  </a:lnTo>
                                  <a:lnTo>
                                    <a:pt x="10" y="3453"/>
                                  </a:lnTo>
                                  <a:lnTo>
                                    <a:pt x="10" y="3456"/>
                                  </a:lnTo>
                                  <a:lnTo>
                                    <a:pt x="10" y="3458"/>
                                  </a:lnTo>
                                  <a:lnTo>
                                    <a:pt x="10" y="3460"/>
                                  </a:lnTo>
                                  <a:lnTo>
                                    <a:pt x="11" y="3460"/>
                                  </a:lnTo>
                                  <a:lnTo>
                                    <a:pt x="11" y="3460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64"/>
                                  </a:lnTo>
                                  <a:lnTo>
                                    <a:pt x="11" y="3466"/>
                                  </a:lnTo>
                                  <a:lnTo>
                                    <a:pt x="10" y="3465"/>
                                  </a:lnTo>
                                  <a:lnTo>
                                    <a:pt x="10" y="3487"/>
                                  </a:lnTo>
                                  <a:lnTo>
                                    <a:pt x="11" y="3511"/>
                                  </a:lnTo>
                                  <a:lnTo>
                                    <a:pt x="11" y="3508"/>
                                  </a:lnTo>
                                  <a:lnTo>
                                    <a:pt x="10" y="3508"/>
                                  </a:lnTo>
                                  <a:lnTo>
                                    <a:pt x="10" y="3508"/>
                                  </a:lnTo>
                                  <a:lnTo>
                                    <a:pt x="10" y="3509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432"/>
                                  </a:lnTo>
                                  <a:lnTo>
                                    <a:pt x="8" y="3355"/>
                                  </a:lnTo>
                                  <a:lnTo>
                                    <a:pt x="8" y="3355"/>
                                  </a:lnTo>
                                  <a:lnTo>
                                    <a:pt x="10" y="3354"/>
                                  </a:lnTo>
                                  <a:lnTo>
                                    <a:pt x="10" y="3352"/>
                                  </a:lnTo>
                                  <a:lnTo>
                                    <a:pt x="8" y="3261"/>
                                  </a:lnTo>
                                  <a:lnTo>
                                    <a:pt x="7" y="3172"/>
                                  </a:lnTo>
                                  <a:lnTo>
                                    <a:pt x="7" y="3173"/>
                                  </a:lnTo>
                                  <a:lnTo>
                                    <a:pt x="7" y="3172"/>
                                  </a:lnTo>
                                  <a:lnTo>
                                    <a:pt x="7" y="3171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7" y="3158"/>
                                  </a:lnTo>
                                  <a:lnTo>
                                    <a:pt x="6" y="3142"/>
                                  </a:lnTo>
                                  <a:lnTo>
                                    <a:pt x="6" y="3126"/>
                                  </a:lnTo>
                                  <a:lnTo>
                                    <a:pt x="7" y="3112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09"/>
                                  </a:lnTo>
                                  <a:lnTo>
                                    <a:pt x="6" y="3103"/>
                                  </a:lnTo>
                                  <a:lnTo>
                                    <a:pt x="7" y="3104"/>
                                  </a:lnTo>
                                  <a:lnTo>
                                    <a:pt x="7" y="3105"/>
                                  </a:lnTo>
                                  <a:lnTo>
                                    <a:pt x="6" y="3036"/>
                                  </a:lnTo>
                                  <a:lnTo>
                                    <a:pt x="6" y="2967"/>
                                  </a:lnTo>
                                  <a:lnTo>
                                    <a:pt x="6" y="2963"/>
                                  </a:lnTo>
                                  <a:lnTo>
                                    <a:pt x="4" y="2887"/>
                                  </a:lnTo>
                                  <a:lnTo>
                                    <a:pt x="6" y="2889"/>
                                  </a:lnTo>
                                  <a:lnTo>
                                    <a:pt x="6" y="2844"/>
                                  </a:lnTo>
                                  <a:lnTo>
                                    <a:pt x="4" y="2800"/>
                                  </a:lnTo>
                                  <a:lnTo>
                                    <a:pt x="6" y="2802"/>
                                  </a:lnTo>
                                  <a:lnTo>
                                    <a:pt x="4" y="2757"/>
                                  </a:lnTo>
                                  <a:lnTo>
                                    <a:pt x="4" y="2711"/>
                                  </a:lnTo>
                                  <a:lnTo>
                                    <a:pt x="6" y="2711"/>
                                  </a:lnTo>
                                  <a:lnTo>
                                    <a:pt x="4" y="2700"/>
                                  </a:lnTo>
                                  <a:lnTo>
                                    <a:pt x="6" y="2701"/>
                                  </a:lnTo>
                                  <a:lnTo>
                                    <a:pt x="6" y="2681"/>
                                  </a:lnTo>
                                  <a:lnTo>
                                    <a:pt x="6" y="2662"/>
                                  </a:lnTo>
                                  <a:lnTo>
                                    <a:pt x="6" y="2642"/>
                                  </a:lnTo>
                                  <a:lnTo>
                                    <a:pt x="4" y="2626"/>
                                  </a:lnTo>
                                  <a:lnTo>
                                    <a:pt x="6" y="2630"/>
                                  </a:lnTo>
                                  <a:lnTo>
                                    <a:pt x="6" y="2592"/>
                                  </a:lnTo>
                                  <a:lnTo>
                                    <a:pt x="4" y="2555"/>
                                  </a:lnTo>
                                  <a:lnTo>
                                    <a:pt x="6" y="2519"/>
                                  </a:lnTo>
                                  <a:lnTo>
                                    <a:pt x="6" y="2520"/>
                                  </a:lnTo>
                                  <a:lnTo>
                                    <a:pt x="6" y="2520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6" y="2506"/>
                                  </a:lnTo>
                                  <a:lnTo>
                                    <a:pt x="6" y="2489"/>
                                  </a:lnTo>
                                  <a:lnTo>
                                    <a:pt x="6" y="2492"/>
                                  </a:lnTo>
                                  <a:lnTo>
                                    <a:pt x="6" y="2463"/>
                                  </a:lnTo>
                                  <a:lnTo>
                                    <a:pt x="6" y="2437"/>
                                  </a:lnTo>
                                  <a:lnTo>
                                    <a:pt x="7" y="2412"/>
                                  </a:lnTo>
                                  <a:lnTo>
                                    <a:pt x="6" y="2387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5"/>
                                  </a:lnTo>
                                  <a:lnTo>
                                    <a:pt x="6" y="2373"/>
                                  </a:lnTo>
                                  <a:lnTo>
                                    <a:pt x="6" y="2371"/>
                                  </a:lnTo>
                                  <a:lnTo>
                                    <a:pt x="6" y="2360"/>
                                  </a:lnTo>
                                  <a:lnTo>
                                    <a:pt x="4" y="2350"/>
                                  </a:lnTo>
                                  <a:lnTo>
                                    <a:pt x="6" y="2353"/>
                                  </a:lnTo>
                                  <a:lnTo>
                                    <a:pt x="4" y="2302"/>
                                  </a:lnTo>
                                  <a:lnTo>
                                    <a:pt x="6" y="2250"/>
                                  </a:lnTo>
                                  <a:lnTo>
                                    <a:pt x="4" y="2200"/>
                                  </a:lnTo>
                                  <a:lnTo>
                                    <a:pt x="6" y="2199"/>
                                  </a:lnTo>
                                  <a:lnTo>
                                    <a:pt x="6" y="2173"/>
                                  </a:lnTo>
                                  <a:lnTo>
                                    <a:pt x="6" y="2149"/>
                                  </a:lnTo>
                                  <a:lnTo>
                                    <a:pt x="6" y="2122"/>
                                  </a:lnTo>
                                  <a:lnTo>
                                    <a:pt x="6" y="2052"/>
                                  </a:lnTo>
                                  <a:lnTo>
                                    <a:pt x="6" y="1983"/>
                                  </a:lnTo>
                                  <a:lnTo>
                                    <a:pt x="4" y="1915"/>
                                  </a:lnTo>
                                  <a:lnTo>
                                    <a:pt x="6" y="1915"/>
                                  </a:lnTo>
                                  <a:lnTo>
                                    <a:pt x="4" y="1848"/>
                                  </a:lnTo>
                                  <a:lnTo>
                                    <a:pt x="4" y="1780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8"/>
                                  </a:lnTo>
                                  <a:lnTo>
                                    <a:pt x="3" y="1668"/>
                                  </a:lnTo>
                                  <a:lnTo>
                                    <a:pt x="3" y="1577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7"/>
                                  </a:lnTo>
                                  <a:lnTo>
                                    <a:pt x="2" y="1566"/>
                                  </a:lnTo>
                                  <a:lnTo>
                                    <a:pt x="3" y="1551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532"/>
                                  </a:lnTo>
                                  <a:lnTo>
                                    <a:pt x="3" y="1530"/>
                                  </a:lnTo>
                                  <a:lnTo>
                                    <a:pt x="3" y="1532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488"/>
                                  </a:lnTo>
                                  <a:lnTo>
                                    <a:pt x="3" y="1444"/>
                                  </a:lnTo>
                                  <a:lnTo>
                                    <a:pt x="3" y="1445"/>
                                  </a:lnTo>
                                  <a:lnTo>
                                    <a:pt x="3" y="1447"/>
                                  </a:lnTo>
                                  <a:lnTo>
                                    <a:pt x="3" y="1423"/>
                                  </a:lnTo>
                                  <a:lnTo>
                                    <a:pt x="3" y="1427"/>
                                  </a:lnTo>
                                  <a:lnTo>
                                    <a:pt x="2" y="1189"/>
                                  </a:lnTo>
                                  <a:lnTo>
                                    <a:pt x="2" y="1188"/>
                                  </a:lnTo>
                                  <a:lnTo>
                                    <a:pt x="2" y="1072"/>
                                  </a:lnTo>
                                  <a:lnTo>
                                    <a:pt x="2" y="1075"/>
                                  </a:lnTo>
                                  <a:lnTo>
                                    <a:pt x="2" y="1076"/>
                                  </a:lnTo>
                                  <a:lnTo>
                                    <a:pt x="3" y="1076"/>
                                  </a:lnTo>
                                  <a:lnTo>
                                    <a:pt x="2" y="1067"/>
                                  </a:lnTo>
                                  <a:lnTo>
                                    <a:pt x="3" y="1066"/>
                                  </a:lnTo>
                                  <a:lnTo>
                                    <a:pt x="2" y="1044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3" y="1025"/>
                                  </a:lnTo>
                                  <a:lnTo>
                                    <a:pt x="3" y="1027"/>
                                  </a:lnTo>
                                  <a:lnTo>
                                    <a:pt x="3" y="1027"/>
                                  </a:lnTo>
                                  <a:lnTo>
                                    <a:pt x="3" y="1007"/>
                                  </a:lnTo>
                                  <a:lnTo>
                                    <a:pt x="4" y="987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987"/>
                                  </a:lnTo>
                                  <a:lnTo>
                                    <a:pt x="2" y="973"/>
                                  </a:lnTo>
                                  <a:lnTo>
                                    <a:pt x="0" y="959"/>
                                  </a:lnTo>
                                  <a:lnTo>
                                    <a:pt x="2" y="901"/>
                                  </a:lnTo>
                                  <a:lnTo>
                                    <a:pt x="3" y="842"/>
                                  </a:lnTo>
                                  <a:lnTo>
                                    <a:pt x="3" y="783"/>
                                  </a:lnTo>
                                  <a:lnTo>
                                    <a:pt x="0" y="728"/>
                                  </a:lnTo>
                                  <a:lnTo>
                                    <a:pt x="2" y="725"/>
                                  </a:lnTo>
                                  <a:lnTo>
                                    <a:pt x="2" y="718"/>
                                  </a:lnTo>
                                  <a:lnTo>
                                    <a:pt x="2" y="711"/>
                                  </a:lnTo>
                                  <a:lnTo>
                                    <a:pt x="2" y="706"/>
                                  </a:lnTo>
                                  <a:lnTo>
                                    <a:pt x="2" y="687"/>
                                  </a:lnTo>
                                  <a:lnTo>
                                    <a:pt x="2" y="666"/>
                                  </a:lnTo>
                                  <a:lnTo>
                                    <a:pt x="0" y="647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0" y="617"/>
                                  </a:lnTo>
                                  <a:lnTo>
                                    <a:pt x="3" y="604"/>
                                  </a:lnTo>
                                  <a:lnTo>
                                    <a:pt x="2" y="595"/>
                                  </a:lnTo>
                                  <a:lnTo>
                                    <a:pt x="2" y="591"/>
                                  </a:lnTo>
                                  <a:lnTo>
                                    <a:pt x="2" y="562"/>
                                  </a:lnTo>
                                  <a:lnTo>
                                    <a:pt x="2" y="532"/>
                                  </a:lnTo>
                                  <a:lnTo>
                                    <a:pt x="2" y="535"/>
                                  </a:lnTo>
                                  <a:lnTo>
                                    <a:pt x="0" y="513"/>
                                  </a:lnTo>
                                  <a:lnTo>
                                    <a:pt x="2" y="490"/>
                                  </a:lnTo>
                                  <a:lnTo>
                                    <a:pt x="2" y="472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2" y="313"/>
                                  </a:lnTo>
                                  <a:lnTo>
                                    <a:pt x="2" y="313"/>
                                  </a:lnTo>
                                  <a:lnTo>
                                    <a:pt x="2" y="311"/>
                                  </a:lnTo>
                                  <a:lnTo>
                                    <a:pt x="2" y="310"/>
                                  </a:lnTo>
                                  <a:lnTo>
                                    <a:pt x="2" y="302"/>
                                  </a:lnTo>
                                  <a:lnTo>
                                    <a:pt x="2" y="293"/>
                                  </a:lnTo>
                                  <a:lnTo>
                                    <a:pt x="2" y="282"/>
                                  </a:lnTo>
                                  <a:lnTo>
                                    <a:pt x="2" y="275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2" y="260"/>
                                  </a:lnTo>
                                  <a:lnTo>
                                    <a:pt x="2" y="252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2" y="233"/>
                                  </a:lnTo>
                                  <a:lnTo>
                                    <a:pt x="2" y="234"/>
                                  </a:lnTo>
                                  <a:lnTo>
                                    <a:pt x="2" y="234"/>
                                  </a:lnTo>
                                  <a:lnTo>
                                    <a:pt x="2" y="225"/>
                                  </a:lnTo>
                                  <a:lnTo>
                                    <a:pt x="2" y="213"/>
                                  </a:lnTo>
                                  <a:lnTo>
                                    <a:pt x="3" y="201"/>
                                  </a:lnTo>
                                  <a:lnTo>
                                    <a:pt x="4" y="192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2" y="124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6" y="8"/>
                                  </a:lnTo>
                                  <a:lnTo>
                                    <a:pt x="4" y="6"/>
                                  </a:lnTo>
                                  <a:lnTo>
                                    <a:pt x="4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1" name="Rectangl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862638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2" name="Freeform 62"/>
                          <wps:cNvSpPr>
                            <a:spLocks noEditPoints="1"/>
                          </wps:cNvSpPr>
                          <wps:spPr bwMode="auto">
                            <a:xfrm>
                              <a:off x="4876800" y="39211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0 h 3511"/>
                                <a:gd name="T2" fmla="*/ 3 w 11"/>
                                <a:gd name="T3" fmla="*/ 249 h 3511"/>
                                <a:gd name="T4" fmla="*/ 4 w 11"/>
                                <a:gd name="T5" fmla="*/ 353 h 3511"/>
                                <a:gd name="T6" fmla="*/ 4 w 11"/>
                                <a:gd name="T7" fmla="*/ 397 h 3511"/>
                                <a:gd name="T8" fmla="*/ 7 w 11"/>
                                <a:gd name="T9" fmla="*/ 540 h 3511"/>
                                <a:gd name="T10" fmla="*/ 6 w 11"/>
                                <a:gd name="T11" fmla="*/ 709 h 3511"/>
                                <a:gd name="T12" fmla="*/ 7 w 11"/>
                                <a:gd name="T13" fmla="*/ 830 h 3511"/>
                                <a:gd name="T14" fmla="*/ 7 w 11"/>
                                <a:gd name="T15" fmla="*/ 956 h 3511"/>
                                <a:gd name="T16" fmla="*/ 6 w 11"/>
                                <a:gd name="T17" fmla="*/ 1022 h 3511"/>
                                <a:gd name="T18" fmla="*/ 6 w 11"/>
                                <a:gd name="T19" fmla="*/ 1133 h 3511"/>
                                <a:gd name="T20" fmla="*/ 7 w 11"/>
                                <a:gd name="T21" fmla="*/ 1150 h 3511"/>
                                <a:gd name="T22" fmla="*/ 6 w 11"/>
                                <a:gd name="T23" fmla="*/ 1312 h 3511"/>
                                <a:gd name="T24" fmla="*/ 7 w 11"/>
                                <a:gd name="T25" fmla="*/ 1596 h 3511"/>
                                <a:gd name="T26" fmla="*/ 8 w 11"/>
                                <a:gd name="T27" fmla="*/ 1843 h 3511"/>
                                <a:gd name="T28" fmla="*/ 10 w 11"/>
                                <a:gd name="T29" fmla="*/ 1945 h 3511"/>
                                <a:gd name="T30" fmla="*/ 8 w 11"/>
                                <a:gd name="T31" fmla="*/ 1978 h 3511"/>
                                <a:gd name="T32" fmla="*/ 8 w 11"/>
                                <a:gd name="T33" fmla="*/ 2088 h 3511"/>
                                <a:gd name="T34" fmla="*/ 10 w 11"/>
                                <a:gd name="T35" fmla="*/ 2434 h 3511"/>
                                <a:gd name="T36" fmla="*/ 8 w 11"/>
                                <a:gd name="T37" fmla="*/ 2484 h 3511"/>
                                <a:gd name="T38" fmla="*/ 7 w 11"/>
                                <a:gd name="T39" fmla="*/ 2522 h 3511"/>
                                <a:gd name="T40" fmla="*/ 10 w 11"/>
                                <a:gd name="T41" fmla="*/ 2727 h 3511"/>
                                <a:gd name="T42" fmla="*/ 10 w 11"/>
                                <a:gd name="T43" fmla="*/ 2824 h 3511"/>
                                <a:gd name="T44" fmla="*/ 10 w 11"/>
                                <a:gd name="T45" fmla="*/ 2912 h 3511"/>
                                <a:gd name="T46" fmla="*/ 11 w 11"/>
                                <a:gd name="T47" fmla="*/ 2998 h 3511"/>
                                <a:gd name="T48" fmla="*/ 11 w 11"/>
                                <a:gd name="T49" fmla="*/ 3109 h 3511"/>
                                <a:gd name="T50" fmla="*/ 10 w 11"/>
                                <a:gd name="T51" fmla="*/ 3218 h 3511"/>
                                <a:gd name="T52" fmla="*/ 11 w 11"/>
                                <a:gd name="T53" fmla="*/ 3268 h 3511"/>
                                <a:gd name="T54" fmla="*/ 8 w 11"/>
                                <a:gd name="T55" fmla="*/ 3310 h 3511"/>
                                <a:gd name="T56" fmla="*/ 8 w 11"/>
                                <a:gd name="T57" fmla="*/ 3324 h 3511"/>
                                <a:gd name="T58" fmla="*/ 10 w 11"/>
                                <a:gd name="T59" fmla="*/ 3434 h 3511"/>
                                <a:gd name="T60" fmla="*/ 10 w 11"/>
                                <a:gd name="T61" fmla="*/ 3442 h 3511"/>
                                <a:gd name="T62" fmla="*/ 10 w 11"/>
                                <a:gd name="T63" fmla="*/ 3472 h 3511"/>
                                <a:gd name="T64" fmla="*/ 7 w 11"/>
                                <a:gd name="T65" fmla="*/ 3501 h 3511"/>
                                <a:gd name="T66" fmla="*/ 4 w 11"/>
                                <a:gd name="T67" fmla="*/ 3510 h 3511"/>
                                <a:gd name="T68" fmla="*/ 2 w 11"/>
                                <a:gd name="T69" fmla="*/ 3501 h 3511"/>
                                <a:gd name="T70" fmla="*/ 3 w 11"/>
                                <a:gd name="T71" fmla="*/ 3491 h 3511"/>
                                <a:gd name="T72" fmla="*/ 4 w 11"/>
                                <a:gd name="T73" fmla="*/ 3490 h 3511"/>
                                <a:gd name="T74" fmla="*/ 7 w 11"/>
                                <a:gd name="T75" fmla="*/ 3463 h 3511"/>
                                <a:gd name="T76" fmla="*/ 6 w 11"/>
                                <a:gd name="T77" fmla="*/ 3452 h 3511"/>
                                <a:gd name="T78" fmla="*/ 7 w 11"/>
                                <a:gd name="T79" fmla="*/ 3448 h 3511"/>
                                <a:gd name="T80" fmla="*/ 4 w 11"/>
                                <a:gd name="T81" fmla="*/ 3419 h 3511"/>
                                <a:gd name="T82" fmla="*/ 4 w 11"/>
                                <a:gd name="T83" fmla="*/ 3324 h 3511"/>
                                <a:gd name="T84" fmla="*/ 6 w 11"/>
                                <a:gd name="T85" fmla="*/ 2916 h 3511"/>
                                <a:gd name="T86" fmla="*/ 4 w 11"/>
                                <a:gd name="T87" fmla="*/ 2525 h 3511"/>
                                <a:gd name="T88" fmla="*/ 4 w 11"/>
                                <a:gd name="T89" fmla="*/ 2102 h 3511"/>
                                <a:gd name="T90" fmla="*/ 4 w 11"/>
                                <a:gd name="T91" fmla="*/ 1671 h 3511"/>
                                <a:gd name="T92" fmla="*/ 3 w 11"/>
                                <a:gd name="T93" fmla="*/ 1319 h 3511"/>
                                <a:gd name="T94" fmla="*/ 3 w 11"/>
                                <a:gd name="T95" fmla="*/ 1320 h 3511"/>
                                <a:gd name="T96" fmla="*/ 3 w 11"/>
                                <a:gd name="T97" fmla="*/ 796 h 3511"/>
                                <a:gd name="T98" fmla="*/ 3 w 11"/>
                                <a:gd name="T99" fmla="*/ 560 h 3511"/>
                                <a:gd name="T100" fmla="*/ 2 w 11"/>
                                <a:gd name="T101" fmla="*/ 301 h 3511"/>
                                <a:gd name="T102" fmla="*/ 0 w 11"/>
                                <a:gd name="T103" fmla="*/ 155 h 3511"/>
                                <a:gd name="T104" fmla="*/ 0 w 11"/>
                                <a:gd name="T105" fmla="*/ 59 h 3511"/>
                                <a:gd name="T106" fmla="*/ 2 w 11"/>
                                <a:gd name="T107" fmla="*/ 53 h 3511"/>
                                <a:gd name="T108" fmla="*/ 0 w 11"/>
                                <a:gd name="T109" fmla="*/ 45 h 3511"/>
                                <a:gd name="T110" fmla="*/ 2 w 11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11" y="2552"/>
                                  </a:moveTo>
                                  <a:lnTo>
                                    <a:pt x="11" y="2554"/>
                                  </a:lnTo>
                                  <a:lnTo>
                                    <a:pt x="11" y="2552"/>
                                  </a:lnTo>
                                  <a:lnTo>
                                    <a:pt x="11" y="255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7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6" y="340"/>
                                  </a:lnTo>
                                  <a:lnTo>
                                    <a:pt x="6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6" y="369"/>
                                  </a:lnTo>
                                  <a:lnTo>
                                    <a:pt x="6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6" y="408"/>
                                  </a:lnTo>
                                  <a:lnTo>
                                    <a:pt x="6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6" y="474"/>
                                  </a:lnTo>
                                  <a:lnTo>
                                    <a:pt x="7" y="540"/>
                                  </a:lnTo>
                                  <a:lnTo>
                                    <a:pt x="7" y="544"/>
                                  </a:lnTo>
                                  <a:lnTo>
                                    <a:pt x="7" y="624"/>
                                  </a:lnTo>
                                  <a:lnTo>
                                    <a:pt x="7" y="622"/>
                                  </a:lnTo>
                                  <a:lnTo>
                                    <a:pt x="7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6" y="709"/>
                                  </a:lnTo>
                                  <a:lnTo>
                                    <a:pt x="7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6" y="799"/>
                                  </a:lnTo>
                                  <a:lnTo>
                                    <a:pt x="7" y="811"/>
                                  </a:lnTo>
                                  <a:lnTo>
                                    <a:pt x="6" y="810"/>
                                  </a:lnTo>
                                  <a:lnTo>
                                    <a:pt x="7" y="830"/>
                                  </a:lnTo>
                                  <a:lnTo>
                                    <a:pt x="6" y="849"/>
                                  </a:lnTo>
                                  <a:lnTo>
                                    <a:pt x="7" y="869"/>
                                  </a:lnTo>
                                  <a:lnTo>
                                    <a:pt x="7" y="884"/>
                                  </a:lnTo>
                                  <a:lnTo>
                                    <a:pt x="6" y="881"/>
                                  </a:lnTo>
                                  <a:lnTo>
                                    <a:pt x="7" y="918"/>
                                  </a:lnTo>
                                  <a:lnTo>
                                    <a:pt x="7" y="956"/>
                                  </a:lnTo>
                                  <a:lnTo>
                                    <a:pt x="6" y="992"/>
                                  </a:lnTo>
                                  <a:lnTo>
                                    <a:pt x="6" y="990"/>
                                  </a:lnTo>
                                  <a:lnTo>
                                    <a:pt x="6" y="989"/>
                                  </a:lnTo>
                                  <a:lnTo>
                                    <a:pt x="6" y="989"/>
                                  </a:lnTo>
                                  <a:lnTo>
                                    <a:pt x="6" y="1003"/>
                                  </a:lnTo>
                                  <a:lnTo>
                                    <a:pt x="6" y="1022"/>
                                  </a:lnTo>
                                  <a:lnTo>
                                    <a:pt x="6" y="1019"/>
                                  </a:lnTo>
                                  <a:lnTo>
                                    <a:pt x="6" y="1048"/>
                                  </a:lnTo>
                                  <a:lnTo>
                                    <a:pt x="6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6" y="1124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4"/>
                                  </a:lnTo>
                                  <a:lnTo>
                                    <a:pt x="7" y="1136"/>
                                  </a:lnTo>
                                  <a:lnTo>
                                    <a:pt x="7" y="1138"/>
                                  </a:lnTo>
                                  <a:lnTo>
                                    <a:pt x="7" y="1150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6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6" y="1261"/>
                                  </a:lnTo>
                                  <a:lnTo>
                                    <a:pt x="7" y="1311"/>
                                  </a:lnTo>
                                  <a:lnTo>
                                    <a:pt x="6" y="1312"/>
                                  </a:lnTo>
                                  <a:lnTo>
                                    <a:pt x="6" y="1338"/>
                                  </a:lnTo>
                                  <a:lnTo>
                                    <a:pt x="7" y="1362"/>
                                  </a:lnTo>
                                  <a:lnTo>
                                    <a:pt x="7" y="1389"/>
                                  </a:lnTo>
                                  <a:lnTo>
                                    <a:pt x="6" y="1459"/>
                                  </a:lnTo>
                                  <a:lnTo>
                                    <a:pt x="6" y="1528"/>
                                  </a:lnTo>
                                  <a:lnTo>
                                    <a:pt x="7" y="1596"/>
                                  </a:lnTo>
                                  <a:lnTo>
                                    <a:pt x="6" y="1596"/>
                                  </a:lnTo>
                                  <a:lnTo>
                                    <a:pt x="7" y="1661"/>
                                  </a:lnTo>
                                  <a:lnTo>
                                    <a:pt x="7" y="1727"/>
                                  </a:lnTo>
                                  <a:lnTo>
                                    <a:pt x="7" y="1729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10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10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8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10" y="2318"/>
                                  </a:lnTo>
                                  <a:lnTo>
                                    <a:pt x="10" y="2323"/>
                                  </a:lnTo>
                                  <a:lnTo>
                                    <a:pt x="10" y="2438"/>
                                  </a:lnTo>
                                  <a:lnTo>
                                    <a:pt x="10" y="2436"/>
                                  </a:lnTo>
                                  <a:lnTo>
                                    <a:pt x="10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10" y="2444"/>
                                  </a:lnTo>
                                  <a:lnTo>
                                    <a:pt x="10" y="2445"/>
                                  </a:lnTo>
                                  <a:lnTo>
                                    <a:pt x="10" y="2466"/>
                                  </a:lnTo>
                                  <a:lnTo>
                                    <a:pt x="10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10" y="2538"/>
                                  </a:lnTo>
                                  <a:lnTo>
                                    <a:pt x="11" y="2552"/>
                                  </a:lnTo>
                                  <a:lnTo>
                                    <a:pt x="10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10" y="2727"/>
                                  </a:lnTo>
                                  <a:lnTo>
                                    <a:pt x="11" y="2782"/>
                                  </a:lnTo>
                                  <a:lnTo>
                                    <a:pt x="10" y="2786"/>
                                  </a:lnTo>
                                  <a:lnTo>
                                    <a:pt x="10" y="2793"/>
                                  </a:lnTo>
                                  <a:lnTo>
                                    <a:pt x="10" y="2799"/>
                                  </a:lnTo>
                                  <a:lnTo>
                                    <a:pt x="10" y="2805"/>
                                  </a:lnTo>
                                  <a:lnTo>
                                    <a:pt x="10" y="2824"/>
                                  </a:lnTo>
                                  <a:lnTo>
                                    <a:pt x="11" y="2844"/>
                                  </a:lnTo>
                                  <a:lnTo>
                                    <a:pt x="11" y="2864"/>
                                  </a:lnTo>
                                  <a:lnTo>
                                    <a:pt x="11" y="2878"/>
                                  </a:lnTo>
                                  <a:lnTo>
                                    <a:pt x="11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10" y="2912"/>
                                  </a:lnTo>
                                  <a:lnTo>
                                    <a:pt x="10" y="2916"/>
                                  </a:lnTo>
                                  <a:lnTo>
                                    <a:pt x="10" y="2935"/>
                                  </a:lnTo>
                                  <a:lnTo>
                                    <a:pt x="10" y="2956"/>
                                  </a:lnTo>
                                  <a:lnTo>
                                    <a:pt x="11" y="2979"/>
                                  </a:lnTo>
                                  <a:lnTo>
                                    <a:pt x="10" y="2976"/>
                                  </a:lnTo>
                                  <a:lnTo>
                                    <a:pt x="11" y="2998"/>
                                  </a:lnTo>
                                  <a:lnTo>
                                    <a:pt x="10" y="3020"/>
                                  </a:lnTo>
                                  <a:lnTo>
                                    <a:pt x="10" y="3039"/>
                                  </a:lnTo>
                                  <a:lnTo>
                                    <a:pt x="11" y="3054"/>
                                  </a:lnTo>
                                  <a:lnTo>
                                    <a:pt x="11" y="3073"/>
                                  </a:lnTo>
                                  <a:lnTo>
                                    <a:pt x="11" y="3092"/>
                                  </a:lnTo>
                                  <a:lnTo>
                                    <a:pt x="11" y="3109"/>
                                  </a:lnTo>
                                  <a:lnTo>
                                    <a:pt x="11" y="3198"/>
                                  </a:lnTo>
                                  <a:lnTo>
                                    <a:pt x="10" y="3198"/>
                                  </a:lnTo>
                                  <a:lnTo>
                                    <a:pt x="10" y="3198"/>
                                  </a:lnTo>
                                  <a:lnTo>
                                    <a:pt x="10" y="3201"/>
                                  </a:lnTo>
                                  <a:lnTo>
                                    <a:pt x="10" y="3209"/>
                                  </a:lnTo>
                                  <a:lnTo>
                                    <a:pt x="10" y="3218"/>
                                  </a:lnTo>
                                  <a:lnTo>
                                    <a:pt x="10" y="3228"/>
                                  </a:lnTo>
                                  <a:lnTo>
                                    <a:pt x="10" y="3236"/>
                                  </a:lnTo>
                                  <a:lnTo>
                                    <a:pt x="11" y="3240"/>
                                  </a:lnTo>
                                  <a:lnTo>
                                    <a:pt x="10" y="3251"/>
                                  </a:lnTo>
                                  <a:lnTo>
                                    <a:pt x="11" y="3259"/>
                                  </a:lnTo>
                                  <a:lnTo>
                                    <a:pt x="11" y="3268"/>
                                  </a:lnTo>
                                  <a:lnTo>
                                    <a:pt x="10" y="3278"/>
                                  </a:lnTo>
                                  <a:lnTo>
                                    <a:pt x="10" y="3277"/>
                                  </a:lnTo>
                                  <a:lnTo>
                                    <a:pt x="10" y="3276"/>
                                  </a:lnTo>
                                  <a:lnTo>
                                    <a:pt x="10" y="3286"/>
                                  </a:lnTo>
                                  <a:lnTo>
                                    <a:pt x="10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8" y="3319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10" y="3337"/>
                                  </a:lnTo>
                                  <a:lnTo>
                                    <a:pt x="10" y="3387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3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5"/>
                                  </a:lnTo>
                                  <a:lnTo>
                                    <a:pt x="10" y="3439"/>
                                  </a:lnTo>
                                  <a:lnTo>
                                    <a:pt x="10" y="3442"/>
                                  </a:lnTo>
                                  <a:lnTo>
                                    <a:pt x="10" y="3444"/>
                                  </a:lnTo>
                                  <a:lnTo>
                                    <a:pt x="10" y="3446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59"/>
                                  </a:lnTo>
                                  <a:lnTo>
                                    <a:pt x="10" y="3472"/>
                                  </a:lnTo>
                                  <a:lnTo>
                                    <a:pt x="10" y="3472"/>
                                  </a:lnTo>
                                  <a:lnTo>
                                    <a:pt x="10" y="3480"/>
                                  </a:lnTo>
                                  <a:lnTo>
                                    <a:pt x="8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501"/>
                                  </a:lnTo>
                                  <a:lnTo>
                                    <a:pt x="6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7" y="3508"/>
                                  </a:lnTo>
                                  <a:lnTo>
                                    <a:pt x="6" y="3510"/>
                                  </a:lnTo>
                                  <a:lnTo>
                                    <a:pt x="6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6"/>
                                  </a:lnTo>
                                  <a:lnTo>
                                    <a:pt x="3" y="3503"/>
                                  </a:lnTo>
                                  <a:lnTo>
                                    <a:pt x="2" y="3501"/>
                                  </a:lnTo>
                                  <a:lnTo>
                                    <a:pt x="2" y="3497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86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89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6" y="3487"/>
                                  </a:lnTo>
                                  <a:lnTo>
                                    <a:pt x="6" y="3481"/>
                                  </a:lnTo>
                                  <a:lnTo>
                                    <a:pt x="6" y="3473"/>
                                  </a:lnTo>
                                  <a:lnTo>
                                    <a:pt x="6" y="3467"/>
                                  </a:lnTo>
                                  <a:lnTo>
                                    <a:pt x="7" y="3463"/>
                                  </a:lnTo>
                                  <a:lnTo>
                                    <a:pt x="7" y="3460"/>
                                  </a:lnTo>
                                  <a:lnTo>
                                    <a:pt x="7" y="3459"/>
                                  </a:lnTo>
                                  <a:lnTo>
                                    <a:pt x="6" y="3457"/>
                                  </a:lnTo>
                                  <a:lnTo>
                                    <a:pt x="6" y="3456"/>
                                  </a:lnTo>
                                  <a:lnTo>
                                    <a:pt x="6" y="3455"/>
                                  </a:lnTo>
                                  <a:lnTo>
                                    <a:pt x="6" y="3452"/>
                                  </a:lnTo>
                                  <a:lnTo>
                                    <a:pt x="6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6" y="3444"/>
                                  </a:lnTo>
                                  <a:lnTo>
                                    <a:pt x="6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6" y="3409"/>
                                  </a:lnTo>
                                  <a:lnTo>
                                    <a:pt x="6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6" y="3278"/>
                                  </a:lnTo>
                                  <a:lnTo>
                                    <a:pt x="6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7" y="3049"/>
                                  </a:lnTo>
                                  <a:lnTo>
                                    <a:pt x="7" y="2955"/>
                                  </a:lnTo>
                                  <a:lnTo>
                                    <a:pt x="6" y="2916"/>
                                  </a:lnTo>
                                  <a:lnTo>
                                    <a:pt x="6" y="2912"/>
                                  </a:lnTo>
                                  <a:lnTo>
                                    <a:pt x="3" y="2784"/>
                                  </a:lnTo>
                                  <a:lnTo>
                                    <a:pt x="6" y="2654"/>
                                  </a:lnTo>
                                  <a:lnTo>
                                    <a:pt x="7" y="2614"/>
                                  </a:lnTo>
                                  <a:lnTo>
                                    <a:pt x="6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6" y="2483"/>
                                  </a:lnTo>
                                  <a:lnTo>
                                    <a:pt x="6" y="2403"/>
                                  </a:lnTo>
                                  <a:lnTo>
                                    <a:pt x="4" y="2323"/>
                                  </a:lnTo>
                                  <a:lnTo>
                                    <a:pt x="4" y="2318"/>
                                  </a:lnTo>
                                  <a:lnTo>
                                    <a:pt x="4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6" y="1981"/>
                                  </a:lnTo>
                                  <a:lnTo>
                                    <a:pt x="4" y="1855"/>
                                  </a:lnTo>
                                  <a:lnTo>
                                    <a:pt x="4" y="1729"/>
                                  </a:lnTo>
                                  <a:lnTo>
                                    <a:pt x="4" y="1727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370"/>
                                  </a:lnTo>
                                  <a:lnTo>
                                    <a:pt x="3" y="1319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2" y="1228"/>
                                  </a:lnTo>
                                  <a:lnTo>
                                    <a:pt x="2" y="1138"/>
                                  </a:lnTo>
                                  <a:lnTo>
                                    <a:pt x="2" y="1134"/>
                                  </a:lnTo>
                                  <a:lnTo>
                                    <a:pt x="2" y="1049"/>
                                  </a:lnTo>
                                  <a:lnTo>
                                    <a:pt x="3" y="962"/>
                                  </a:lnTo>
                                  <a:lnTo>
                                    <a:pt x="3" y="796"/>
                                  </a:lnTo>
                                  <a:lnTo>
                                    <a:pt x="4" y="631"/>
                                  </a:lnTo>
                                  <a:lnTo>
                                    <a:pt x="3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3" y="577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3" y="560"/>
                                  </a:lnTo>
                                  <a:lnTo>
                                    <a:pt x="3" y="544"/>
                                  </a:lnTo>
                                  <a:lnTo>
                                    <a:pt x="3" y="540"/>
                                  </a:lnTo>
                                  <a:lnTo>
                                    <a:pt x="3" y="501"/>
                                  </a:lnTo>
                                  <a:lnTo>
                                    <a:pt x="3" y="462"/>
                                  </a:lnTo>
                                  <a:lnTo>
                                    <a:pt x="2" y="427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3" name="Freeform 63"/>
                          <wps:cNvSpPr>
                            <a:spLocks/>
                          </wps:cNvSpPr>
                          <wps:spPr bwMode="auto">
                            <a:xfrm>
                              <a:off x="4883150" y="1025525"/>
                              <a:ext cx="3175" cy="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 w 2"/>
                                <a:gd name="T2" fmla="*/ 0 w 2"/>
                                <a:gd name="T3" fmla="*/ 0 w 2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" name="Freeform 64"/>
                          <wps:cNvSpPr>
                            <a:spLocks/>
                          </wps:cNvSpPr>
                          <wps:spPr bwMode="auto">
                            <a:xfrm>
                              <a:off x="4892675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5" name="Freeform 65"/>
                          <wps:cNvSpPr>
                            <a:spLocks/>
                          </wps:cNvSpPr>
                          <wps:spPr bwMode="auto">
                            <a:xfrm>
                              <a:off x="3917950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1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6" name="Freeform 66"/>
                          <wps:cNvSpPr>
                            <a:spLocks/>
                          </wps:cNvSpPr>
                          <wps:spPr bwMode="auto">
                            <a:xfrm>
                              <a:off x="391477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0 w 3"/>
                                <a:gd name="T3" fmla="*/ 3 h 19"/>
                                <a:gd name="T4" fmla="*/ 2 w 3"/>
                                <a:gd name="T5" fmla="*/ 7 h 19"/>
                                <a:gd name="T6" fmla="*/ 2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0 w 3"/>
                                <a:gd name="T15" fmla="*/ 2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7" name="Freeform 67"/>
                          <wps:cNvSpPr>
                            <a:spLocks/>
                          </wps:cNvSpPr>
                          <wps:spPr bwMode="auto">
                            <a:xfrm>
                              <a:off x="391477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0 w 2"/>
                                <a:gd name="T3" fmla="*/ 1 h 9"/>
                                <a:gd name="T4" fmla="*/ 0 w 2"/>
                                <a:gd name="T5" fmla="*/ 3 h 9"/>
                                <a:gd name="T6" fmla="*/ 2 w 2"/>
                                <a:gd name="T7" fmla="*/ 5 h 9"/>
                                <a:gd name="T8" fmla="*/ 0 w 2"/>
                                <a:gd name="T9" fmla="*/ 9 h 9"/>
                                <a:gd name="T10" fmla="*/ 0 w 2"/>
                                <a:gd name="T11" fmla="*/ 9 h 9"/>
                                <a:gd name="T12" fmla="*/ 0 w 2"/>
                                <a:gd name="T13" fmla="*/ 9 h 9"/>
                                <a:gd name="T14" fmla="*/ 0 w 2"/>
                                <a:gd name="T15" fmla="*/ 6 h 9"/>
                                <a:gd name="T16" fmla="*/ 0 w 2"/>
                                <a:gd name="T17" fmla="*/ 4 h 9"/>
                                <a:gd name="T18" fmla="*/ 0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8" name="Freeform 68"/>
                          <wps:cNvSpPr>
                            <a:spLocks/>
                          </wps:cNvSpPr>
                          <wps:spPr bwMode="auto">
                            <a:xfrm>
                              <a:off x="3914775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9" name="Freeform 69"/>
                          <wps:cNvSpPr>
                            <a:spLocks noEditPoints="1"/>
                          </wps:cNvSpPr>
                          <wps:spPr bwMode="auto">
                            <a:xfrm>
                              <a:off x="3900488" y="314325"/>
                              <a:ext cx="17463" cy="5568950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0 h 3508"/>
                                <a:gd name="T2" fmla="*/ 9 w 11"/>
                                <a:gd name="T3" fmla="*/ 3 h 3508"/>
                                <a:gd name="T4" fmla="*/ 9 w 11"/>
                                <a:gd name="T5" fmla="*/ 18 h 3508"/>
                                <a:gd name="T6" fmla="*/ 8 w 11"/>
                                <a:gd name="T7" fmla="*/ 19 h 3508"/>
                                <a:gd name="T8" fmla="*/ 5 w 11"/>
                                <a:gd name="T9" fmla="*/ 41 h 3508"/>
                                <a:gd name="T10" fmla="*/ 5 w 11"/>
                                <a:gd name="T11" fmla="*/ 53 h 3508"/>
                                <a:gd name="T12" fmla="*/ 5 w 11"/>
                                <a:gd name="T13" fmla="*/ 57 h 3508"/>
                                <a:gd name="T14" fmla="*/ 7 w 11"/>
                                <a:gd name="T15" fmla="*/ 81 h 3508"/>
                                <a:gd name="T16" fmla="*/ 7 w 11"/>
                                <a:gd name="T17" fmla="*/ 138 h 3508"/>
                                <a:gd name="T18" fmla="*/ 5 w 11"/>
                                <a:gd name="T19" fmla="*/ 459 h 3508"/>
                                <a:gd name="T20" fmla="*/ 5 w 11"/>
                                <a:gd name="T21" fmla="*/ 854 h 3508"/>
                                <a:gd name="T22" fmla="*/ 7 w 11"/>
                                <a:gd name="T23" fmla="*/ 1185 h 3508"/>
                                <a:gd name="T24" fmla="*/ 7 w 11"/>
                                <a:gd name="T25" fmla="*/ 1652 h 3508"/>
                                <a:gd name="T26" fmla="*/ 9 w 11"/>
                                <a:gd name="T27" fmla="*/ 2088 h 3508"/>
                                <a:gd name="T28" fmla="*/ 8 w 11"/>
                                <a:gd name="T29" fmla="*/ 2187 h 3508"/>
                                <a:gd name="T30" fmla="*/ 11 w 11"/>
                                <a:gd name="T31" fmla="*/ 2371 h 3508"/>
                                <a:gd name="T32" fmla="*/ 8 w 11"/>
                                <a:gd name="T33" fmla="*/ 2913 h 3508"/>
                                <a:gd name="T34" fmla="*/ 9 w 11"/>
                                <a:gd name="T35" fmla="*/ 3005 h 3508"/>
                                <a:gd name="T36" fmla="*/ 11 w 11"/>
                                <a:gd name="T37" fmla="*/ 3336 h 3508"/>
                                <a:gd name="T38" fmla="*/ 9 w 11"/>
                                <a:gd name="T39" fmla="*/ 3379 h 3508"/>
                                <a:gd name="T40" fmla="*/ 11 w 11"/>
                                <a:gd name="T41" fmla="*/ 3449 h 3508"/>
                                <a:gd name="T42" fmla="*/ 11 w 11"/>
                                <a:gd name="T43" fmla="*/ 3457 h 3508"/>
                                <a:gd name="T44" fmla="*/ 11 w 11"/>
                                <a:gd name="T45" fmla="*/ 3508 h 3508"/>
                                <a:gd name="T46" fmla="*/ 9 w 11"/>
                                <a:gd name="T47" fmla="*/ 3508 h 3508"/>
                                <a:gd name="T48" fmla="*/ 9 w 11"/>
                                <a:gd name="T49" fmla="*/ 3349 h 3508"/>
                                <a:gd name="T50" fmla="*/ 7 w 11"/>
                                <a:gd name="T51" fmla="*/ 3165 h 3508"/>
                                <a:gd name="T52" fmla="*/ 7 w 11"/>
                                <a:gd name="T53" fmla="*/ 3111 h 3508"/>
                                <a:gd name="T54" fmla="*/ 5 w 11"/>
                                <a:gd name="T55" fmla="*/ 3033 h 3508"/>
                                <a:gd name="T56" fmla="*/ 4 w 11"/>
                                <a:gd name="T57" fmla="*/ 2797 h 3508"/>
                                <a:gd name="T58" fmla="*/ 5 w 11"/>
                                <a:gd name="T59" fmla="*/ 2698 h 3508"/>
                                <a:gd name="T60" fmla="*/ 5 w 11"/>
                                <a:gd name="T61" fmla="*/ 2589 h 3508"/>
                                <a:gd name="T62" fmla="*/ 7 w 11"/>
                                <a:gd name="T63" fmla="*/ 2503 h 3508"/>
                                <a:gd name="T64" fmla="*/ 5 w 11"/>
                                <a:gd name="T65" fmla="*/ 2384 h 3508"/>
                                <a:gd name="T66" fmla="*/ 5 w 11"/>
                                <a:gd name="T67" fmla="*/ 2368 h 3508"/>
                                <a:gd name="T68" fmla="*/ 5 w 11"/>
                                <a:gd name="T69" fmla="*/ 2197 h 3508"/>
                                <a:gd name="T70" fmla="*/ 5 w 11"/>
                                <a:gd name="T71" fmla="*/ 1980 h 3508"/>
                                <a:gd name="T72" fmla="*/ 3 w 11"/>
                                <a:gd name="T73" fmla="*/ 1755 h 3508"/>
                                <a:gd name="T74" fmla="*/ 4 w 11"/>
                                <a:gd name="T75" fmla="*/ 1574 h 3508"/>
                                <a:gd name="T76" fmla="*/ 3 w 11"/>
                                <a:gd name="T77" fmla="*/ 1529 h 3508"/>
                                <a:gd name="T78" fmla="*/ 4 w 11"/>
                                <a:gd name="T79" fmla="*/ 1444 h 3508"/>
                                <a:gd name="T80" fmla="*/ 1 w 11"/>
                                <a:gd name="T81" fmla="*/ 1072 h 3508"/>
                                <a:gd name="T82" fmla="*/ 3 w 11"/>
                                <a:gd name="T83" fmla="*/ 1021 h 3508"/>
                                <a:gd name="T84" fmla="*/ 4 w 11"/>
                                <a:gd name="T85" fmla="*/ 986 h 3508"/>
                                <a:gd name="T86" fmla="*/ 3 w 11"/>
                                <a:gd name="T87" fmla="*/ 839 h 3508"/>
                                <a:gd name="T88" fmla="*/ 3 w 11"/>
                                <a:gd name="T89" fmla="*/ 703 h 3508"/>
                                <a:gd name="T90" fmla="*/ 3 w 11"/>
                                <a:gd name="T91" fmla="*/ 601 h 3508"/>
                                <a:gd name="T92" fmla="*/ 1 w 11"/>
                                <a:gd name="T93" fmla="*/ 532 h 3508"/>
                                <a:gd name="T94" fmla="*/ 1 w 11"/>
                                <a:gd name="T95" fmla="*/ 415 h 3508"/>
                                <a:gd name="T96" fmla="*/ 1 w 11"/>
                                <a:gd name="T97" fmla="*/ 299 h 3508"/>
                                <a:gd name="T98" fmla="*/ 1 w 11"/>
                                <a:gd name="T99" fmla="*/ 249 h 3508"/>
                                <a:gd name="T100" fmla="*/ 3 w 11"/>
                                <a:gd name="T101" fmla="*/ 210 h 3508"/>
                                <a:gd name="T102" fmla="*/ 3 w 11"/>
                                <a:gd name="T103" fmla="*/ 188 h 3508"/>
                                <a:gd name="T104" fmla="*/ 3 w 11"/>
                                <a:gd name="T105" fmla="*/ 121 h 3508"/>
                                <a:gd name="T106" fmla="*/ 1 w 11"/>
                                <a:gd name="T107" fmla="*/ 69 h 3508"/>
                                <a:gd name="T108" fmla="*/ 1 w 11"/>
                                <a:gd name="T109" fmla="*/ 36 h 3508"/>
                                <a:gd name="T110" fmla="*/ 4 w 11"/>
                                <a:gd name="T111" fmla="*/ 9 h 3508"/>
                                <a:gd name="T112" fmla="*/ 7 w 11"/>
                                <a:gd name="T113" fmla="*/ 0 h 3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1" h="3508">
                                  <a:moveTo>
                                    <a:pt x="0" y="954"/>
                                  </a:moveTo>
                                  <a:lnTo>
                                    <a:pt x="1" y="956"/>
                                  </a:lnTo>
                                  <a:lnTo>
                                    <a:pt x="1" y="956"/>
                                  </a:lnTo>
                                  <a:lnTo>
                                    <a:pt x="0" y="954"/>
                                  </a:lnTo>
                                  <a:close/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8" y="136"/>
                                  </a:lnTo>
                                  <a:lnTo>
                                    <a:pt x="7" y="184"/>
                                  </a:lnTo>
                                  <a:lnTo>
                                    <a:pt x="5" y="230"/>
                                  </a:lnTo>
                                  <a:lnTo>
                                    <a:pt x="5" y="27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5" y="459"/>
                                  </a:lnTo>
                                  <a:lnTo>
                                    <a:pt x="5" y="553"/>
                                  </a:lnTo>
                                  <a:lnTo>
                                    <a:pt x="5" y="591"/>
                                  </a:lnTo>
                                  <a:lnTo>
                                    <a:pt x="5" y="593"/>
                                  </a:lnTo>
                                  <a:lnTo>
                                    <a:pt x="8" y="680"/>
                                  </a:lnTo>
                                  <a:lnTo>
                                    <a:pt x="8" y="767"/>
                                  </a:lnTo>
                                  <a:lnTo>
                                    <a:pt x="5" y="854"/>
                                  </a:lnTo>
                                  <a:lnTo>
                                    <a:pt x="5" y="894"/>
                                  </a:lnTo>
                                  <a:lnTo>
                                    <a:pt x="7" y="939"/>
                                  </a:lnTo>
                                  <a:lnTo>
                                    <a:pt x="7" y="983"/>
                                  </a:lnTo>
                                  <a:lnTo>
                                    <a:pt x="7" y="1025"/>
                                  </a:lnTo>
                                  <a:lnTo>
                                    <a:pt x="7" y="1105"/>
                                  </a:lnTo>
                                  <a:lnTo>
                                    <a:pt x="7" y="1185"/>
                                  </a:lnTo>
                                  <a:lnTo>
                                    <a:pt x="7" y="1187"/>
                                  </a:lnTo>
                                  <a:lnTo>
                                    <a:pt x="8" y="1284"/>
                                  </a:lnTo>
                                  <a:lnTo>
                                    <a:pt x="7" y="1406"/>
                                  </a:lnTo>
                                  <a:lnTo>
                                    <a:pt x="7" y="1527"/>
                                  </a:lnTo>
                                  <a:lnTo>
                                    <a:pt x="7" y="1527"/>
                                  </a:lnTo>
                                  <a:lnTo>
                                    <a:pt x="7" y="1652"/>
                                  </a:lnTo>
                                  <a:lnTo>
                                    <a:pt x="7" y="1776"/>
                                  </a:lnTo>
                                  <a:lnTo>
                                    <a:pt x="7" y="1778"/>
                                  </a:lnTo>
                                  <a:lnTo>
                                    <a:pt x="7" y="1837"/>
                                  </a:lnTo>
                                  <a:lnTo>
                                    <a:pt x="8" y="1920"/>
                                  </a:lnTo>
                                  <a:lnTo>
                                    <a:pt x="8" y="2005"/>
                                  </a:lnTo>
                                  <a:lnTo>
                                    <a:pt x="9" y="2088"/>
                                  </a:lnTo>
                                  <a:lnTo>
                                    <a:pt x="9" y="2088"/>
                                  </a:lnTo>
                                  <a:lnTo>
                                    <a:pt x="9" y="2138"/>
                                  </a:lnTo>
                                  <a:lnTo>
                                    <a:pt x="9" y="2189"/>
                                  </a:lnTo>
                                  <a:lnTo>
                                    <a:pt x="9" y="2188"/>
                                  </a:lnTo>
                                  <a:lnTo>
                                    <a:pt x="8" y="2188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11" y="2279"/>
                                  </a:lnTo>
                                  <a:lnTo>
                                    <a:pt x="11" y="2368"/>
                                  </a:lnTo>
                                  <a:lnTo>
                                    <a:pt x="11" y="2371"/>
                                  </a:lnTo>
                                  <a:lnTo>
                                    <a:pt x="9" y="2457"/>
                                  </a:lnTo>
                                  <a:lnTo>
                                    <a:pt x="9" y="2546"/>
                                  </a:lnTo>
                                  <a:lnTo>
                                    <a:pt x="9" y="2712"/>
                                  </a:lnTo>
                                  <a:lnTo>
                                    <a:pt x="8" y="2877"/>
                                  </a:lnTo>
                                  <a:lnTo>
                                    <a:pt x="9" y="2893"/>
                                  </a:lnTo>
                                  <a:lnTo>
                                    <a:pt x="8" y="2913"/>
                                  </a:lnTo>
                                  <a:lnTo>
                                    <a:pt x="9" y="2931"/>
                                  </a:lnTo>
                                  <a:lnTo>
                                    <a:pt x="9" y="2948"/>
                                  </a:lnTo>
                                  <a:lnTo>
                                    <a:pt x="9" y="2948"/>
                                  </a:lnTo>
                                  <a:lnTo>
                                    <a:pt x="9" y="2962"/>
                                  </a:lnTo>
                                  <a:lnTo>
                                    <a:pt x="9" y="2965"/>
                                  </a:lnTo>
                                  <a:lnTo>
                                    <a:pt x="9" y="3005"/>
                                  </a:lnTo>
                                  <a:lnTo>
                                    <a:pt x="8" y="3045"/>
                                  </a:lnTo>
                                  <a:lnTo>
                                    <a:pt x="9" y="3081"/>
                                  </a:lnTo>
                                  <a:lnTo>
                                    <a:pt x="9" y="3207"/>
                                  </a:lnTo>
                                  <a:lnTo>
                                    <a:pt x="9" y="3331"/>
                                  </a:lnTo>
                                  <a:lnTo>
                                    <a:pt x="11" y="3332"/>
                                  </a:lnTo>
                                  <a:lnTo>
                                    <a:pt x="11" y="3336"/>
                                  </a:lnTo>
                                  <a:lnTo>
                                    <a:pt x="11" y="3340"/>
                                  </a:lnTo>
                                  <a:lnTo>
                                    <a:pt x="11" y="3345"/>
                                  </a:lnTo>
                                  <a:lnTo>
                                    <a:pt x="11" y="3353"/>
                                  </a:lnTo>
                                  <a:lnTo>
                                    <a:pt x="11" y="3362"/>
                                  </a:lnTo>
                                  <a:lnTo>
                                    <a:pt x="11" y="3373"/>
                                  </a:lnTo>
                                  <a:lnTo>
                                    <a:pt x="9" y="3379"/>
                                  </a:lnTo>
                                  <a:lnTo>
                                    <a:pt x="11" y="3413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50"/>
                                  </a:lnTo>
                                  <a:lnTo>
                                    <a:pt x="11" y="3453"/>
                                  </a:lnTo>
                                  <a:lnTo>
                                    <a:pt x="11" y="3455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8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63"/>
                                  </a:lnTo>
                                  <a:lnTo>
                                    <a:pt x="11" y="3462"/>
                                  </a:lnTo>
                                  <a:lnTo>
                                    <a:pt x="11" y="3484"/>
                                  </a:lnTo>
                                  <a:lnTo>
                                    <a:pt x="11" y="3508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6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429"/>
                                  </a:lnTo>
                                  <a:lnTo>
                                    <a:pt x="8" y="3352"/>
                                  </a:lnTo>
                                  <a:lnTo>
                                    <a:pt x="9" y="3352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49"/>
                                  </a:lnTo>
                                  <a:lnTo>
                                    <a:pt x="8" y="3258"/>
                                  </a:lnTo>
                                  <a:lnTo>
                                    <a:pt x="8" y="3169"/>
                                  </a:lnTo>
                                  <a:lnTo>
                                    <a:pt x="7" y="3170"/>
                                  </a:lnTo>
                                  <a:lnTo>
                                    <a:pt x="7" y="3169"/>
                                  </a:lnTo>
                                  <a:lnTo>
                                    <a:pt x="7" y="3168"/>
                                  </a:lnTo>
                                  <a:lnTo>
                                    <a:pt x="7" y="3165"/>
                                  </a:lnTo>
                                  <a:lnTo>
                                    <a:pt x="7" y="3155"/>
                                  </a:lnTo>
                                  <a:lnTo>
                                    <a:pt x="7" y="3139"/>
                                  </a:lnTo>
                                  <a:lnTo>
                                    <a:pt x="7" y="3123"/>
                                  </a:lnTo>
                                  <a:lnTo>
                                    <a:pt x="7" y="3109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06"/>
                                  </a:lnTo>
                                  <a:lnTo>
                                    <a:pt x="7" y="3100"/>
                                  </a:lnTo>
                                  <a:lnTo>
                                    <a:pt x="7" y="3101"/>
                                  </a:lnTo>
                                  <a:lnTo>
                                    <a:pt x="7" y="3102"/>
                                  </a:lnTo>
                                  <a:lnTo>
                                    <a:pt x="5" y="3033"/>
                                  </a:lnTo>
                                  <a:lnTo>
                                    <a:pt x="5" y="2965"/>
                                  </a:lnTo>
                                  <a:lnTo>
                                    <a:pt x="5" y="2962"/>
                                  </a:lnTo>
                                  <a:lnTo>
                                    <a:pt x="5" y="2884"/>
                                  </a:lnTo>
                                  <a:lnTo>
                                    <a:pt x="5" y="2886"/>
                                  </a:lnTo>
                                  <a:lnTo>
                                    <a:pt x="5" y="2841"/>
                                  </a:lnTo>
                                  <a:lnTo>
                                    <a:pt x="4" y="2797"/>
                                  </a:lnTo>
                                  <a:lnTo>
                                    <a:pt x="5" y="2799"/>
                                  </a:lnTo>
                                  <a:lnTo>
                                    <a:pt x="5" y="2754"/>
                                  </a:lnTo>
                                  <a:lnTo>
                                    <a:pt x="4" y="2708"/>
                                  </a:lnTo>
                                  <a:lnTo>
                                    <a:pt x="5" y="2708"/>
                                  </a:lnTo>
                                  <a:lnTo>
                                    <a:pt x="5" y="2697"/>
                                  </a:lnTo>
                                  <a:lnTo>
                                    <a:pt x="5" y="2698"/>
                                  </a:lnTo>
                                  <a:lnTo>
                                    <a:pt x="5" y="2678"/>
                                  </a:lnTo>
                                  <a:lnTo>
                                    <a:pt x="5" y="2659"/>
                                  </a:lnTo>
                                  <a:lnTo>
                                    <a:pt x="5" y="2639"/>
                                  </a:lnTo>
                                  <a:lnTo>
                                    <a:pt x="5" y="2623"/>
                                  </a:lnTo>
                                  <a:lnTo>
                                    <a:pt x="5" y="2627"/>
                                  </a:lnTo>
                                  <a:lnTo>
                                    <a:pt x="5" y="2589"/>
                                  </a:lnTo>
                                  <a:lnTo>
                                    <a:pt x="5" y="2552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7"/>
                                  </a:lnTo>
                                  <a:lnTo>
                                    <a:pt x="5" y="2517"/>
                                  </a:lnTo>
                                  <a:lnTo>
                                    <a:pt x="7" y="2519"/>
                                  </a:lnTo>
                                  <a:lnTo>
                                    <a:pt x="7" y="2503"/>
                                  </a:lnTo>
                                  <a:lnTo>
                                    <a:pt x="5" y="2486"/>
                                  </a:lnTo>
                                  <a:lnTo>
                                    <a:pt x="7" y="2489"/>
                                  </a:lnTo>
                                  <a:lnTo>
                                    <a:pt x="5" y="2460"/>
                                  </a:lnTo>
                                  <a:lnTo>
                                    <a:pt x="7" y="2434"/>
                                  </a:lnTo>
                                  <a:lnTo>
                                    <a:pt x="7" y="2409"/>
                                  </a:lnTo>
                                  <a:lnTo>
                                    <a:pt x="5" y="2384"/>
                                  </a:lnTo>
                                  <a:lnTo>
                                    <a:pt x="7" y="2375"/>
                                  </a:lnTo>
                                  <a:lnTo>
                                    <a:pt x="7" y="2375"/>
                                  </a:lnTo>
                                  <a:lnTo>
                                    <a:pt x="5" y="2375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1"/>
                                  </a:lnTo>
                                  <a:lnTo>
                                    <a:pt x="5" y="2368"/>
                                  </a:lnTo>
                                  <a:lnTo>
                                    <a:pt x="5" y="2357"/>
                                  </a:lnTo>
                                  <a:lnTo>
                                    <a:pt x="4" y="2347"/>
                                  </a:lnTo>
                                  <a:lnTo>
                                    <a:pt x="5" y="2350"/>
                                  </a:lnTo>
                                  <a:lnTo>
                                    <a:pt x="4" y="2299"/>
                                  </a:lnTo>
                                  <a:lnTo>
                                    <a:pt x="5" y="2247"/>
                                  </a:lnTo>
                                  <a:lnTo>
                                    <a:pt x="5" y="2197"/>
                                  </a:lnTo>
                                  <a:lnTo>
                                    <a:pt x="5" y="2196"/>
                                  </a:lnTo>
                                  <a:lnTo>
                                    <a:pt x="5" y="2170"/>
                                  </a:lnTo>
                                  <a:lnTo>
                                    <a:pt x="5" y="2146"/>
                                  </a:lnTo>
                                  <a:lnTo>
                                    <a:pt x="5" y="2119"/>
                                  </a:lnTo>
                                  <a:lnTo>
                                    <a:pt x="5" y="2049"/>
                                  </a:lnTo>
                                  <a:lnTo>
                                    <a:pt x="5" y="1980"/>
                                  </a:lnTo>
                                  <a:lnTo>
                                    <a:pt x="5" y="1912"/>
                                  </a:lnTo>
                                  <a:lnTo>
                                    <a:pt x="5" y="1912"/>
                                  </a:lnTo>
                                  <a:lnTo>
                                    <a:pt x="4" y="1845"/>
                                  </a:lnTo>
                                  <a:lnTo>
                                    <a:pt x="4" y="1778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5"/>
                                  </a:lnTo>
                                  <a:lnTo>
                                    <a:pt x="4" y="1665"/>
                                  </a:lnTo>
                                  <a:lnTo>
                                    <a:pt x="3" y="1574"/>
                                  </a:lnTo>
                                  <a:lnTo>
                                    <a:pt x="3" y="1576"/>
                                  </a:lnTo>
                                  <a:lnTo>
                                    <a:pt x="3" y="1576"/>
                                  </a:lnTo>
                                  <a:lnTo>
                                    <a:pt x="4" y="1576"/>
                                  </a:lnTo>
                                  <a:lnTo>
                                    <a:pt x="4" y="1574"/>
                                  </a:lnTo>
                                  <a:lnTo>
                                    <a:pt x="3" y="1563"/>
                                  </a:lnTo>
                                  <a:lnTo>
                                    <a:pt x="3" y="1548"/>
                                  </a:lnTo>
                                  <a:lnTo>
                                    <a:pt x="3" y="1530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7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4" y="1530"/>
                                  </a:lnTo>
                                  <a:lnTo>
                                    <a:pt x="4" y="1530"/>
                                  </a:lnTo>
                                  <a:lnTo>
                                    <a:pt x="3" y="1485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4" y="1442"/>
                                  </a:lnTo>
                                  <a:lnTo>
                                    <a:pt x="4" y="1444"/>
                                  </a:lnTo>
                                  <a:lnTo>
                                    <a:pt x="3" y="1420"/>
                                  </a:lnTo>
                                  <a:lnTo>
                                    <a:pt x="4" y="1424"/>
                                  </a:lnTo>
                                  <a:lnTo>
                                    <a:pt x="1" y="1187"/>
                                  </a:lnTo>
                                  <a:lnTo>
                                    <a:pt x="1" y="1185"/>
                                  </a:lnTo>
                                  <a:lnTo>
                                    <a:pt x="1" y="1069"/>
                                  </a:lnTo>
                                  <a:lnTo>
                                    <a:pt x="1" y="1072"/>
                                  </a:lnTo>
                                  <a:lnTo>
                                    <a:pt x="3" y="1073"/>
                                  </a:lnTo>
                                  <a:lnTo>
                                    <a:pt x="3" y="1073"/>
                                  </a:lnTo>
                                  <a:lnTo>
                                    <a:pt x="3" y="1064"/>
                                  </a:lnTo>
                                  <a:lnTo>
                                    <a:pt x="3" y="1063"/>
                                  </a:lnTo>
                                  <a:lnTo>
                                    <a:pt x="3" y="1041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2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4" y="1004"/>
                                  </a:lnTo>
                                  <a:lnTo>
                                    <a:pt x="4" y="984"/>
                                  </a:lnTo>
                                  <a:lnTo>
                                    <a:pt x="4" y="986"/>
                                  </a:lnTo>
                                  <a:lnTo>
                                    <a:pt x="4" y="986"/>
                                  </a:lnTo>
                                  <a:lnTo>
                                    <a:pt x="4" y="98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1" y="956"/>
                                  </a:lnTo>
                                  <a:lnTo>
                                    <a:pt x="3" y="898"/>
                                  </a:lnTo>
                                  <a:lnTo>
                                    <a:pt x="3" y="839"/>
                                  </a:lnTo>
                                  <a:lnTo>
                                    <a:pt x="3" y="780"/>
                                  </a:lnTo>
                                  <a:lnTo>
                                    <a:pt x="1" y="725"/>
                                  </a:lnTo>
                                  <a:lnTo>
                                    <a:pt x="1" y="722"/>
                                  </a:lnTo>
                                  <a:lnTo>
                                    <a:pt x="1" y="715"/>
                                  </a:lnTo>
                                  <a:lnTo>
                                    <a:pt x="1" y="708"/>
                                  </a:lnTo>
                                  <a:lnTo>
                                    <a:pt x="3" y="703"/>
                                  </a:lnTo>
                                  <a:lnTo>
                                    <a:pt x="1" y="684"/>
                                  </a:lnTo>
                                  <a:lnTo>
                                    <a:pt x="1" y="663"/>
                                  </a:lnTo>
                                  <a:lnTo>
                                    <a:pt x="1" y="644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1" y="614"/>
                                  </a:lnTo>
                                  <a:lnTo>
                                    <a:pt x="3" y="601"/>
                                  </a:lnTo>
                                  <a:lnTo>
                                    <a:pt x="3" y="593"/>
                                  </a:lnTo>
                                  <a:lnTo>
                                    <a:pt x="3" y="591"/>
                                  </a:lnTo>
                                  <a:lnTo>
                                    <a:pt x="1" y="571"/>
                                  </a:lnTo>
                                  <a:lnTo>
                                    <a:pt x="1" y="550"/>
                                  </a:lnTo>
                                  <a:lnTo>
                                    <a:pt x="1" y="529"/>
                                  </a:lnTo>
                                  <a:lnTo>
                                    <a:pt x="1" y="532"/>
                                  </a:lnTo>
                                  <a:lnTo>
                                    <a:pt x="1" y="510"/>
                                  </a:lnTo>
                                  <a:lnTo>
                                    <a:pt x="1" y="487"/>
                                  </a:lnTo>
                                  <a:lnTo>
                                    <a:pt x="3" y="469"/>
                                  </a:lnTo>
                                  <a:lnTo>
                                    <a:pt x="1" y="453"/>
                                  </a:lnTo>
                                  <a:lnTo>
                                    <a:pt x="1" y="435"/>
                                  </a:lnTo>
                                  <a:lnTo>
                                    <a:pt x="1" y="415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3" y="307"/>
                                  </a:lnTo>
                                  <a:lnTo>
                                    <a:pt x="1" y="299"/>
                                  </a:lnTo>
                                  <a:lnTo>
                                    <a:pt x="1" y="290"/>
                                  </a:lnTo>
                                  <a:lnTo>
                                    <a:pt x="1" y="279"/>
                                  </a:lnTo>
                                  <a:lnTo>
                                    <a:pt x="1" y="272"/>
                                  </a:lnTo>
                                  <a:lnTo>
                                    <a:pt x="1" y="268"/>
                                  </a:lnTo>
                                  <a:lnTo>
                                    <a:pt x="1" y="257"/>
                                  </a:lnTo>
                                  <a:lnTo>
                                    <a:pt x="1" y="249"/>
                                  </a:lnTo>
                                  <a:lnTo>
                                    <a:pt x="1" y="240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1" y="222"/>
                                  </a:lnTo>
                                  <a:lnTo>
                                    <a:pt x="3" y="210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3" y="190"/>
                                  </a:lnTo>
                                  <a:lnTo>
                                    <a:pt x="3" y="188"/>
                                  </a:lnTo>
                                  <a:lnTo>
                                    <a:pt x="3" y="184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" y="177"/>
                                  </a:lnTo>
                                  <a:lnTo>
                                    <a:pt x="3" y="173"/>
                                  </a:lnTo>
                                  <a:lnTo>
                                    <a:pt x="3" y="171"/>
                                  </a:lnTo>
                                  <a:lnTo>
                                    <a:pt x="3" y="121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1" y="66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0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1600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1" name="Freeform 71"/>
                          <wps:cNvSpPr>
                            <a:spLocks/>
                          </wps:cNvSpPr>
                          <wps:spPr bwMode="auto">
                            <a:xfrm>
                              <a:off x="2928938" y="1276350"/>
                              <a:ext cx="0" cy="476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2 h 3"/>
                                <a:gd name="T3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2" name="Freeform 72"/>
                          <wps:cNvSpPr>
                            <a:spLocks noEditPoints="1"/>
                          </wps:cNvSpPr>
                          <wps:spPr bwMode="auto">
                            <a:xfrm>
                              <a:off x="2925763" y="39211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0 h 3511"/>
                                <a:gd name="T2" fmla="*/ 3 w 11"/>
                                <a:gd name="T3" fmla="*/ 249 h 3511"/>
                                <a:gd name="T4" fmla="*/ 4 w 11"/>
                                <a:gd name="T5" fmla="*/ 353 h 3511"/>
                                <a:gd name="T6" fmla="*/ 4 w 11"/>
                                <a:gd name="T7" fmla="*/ 397 h 3511"/>
                                <a:gd name="T8" fmla="*/ 5 w 11"/>
                                <a:gd name="T9" fmla="*/ 543 h 3511"/>
                                <a:gd name="T10" fmla="*/ 5 w 11"/>
                                <a:gd name="T11" fmla="*/ 709 h 3511"/>
                                <a:gd name="T12" fmla="*/ 5 w 11"/>
                                <a:gd name="T13" fmla="*/ 830 h 3511"/>
                                <a:gd name="T14" fmla="*/ 5 w 11"/>
                                <a:gd name="T15" fmla="*/ 956 h 3511"/>
                                <a:gd name="T16" fmla="*/ 5 w 11"/>
                                <a:gd name="T17" fmla="*/ 1022 h 3511"/>
                                <a:gd name="T18" fmla="*/ 4 w 11"/>
                                <a:gd name="T19" fmla="*/ 1133 h 3511"/>
                                <a:gd name="T20" fmla="*/ 5 w 11"/>
                                <a:gd name="T21" fmla="*/ 1151 h 3511"/>
                                <a:gd name="T22" fmla="*/ 5 w 11"/>
                                <a:gd name="T23" fmla="*/ 1312 h 3511"/>
                                <a:gd name="T24" fmla="*/ 5 w 11"/>
                                <a:gd name="T25" fmla="*/ 1596 h 3511"/>
                                <a:gd name="T26" fmla="*/ 7 w 11"/>
                                <a:gd name="T27" fmla="*/ 1843 h 3511"/>
                                <a:gd name="T28" fmla="*/ 8 w 11"/>
                                <a:gd name="T29" fmla="*/ 1945 h 3511"/>
                                <a:gd name="T30" fmla="*/ 7 w 11"/>
                                <a:gd name="T31" fmla="*/ 1978 h 3511"/>
                                <a:gd name="T32" fmla="*/ 8 w 11"/>
                                <a:gd name="T33" fmla="*/ 2088 h 3511"/>
                                <a:gd name="T34" fmla="*/ 9 w 11"/>
                                <a:gd name="T35" fmla="*/ 2436 h 3511"/>
                                <a:gd name="T36" fmla="*/ 8 w 11"/>
                                <a:gd name="T37" fmla="*/ 2487 h 3511"/>
                                <a:gd name="T38" fmla="*/ 7 w 11"/>
                                <a:gd name="T39" fmla="*/ 2522 h 3511"/>
                                <a:gd name="T40" fmla="*/ 8 w 11"/>
                                <a:gd name="T41" fmla="*/ 2669 h 3511"/>
                                <a:gd name="T42" fmla="*/ 8 w 11"/>
                                <a:gd name="T43" fmla="*/ 2805 h 3511"/>
                                <a:gd name="T44" fmla="*/ 8 w 11"/>
                                <a:gd name="T45" fmla="*/ 2907 h 3511"/>
                                <a:gd name="T46" fmla="*/ 9 w 11"/>
                                <a:gd name="T47" fmla="*/ 2976 h 3511"/>
                                <a:gd name="T48" fmla="*/ 9 w 11"/>
                                <a:gd name="T49" fmla="*/ 3092 h 3511"/>
                                <a:gd name="T50" fmla="*/ 9 w 11"/>
                                <a:gd name="T51" fmla="*/ 3209 h 3511"/>
                                <a:gd name="T52" fmla="*/ 9 w 11"/>
                                <a:gd name="T53" fmla="*/ 3259 h 3511"/>
                                <a:gd name="T54" fmla="*/ 8 w 11"/>
                                <a:gd name="T55" fmla="*/ 3298 h 3511"/>
                                <a:gd name="T56" fmla="*/ 8 w 11"/>
                                <a:gd name="T57" fmla="*/ 3320 h 3511"/>
                                <a:gd name="T58" fmla="*/ 8 w 11"/>
                                <a:gd name="T59" fmla="*/ 3387 h 3511"/>
                                <a:gd name="T60" fmla="*/ 9 w 11"/>
                                <a:gd name="T61" fmla="*/ 3439 h 3511"/>
                                <a:gd name="T62" fmla="*/ 9 w 11"/>
                                <a:gd name="T63" fmla="*/ 3472 h 3511"/>
                                <a:gd name="T64" fmla="*/ 7 w 11"/>
                                <a:gd name="T65" fmla="*/ 3499 h 3511"/>
                                <a:gd name="T66" fmla="*/ 5 w 11"/>
                                <a:gd name="T67" fmla="*/ 3511 h 3511"/>
                                <a:gd name="T68" fmla="*/ 2 w 11"/>
                                <a:gd name="T69" fmla="*/ 3503 h 3511"/>
                                <a:gd name="T70" fmla="*/ 2 w 11"/>
                                <a:gd name="T71" fmla="*/ 3490 h 3511"/>
                                <a:gd name="T72" fmla="*/ 3 w 11"/>
                                <a:gd name="T73" fmla="*/ 3489 h 3511"/>
                                <a:gd name="T74" fmla="*/ 5 w 11"/>
                                <a:gd name="T75" fmla="*/ 3467 h 3511"/>
                                <a:gd name="T76" fmla="*/ 5 w 11"/>
                                <a:gd name="T77" fmla="*/ 3455 h 3511"/>
                                <a:gd name="T78" fmla="*/ 5 w 11"/>
                                <a:gd name="T79" fmla="*/ 3451 h 3511"/>
                                <a:gd name="T80" fmla="*/ 4 w 11"/>
                                <a:gd name="T81" fmla="*/ 3417 h 3511"/>
                                <a:gd name="T82" fmla="*/ 3 w 11"/>
                                <a:gd name="T83" fmla="*/ 3371 h 3511"/>
                                <a:gd name="T84" fmla="*/ 5 w 11"/>
                                <a:gd name="T85" fmla="*/ 2955 h 3511"/>
                                <a:gd name="T86" fmla="*/ 5 w 11"/>
                                <a:gd name="T87" fmla="*/ 2614 h 3511"/>
                                <a:gd name="T88" fmla="*/ 4 w 11"/>
                                <a:gd name="T89" fmla="*/ 2321 h 3511"/>
                                <a:gd name="T90" fmla="*/ 4 w 11"/>
                                <a:gd name="T91" fmla="*/ 1731 h 3511"/>
                                <a:gd name="T92" fmla="*/ 2 w 11"/>
                                <a:gd name="T93" fmla="*/ 1419 h 3511"/>
                                <a:gd name="T94" fmla="*/ 3 w 11"/>
                                <a:gd name="T95" fmla="*/ 1320 h 3511"/>
                                <a:gd name="T96" fmla="*/ 2 w 11"/>
                                <a:gd name="T97" fmla="*/ 1051 h 3511"/>
                                <a:gd name="T98" fmla="*/ 2 w 11"/>
                                <a:gd name="T99" fmla="*/ 577 h 3511"/>
                                <a:gd name="T100" fmla="*/ 3 w 11"/>
                                <a:gd name="T101" fmla="*/ 463 h 3511"/>
                                <a:gd name="T102" fmla="*/ 0 w 11"/>
                                <a:gd name="T103" fmla="*/ 168 h 3511"/>
                                <a:gd name="T104" fmla="*/ 0 w 11"/>
                                <a:gd name="T105" fmla="*/ 94 h 3511"/>
                                <a:gd name="T106" fmla="*/ 0 w 11"/>
                                <a:gd name="T107" fmla="*/ 58 h 3511"/>
                                <a:gd name="T108" fmla="*/ 0 w 11"/>
                                <a:gd name="T109" fmla="*/ 50 h 3511"/>
                                <a:gd name="T110" fmla="*/ 0 w 11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9" y="2552"/>
                                  </a:moveTo>
                                  <a:lnTo>
                                    <a:pt x="11" y="2554"/>
                                  </a:lnTo>
                                  <a:lnTo>
                                    <a:pt x="9" y="2552"/>
                                  </a:lnTo>
                                  <a:lnTo>
                                    <a:pt x="9" y="255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3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4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4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5"/>
                                  </a:lnTo>
                                  <a:lnTo>
                                    <a:pt x="5" y="543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5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5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5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5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4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4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4" y="1133"/>
                                  </a:lnTo>
                                  <a:lnTo>
                                    <a:pt x="4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4"/>
                                  </a:lnTo>
                                  <a:lnTo>
                                    <a:pt x="5" y="1137"/>
                                  </a:lnTo>
                                  <a:lnTo>
                                    <a:pt x="5" y="1140"/>
                                  </a:lnTo>
                                  <a:lnTo>
                                    <a:pt x="5" y="1151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5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7" y="1663"/>
                                  </a:lnTo>
                                  <a:lnTo>
                                    <a:pt x="7" y="1728"/>
                                  </a:lnTo>
                                  <a:lnTo>
                                    <a:pt x="7" y="1731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7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7" y="1932"/>
                                  </a:lnTo>
                                  <a:lnTo>
                                    <a:pt x="7" y="1934"/>
                                  </a:lnTo>
                                  <a:lnTo>
                                    <a:pt x="8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7" y="1978"/>
                                  </a:lnTo>
                                  <a:lnTo>
                                    <a:pt x="7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7" y="2066"/>
                                  </a:lnTo>
                                  <a:lnTo>
                                    <a:pt x="7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7" y="2084"/>
                                  </a:lnTo>
                                  <a:lnTo>
                                    <a:pt x="9" y="2321"/>
                                  </a:lnTo>
                                  <a:lnTo>
                                    <a:pt x="9" y="2321"/>
                                  </a:lnTo>
                                  <a:lnTo>
                                    <a:pt x="9" y="2323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8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7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8" y="2538"/>
                                  </a:lnTo>
                                  <a:lnTo>
                                    <a:pt x="9" y="2552"/>
                                  </a:lnTo>
                                  <a:lnTo>
                                    <a:pt x="8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9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8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9" y="2864"/>
                                  </a:lnTo>
                                  <a:lnTo>
                                    <a:pt x="11" y="2878"/>
                                  </a:lnTo>
                                  <a:lnTo>
                                    <a:pt x="9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8" y="2915"/>
                                  </a:lnTo>
                                  <a:lnTo>
                                    <a:pt x="8" y="2917"/>
                                  </a:lnTo>
                                  <a:lnTo>
                                    <a:pt x="9" y="2937"/>
                                  </a:lnTo>
                                  <a:lnTo>
                                    <a:pt x="9" y="2958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9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8" y="3039"/>
                                  </a:lnTo>
                                  <a:lnTo>
                                    <a:pt x="9" y="3054"/>
                                  </a:lnTo>
                                  <a:lnTo>
                                    <a:pt x="9" y="3073"/>
                                  </a:lnTo>
                                  <a:lnTo>
                                    <a:pt x="9" y="3092"/>
                                  </a:lnTo>
                                  <a:lnTo>
                                    <a:pt x="11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8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9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9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8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7" y="3319"/>
                                  </a:lnTo>
                                  <a:lnTo>
                                    <a:pt x="7" y="3317"/>
                                  </a:lnTo>
                                  <a:lnTo>
                                    <a:pt x="7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8" y="3337"/>
                                  </a:lnTo>
                                  <a:lnTo>
                                    <a:pt x="8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8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7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5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5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3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2" y="3506"/>
                                  </a:lnTo>
                                  <a:lnTo>
                                    <a:pt x="2" y="3503"/>
                                  </a:lnTo>
                                  <a:lnTo>
                                    <a:pt x="2" y="3501"/>
                                  </a:lnTo>
                                  <a:lnTo>
                                    <a:pt x="2" y="3497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86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1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89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4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5" y="3463"/>
                                  </a:lnTo>
                                  <a:lnTo>
                                    <a:pt x="5" y="3460"/>
                                  </a:lnTo>
                                  <a:lnTo>
                                    <a:pt x="5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3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5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5" y="2915"/>
                                  </a:lnTo>
                                  <a:lnTo>
                                    <a:pt x="3" y="2828"/>
                                  </a:lnTo>
                                  <a:lnTo>
                                    <a:pt x="3" y="2741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4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4" y="2483"/>
                                  </a:lnTo>
                                  <a:lnTo>
                                    <a:pt x="4" y="2403"/>
                                  </a:lnTo>
                                  <a:lnTo>
                                    <a:pt x="4" y="2323"/>
                                  </a:lnTo>
                                  <a:lnTo>
                                    <a:pt x="4" y="2321"/>
                                  </a:lnTo>
                                  <a:lnTo>
                                    <a:pt x="3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855"/>
                                  </a:lnTo>
                                  <a:lnTo>
                                    <a:pt x="4" y="1731"/>
                                  </a:lnTo>
                                  <a:lnTo>
                                    <a:pt x="4" y="1728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370"/>
                                  </a:lnTo>
                                  <a:lnTo>
                                    <a:pt x="2" y="1319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2" y="1230"/>
                                  </a:lnTo>
                                  <a:lnTo>
                                    <a:pt x="0" y="1140"/>
                                  </a:lnTo>
                                  <a:lnTo>
                                    <a:pt x="0" y="1137"/>
                                  </a:lnTo>
                                  <a:lnTo>
                                    <a:pt x="2" y="1051"/>
                                  </a:lnTo>
                                  <a:lnTo>
                                    <a:pt x="2" y="962"/>
                                  </a:lnTo>
                                  <a:lnTo>
                                    <a:pt x="2" y="796"/>
                                  </a:lnTo>
                                  <a:lnTo>
                                    <a:pt x="3" y="631"/>
                                  </a:lnTo>
                                  <a:lnTo>
                                    <a:pt x="2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2" y="577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2" y="546"/>
                                  </a:lnTo>
                                  <a:lnTo>
                                    <a:pt x="2" y="543"/>
                                  </a:lnTo>
                                  <a:lnTo>
                                    <a:pt x="2" y="503"/>
                                  </a:lnTo>
                                  <a:lnTo>
                                    <a:pt x="3" y="463"/>
                                  </a:lnTo>
                                  <a:lnTo>
                                    <a:pt x="2" y="427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3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2113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4" name="Freeform 74"/>
                          <wps:cNvSpPr>
                            <a:spLocks/>
                          </wps:cNvSpPr>
                          <wps:spPr bwMode="auto">
                            <a:xfrm>
                              <a:off x="2940050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5" name="Freeform 75"/>
                          <wps:cNvSpPr>
                            <a:spLocks/>
                          </wps:cNvSpPr>
                          <wps:spPr bwMode="auto">
                            <a:xfrm>
                              <a:off x="1965325" y="5949950"/>
                              <a:ext cx="0" cy="9525"/>
                            </a:xfrm>
                            <a:custGeom>
                              <a:avLst/>
                              <a:gdLst>
                                <a:gd name="T0" fmla="*/ 0 h 6"/>
                                <a:gd name="T1" fmla="*/ 5 h 6"/>
                                <a:gd name="T2" fmla="*/ 6 h 6"/>
                                <a:gd name="T3" fmla="*/ 0 h 6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6" name="Freeform 76"/>
                          <wps:cNvSpPr>
                            <a:spLocks/>
                          </wps:cNvSpPr>
                          <wps:spPr bwMode="auto">
                            <a:xfrm>
                              <a:off x="1962150" y="5913438"/>
                              <a:ext cx="3175" cy="30163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19"/>
                                <a:gd name="T2" fmla="*/ 1 w 2"/>
                                <a:gd name="T3" fmla="*/ 3 h 19"/>
                                <a:gd name="T4" fmla="*/ 1 w 2"/>
                                <a:gd name="T5" fmla="*/ 7 h 19"/>
                                <a:gd name="T6" fmla="*/ 2 w 2"/>
                                <a:gd name="T7" fmla="*/ 11 h 19"/>
                                <a:gd name="T8" fmla="*/ 2 w 2"/>
                                <a:gd name="T9" fmla="*/ 15 h 19"/>
                                <a:gd name="T10" fmla="*/ 2 w 2"/>
                                <a:gd name="T11" fmla="*/ 19 h 19"/>
                                <a:gd name="T12" fmla="*/ 0 w 2"/>
                                <a:gd name="T13" fmla="*/ 2 h 19"/>
                                <a:gd name="T14" fmla="*/ 1 w 2"/>
                                <a:gd name="T15" fmla="*/ 2 h 19"/>
                                <a:gd name="T16" fmla="*/ 1 w 2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" h="19">
                                  <a:moveTo>
                                    <a:pt x="1" y="0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1" y="7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7" name="Freeform 77"/>
                          <wps:cNvSpPr>
                            <a:spLocks/>
                          </wps:cNvSpPr>
                          <wps:spPr bwMode="auto">
                            <a:xfrm>
                              <a:off x="1962150" y="5891213"/>
                              <a:ext cx="1588" cy="1428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9"/>
                                <a:gd name="T2" fmla="*/ 1 w 1"/>
                                <a:gd name="T3" fmla="*/ 1 h 9"/>
                                <a:gd name="T4" fmla="*/ 1 w 1"/>
                                <a:gd name="T5" fmla="*/ 3 h 9"/>
                                <a:gd name="T6" fmla="*/ 1 w 1"/>
                                <a:gd name="T7" fmla="*/ 5 h 9"/>
                                <a:gd name="T8" fmla="*/ 1 w 1"/>
                                <a:gd name="T9" fmla="*/ 9 h 9"/>
                                <a:gd name="T10" fmla="*/ 1 w 1"/>
                                <a:gd name="T11" fmla="*/ 9 h 9"/>
                                <a:gd name="T12" fmla="*/ 1 w 1"/>
                                <a:gd name="T13" fmla="*/ 9 h 9"/>
                                <a:gd name="T14" fmla="*/ 0 w 1"/>
                                <a:gd name="T15" fmla="*/ 6 h 9"/>
                                <a:gd name="T16" fmla="*/ 1 w 1"/>
                                <a:gd name="T17" fmla="*/ 4 h 9"/>
                                <a:gd name="T18" fmla="*/ 0 w 1"/>
                                <a:gd name="T19" fmla="*/ 1 h 9"/>
                                <a:gd name="T20" fmla="*/ 0 w 1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" h="9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8" name="Freeform 78"/>
                          <wps:cNvSpPr>
                            <a:spLocks/>
                          </wps:cNvSpPr>
                          <wps:spPr bwMode="auto">
                            <a:xfrm>
                              <a:off x="1963738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9" name="Freeform 79"/>
                          <wps:cNvSpPr>
                            <a:spLocks noEditPoints="1"/>
                          </wps:cNvSpPr>
                          <wps:spPr bwMode="auto">
                            <a:xfrm>
                              <a:off x="1949450" y="315913"/>
                              <a:ext cx="15875" cy="5567363"/>
                            </a:xfrm>
                            <a:custGeom>
                              <a:avLst/>
                              <a:gdLst>
                                <a:gd name="T0" fmla="*/ 8 w 10"/>
                                <a:gd name="T1" fmla="*/ 4 h 3507"/>
                                <a:gd name="T2" fmla="*/ 8 w 10"/>
                                <a:gd name="T3" fmla="*/ 16 h 3507"/>
                                <a:gd name="T4" fmla="*/ 6 w 10"/>
                                <a:gd name="T5" fmla="*/ 17 h 3507"/>
                                <a:gd name="T6" fmla="*/ 4 w 10"/>
                                <a:gd name="T7" fmla="*/ 44 h 3507"/>
                                <a:gd name="T8" fmla="*/ 5 w 10"/>
                                <a:gd name="T9" fmla="*/ 55 h 3507"/>
                                <a:gd name="T10" fmla="*/ 4 w 10"/>
                                <a:gd name="T11" fmla="*/ 56 h 3507"/>
                                <a:gd name="T12" fmla="*/ 6 w 10"/>
                                <a:gd name="T13" fmla="*/ 90 h 3507"/>
                                <a:gd name="T14" fmla="*/ 6 w 10"/>
                                <a:gd name="T15" fmla="*/ 135 h 3507"/>
                                <a:gd name="T16" fmla="*/ 4 w 10"/>
                                <a:gd name="T17" fmla="*/ 552 h 3507"/>
                                <a:gd name="T18" fmla="*/ 5 w 10"/>
                                <a:gd name="T19" fmla="*/ 938 h 3507"/>
                                <a:gd name="T20" fmla="*/ 6 w 10"/>
                                <a:gd name="T21" fmla="*/ 1283 h 3507"/>
                                <a:gd name="T22" fmla="*/ 6 w 10"/>
                                <a:gd name="T23" fmla="*/ 1780 h 3507"/>
                                <a:gd name="T24" fmla="*/ 8 w 10"/>
                                <a:gd name="T25" fmla="*/ 2137 h 3507"/>
                                <a:gd name="T26" fmla="*/ 8 w 10"/>
                                <a:gd name="T27" fmla="*/ 2186 h 3507"/>
                                <a:gd name="T28" fmla="*/ 8 w 10"/>
                                <a:gd name="T29" fmla="*/ 2545 h 3507"/>
                                <a:gd name="T30" fmla="*/ 9 w 10"/>
                                <a:gd name="T31" fmla="*/ 2947 h 3507"/>
                                <a:gd name="T32" fmla="*/ 9 w 10"/>
                                <a:gd name="T33" fmla="*/ 3080 h 3507"/>
                                <a:gd name="T34" fmla="*/ 10 w 10"/>
                                <a:gd name="T35" fmla="*/ 3344 h 3507"/>
                                <a:gd name="T36" fmla="*/ 10 w 10"/>
                                <a:gd name="T37" fmla="*/ 3448 h 3507"/>
                                <a:gd name="T38" fmla="*/ 9 w 10"/>
                                <a:gd name="T39" fmla="*/ 3452 h 3507"/>
                                <a:gd name="T40" fmla="*/ 10 w 10"/>
                                <a:gd name="T41" fmla="*/ 3460 h 3507"/>
                                <a:gd name="T42" fmla="*/ 9 w 10"/>
                                <a:gd name="T43" fmla="*/ 3504 h 3507"/>
                                <a:gd name="T44" fmla="*/ 9 w 10"/>
                                <a:gd name="T45" fmla="*/ 3428 h 3507"/>
                                <a:gd name="T46" fmla="*/ 6 w 10"/>
                                <a:gd name="T47" fmla="*/ 3168 h 3507"/>
                                <a:gd name="T48" fmla="*/ 5 w 10"/>
                                <a:gd name="T49" fmla="*/ 3138 h 3507"/>
                                <a:gd name="T50" fmla="*/ 6 w 10"/>
                                <a:gd name="T51" fmla="*/ 3105 h 3507"/>
                                <a:gd name="T52" fmla="*/ 4 w 10"/>
                                <a:gd name="T53" fmla="*/ 2961 h 3507"/>
                                <a:gd name="T54" fmla="*/ 4 w 10"/>
                                <a:gd name="T55" fmla="*/ 2753 h 3507"/>
                                <a:gd name="T56" fmla="*/ 5 w 10"/>
                                <a:gd name="T57" fmla="*/ 2658 h 3507"/>
                                <a:gd name="T58" fmla="*/ 5 w 10"/>
                                <a:gd name="T59" fmla="*/ 2515 h 3507"/>
                                <a:gd name="T60" fmla="*/ 5 w 10"/>
                                <a:gd name="T61" fmla="*/ 2488 h 3507"/>
                                <a:gd name="T62" fmla="*/ 5 w 10"/>
                                <a:gd name="T63" fmla="*/ 2374 h 3507"/>
                                <a:gd name="T64" fmla="*/ 4 w 10"/>
                                <a:gd name="T65" fmla="*/ 2346 h 3507"/>
                                <a:gd name="T66" fmla="*/ 5 w 10"/>
                                <a:gd name="T67" fmla="*/ 2169 h 3507"/>
                                <a:gd name="T68" fmla="*/ 5 w 10"/>
                                <a:gd name="T69" fmla="*/ 1911 h 3507"/>
                                <a:gd name="T70" fmla="*/ 3 w 10"/>
                                <a:gd name="T71" fmla="*/ 1573 h 3507"/>
                                <a:gd name="T72" fmla="*/ 3 w 10"/>
                                <a:gd name="T73" fmla="*/ 1547 h 3507"/>
                                <a:gd name="T74" fmla="*/ 3 w 10"/>
                                <a:gd name="T75" fmla="*/ 1529 h 3507"/>
                                <a:gd name="T76" fmla="*/ 3 w 10"/>
                                <a:gd name="T77" fmla="*/ 1423 h 3507"/>
                                <a:gd name="T78" fmla="*/ 3 w 10"/>
                                <a:gd name="T79" fmla="*/ 1072 h 3507"/>
                                <a:gd name="T80" fmla="*/ 3 w 10"/>
                                <a:gd name="T81" fmla="*/ 1023 h 3507"/>
                                <a:gd name="T82" fmla="*/ 4 w 10"/>
                                <a:gd name="T83" fmla="*/ 983 h 3507"/>
                                <a:gd name="T84" fmla="*/ 0 w 10"/>
                                <a:gd name="T85" fmla="*/ 724 h 3507"/>
                                <a:gd name="T86" fmla="*/ 0 w 10"/>
                                <a:gd name="T87" fmla="*/ 662 h 3507"/>
                                <a:gd name="T88" fmla="*/ 1 w 10"/>
                                <a:gd name="T89" fmla="*/ 590 h 3507"/>
                                <a:gd name="T90" fmla="*/ 1 w 10"/>
                                <a:gd name="T91" fmla="*/ 486 h 3507"/>
                                <a:gd name="T92" fmla="*/ 0 w 10"/>
                                <a:gd name="T93" fmla="*/ 309 h 3507"/>
                                <a:gd name="T94" fmla="*/ 1 w 10"/>
                                <a:gd name="T95" fmla="*/ 278 h 3507"/>
                                <a:gd name="T96" fmla="*/ 1 w 10"/>
                                <a:gd name="T97" fmla="*/ 229 h 3507"/>
                                <a:gd name="T98" fmla="*/ 3 w 10"/>
                                <a:gd name="T99" fmla="*/ 188 h 3507"/>
                                <a:gd name="T100" fmla="*/ 3 w 10"/>
                                <a:gd name="T101" fmla="*/ 179 h 3507"/>
                                <a:gd name="T102" fmla="*/ 1 w 10"/>
                                <a:gd name="T103" fmla="*/ 73 h 3507"/>
                                <a:gd name="T104" fmla="*/ 1 w 10"/>
                                <a:gd name="T105" fmla="*/ 63 h 3507"/>
                                <a:gd name="T106" fmla="*/ 1 w 10"/>
                                <a:gd name="T107" fmla="*/ 27 h 3507"/>
                                <a:gd name="T108" fmla="*/ 5 w 10"/>
                                <a:gd name="T109" fmla="*/ 4 h 3507"/>
                                <a:gd name="T110" fmla="*/ 8 w 10"/>
                                <a:gd name="T111" fmla="*/ 0 h 3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" h="3507">
                                  <a:moveTo>
                                    <a:pt x="0" y="953"/>
                                  </a:moveTo>
                                  <a:lnTo>
                                    <a:pt x="0" y="955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0" y="953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6" y="124"/>
                                  </a:lnTo>
                                  <a:lnTo>
                                    <a:pt x="6" y="137"/>
                                  </a:lnTo>
                                  <a:lnTo>
                                    <a:pt x="6" y="135"/>
                                  </a:lnTo>
                                  <a:lnTo>
                                    <a:pt x="6" y="183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73"/>
                                  </a:lnTo>
                                  <a:lnTo>
                                    <a:pt x="4" y="365"/>
                                  </a:lnTo>
                                  <a:lnTo>
                                    <a:pt x="4" y="458"/>
                                  </a:lnTo>
                                  <a:lnTo>
                                    <a:pt x="4" y="552"/>
                                  </a:lnTo>
                                  <a:lnTo>
                                    <a:pt x="5" y="590"/>
                                  </a:lnTo>
                                  <a:lnTo>
                                    <a:pt x="5" y="595"/>
                                  </a:lnTo>
                                  <a:lnTo>
                                    <a:pt x="8" y="723"/>
                                  </a:lnTo>
                                  <a:lnTo>
                                    <a:pt x="5" y="853"/>
                                  </a:lnTo>
                                  <a:lnTo>
                                    <a:pt x="4" y="893"/>
                                  </a:lnTo>
                                  <a:lnTo>
                                    <a:pt x="5" y="938"/>
                                  </a:lnTo>
                                  <a:lnTo>
                                    <a:pt x="6" y="982"/>
                                  </a:lnTo>
                                  <a:lnTo>
                                    <a:pt x="5" y="1024"/>
                                  </a:lnTo>
                                  <a:lnTo>
                                    <a:pt x="5" y="1104"/>
                                  </a:lnTo>
                                  <a:lnTo>
                                    <a:pt x="6" y="1185"/>
                                  </a:lnTo>
                                  <a:lnTo>
                                    <a:pt x="6" y="1189"/>
                                  </a:lnTo>
                                  <a:lnTo>
                                    <a:pt x="6" y="1283"/>
                                  </a:lnTo>
                                  <a:lnTo>
                                    <a:pt x="6" y="1405"/>
                                  </a:lnTo>
                                  <a:lnTo>
                                    <a:pt x="6" y="1526"/>
                                  </a:lnTo>
                                  <a:lnTo>
                                    <a:pt x="5" y="1526"/>
                                  </a:lnTo>
                                  <a:lnTo>
                                    <a:pt x="6" y="1652"/>
                                  </a:lnTo>
                                  <a:lnTo>
                                    <a:pt x="6" y="1776"/>
                                  </a:lnTo>
                                  <a:lnTo>
                                    <a:pt x="6" y="1780"/>
                                  </a:lnTo>
                                  <a:lnTo>
                                    <a:pt x="6" y="1836"/>
                                  </a:lnTo>
                                  <a:lnTo>
                                    <a:pt x="8" y="1919"/>
                                  </a:lnTo>
                                  <a:lnTo>
                                    <a:pt x="8" y="2004"/>
                                  </a:lnTo>
                                  <a:lnTo>
                                    <a:pt x="8" y="2087"/>
                                  </a:lnTo>
                                  <a:lnTo>
                                    <a:pt x="8" y="2087"/>
                                  </a:lnTo>
                                  <a:lnTo>
                                    <a:pt x="8" y="2137"/>
                                  </a:lnTo>
                                  <a:lnTo>
                                    <a:pt x="8" y="2188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9" y="2278"/>
                                  </a:lnTo>
                                  <a:lnTo>
                                    <a:pt x="9" y="2369"/>
                                  </a:lnTo>
                                  <a:lnTo>
                                    <a:pt x="9" y="2373"/>
                                  </a:lnTo>
                                  <a:lnTo>
                                    <a:pt x="9" y="2458"/>
                                  </a:lnTo>
                                  <a:lnTo>
                                    <a:pt x="8" y="2545"/>
                                  </a:lnTo>
                                  <a:lnTo>
                                    <a:pt x="8" y="2711"/>
                                  </a:lnTo>
                                  <a:lnTo>
                                    <a:pt x="6" y="2876"/>
                                  </a:lnTo>
                                  <a:lnTo>
                                    <a:pt x="8" y="2892"/>
                                  </a:lnTo>
                                  <a:lnTo>
                                    <a:pt x="8" y="2912"/>
                                  </a:lnTo>
                                  <a:lnTo>
                                    <a:pt x="8" y="2930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8" y="2947"/>
                                  </a:lnTo>
                                  <a:lnTo>
                                    <a:pt x="8" y="2961"/>
                                  </a:lnTo>
                                  <a:lnTo>
                                    <a:pt x="8" y="2966"/>
                                  </a:lnTo>
                                  <a:lnTo>
                                    <a:pt x="8" y="3006"/>
                                  </a:lnTo>
                                  <a:lnTo>
                                    <a:pt x="8" y="3045"/>
                                  </a:lnTo>
                                  <a:lnTo>
                                    <a:pt x="9" y="3080"/>
                                  </a:lnTo>
                                  <a:lnTo>
                                    <a:pt x="9" y="3206"/>
                                  </a:lnTo>
                                  <a:lnTo>
                                    <a:pt x="9" y="3330"/>
                                  </a:lnTo>
                                  <a:lnTo>
                                    <a:pt x="9" y="3331"/>
                                  </a:lnTo>
                                  <a:lnTo>
                                    <a:pt x="10" y="3335"/>
                                  </a:lnTo>
                                  <a:lnTo>
                                    <a:pt x="10" y="3339"/>
                                  </a:lnTo>
                                  <a:lnTo>
                                    <a:pt x="10" y="3344"/>
                                  </a:lnTo>
                                  <a:lnTo>
                                    <a:pt x="10" y="3352"/>
                                  </a:lnTo>
                                  <a:lnTo>
                                    <a:pt x="9" y="3361"/>
                                  </a:lnTo>
                                  <a:lnTo>
                                    <a:pt x="9" y="3372"/>
                                  </a:lnTo>
                                  <a:lnTo>
                                    <a:pt x="9" y="3378"/>
                                  </a:lnTo>
                                  <a:lnTo>
                                    <a:pt x="10" y="3412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7"/>
                                  </a:lnTo>
                                  <a:lnTo>
                                    <a:pt x="9" y="3448"/>
                                  </a:lnTo>
                                  <a:lnTo>
                                    <a:pt x="9" y="3449"/>
                                  </a:lnTo>
                                  <a:lnTo>
                                    <a:pt x="9" y="3452"/>
                                  </a:lnTo>
                                  <a:lnTo>
                                    <a:pt x="9" y="3454"/>
                                  </a:lnTo>
                                  <a:lnTo>
                                    <a:pt x="9" y="3456"/>
                                  </a:lnTo>
                                  <a:lnTo>
                                    <a:pt x="9" y="3456"/>
                                  </a:lnTo>
                                  <a:lnTo>
                                    <a:pt x="10" y="3456"/>
                                  </a:lnTo>
                                  <a:lnTo>
                                    <a:pt x="10" y="3457"/>
                                  </a:lnTo>
                                  <a:lnTo>
                                    <a:pt x="10" y="3460"/>
                                  </a:lnTo>
                                  <a:lnTo>
                                    <a:pt x="10" y="3462"/>
                                  </a:lnTo>
                                  <a:lnTo>
                                    <a:pt x="9" y="3461"/>
                                  </a:lnTo>
                                  <a:lnTo>
                                    <a:pt x="9" y="3483"/>
                                  </a:lnTo>
                                  <a:lnTo>
                                    <a:pt x="10" y="3507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5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428"/>
                                  </a:lnTo>
                                  <a:lnTo>
                                    <a:pt x="8" y="3351"/>
                                  </a:lnTo>
                                  <a:lnTo>
                                    <a:pt x="8" y="3351"/>
                                  </a:lnTo>
                                  <a:lnTo>
                                    <a:pt x="8" y="3350"/>
                                  </a:lnTo>
                                  <a:lnTo>
                                    <a:pt x="9" y="3348"/>
                                  </a:lnTo>
                                  <a:lnTo>
                                    <a:pt x="8" y="3257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6" y="3169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5" y="3167"/>
                                  </a:lnTo>
                                  <a:lnTo>
                                    <a:pt x="5" y="3164"/>
                                  </a:lnTo>
                                  <a:lnTo>
                                    <a:pt x="6" y="3154"/>
                                  </a:lnTo>
                                  <a:lnTo>
                                    <a:pt x="5" y="3138"/>
                                  </a:lnTo>
                                  <a:lnTo>
                                    <a:pt x="5" y="3122"/>
                                  </a:lnTo>
                                  <a:lnTo>
                                    <a:pt x="6" y="3108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05"/>
                                  </a:lnTo>
                                  <a:lnTo>
                                    <a:pt x="5" y="3099"/>
                                  </a:lnTo>
                                  <a:lnTo>
                                    <a:pt x="5" y="3100"/>
                                  </a:lnTo>
                                  <a:lnTo>
                                    <a:pt x="6" y="3101"/>
                                  </a:lnTo>
                                  <a:lnTo>
                                    <a:pt x="5" y="3033"/>
                                  </a:lnTo>
                                  <a:lnTo>
                                    <a:pt x="4" y="2966"/>
                                  </a:lnTo>
                                  <a:lnTo>
                                    <a:pt x="4" y="2961"/>
                                  </a:lnTo>
                                  <a:lnTo>
                                    <a:pt x="4" y="2883"/>
                                  </a:lnTo>
                                  <a:lnTo>
                                    <a:pt x="4" y="2885"/>
                                  </a:lnTo>
                                  <a:lnTo>
                                    <a:pt x="4" y="2840"/>
                                  </a:lnTo>
                                  <a:lnTo>
                                    <a:pt x="4" y="2796"/>
                                  </a:lnTo>
                                  <a:lnTo>
                                    <a:pt x="5" y="2798"/>
                                  </a:lnTo>
                                  <a:lnTo>
                                    <a:pt x="4" y="2753"/>
                                  </a:lnTo>
                                  <a:lnTo>
                                    <a:pt x="4" y="2707"/>
                                  </a:lnTo>
                                  <a:lnTo>
                                    <a:pt x="5" y="2707"/>
                                  </a:lnTo>
                                  <a:lnTo>
                                    <a:pt x="4" y="2696"/>
                                  </a:lnTo>
                                  <a:lnTo>
                                    <a:pt x="5" y="2697"/>
                                  </a:lnTo>
                                  <a:lnTo>
                                    <a:pt x="4" y="2677"/>
                                  </a:lnTo>
                                  <a:lnTo>
                                    <a:pt x="5" y="2658"/>
                                  </a:lnTo>
                                  <a:lnTo>
                                    <a:pt x="4" y="2638"/>
                                  </a:lnTo>
                                  <a:lnTo>
                                    <a:pt x="4" y="2622"/>
                                  </a:lnTo>
                                  <a:lnTo>
                                    <a:pt x="5" y="2626"/>
                                  </a:lnTo>
                                  <a:lnTo>
                                    <a:pt x="4" y="2588"/>
                                  </a:lnTo>
                                  <a:lnTo>
                                    <a:pt x="4" y="2551"/>
                                  </a:lnTo>
                                  <a:lnTo>
                                    <a:pt x="5" y="2515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8"/>
                                  </a:lnTo>
                                  <a:lnTo>
                                    <a:pt x="5" y="2502"/>
                                  </a:lnTo>
                                  <a:lnTo>
                                    <a:pt x="5" y="2485"/>
                                  </a:lnTo>
                                  <a:lnTo>
                                    <a:pt x="5" y="2488"/>
                                  </a:lnTo>
                                  <a:lnTo>
                                    <a:pt x="5" y="2459"/>
                                  </a:lnTo>
                                  <a:lnTo>
                                    <a:pt x="5" y="2433"/>
                                  </a:lnTo>
                                  <a:lnTo>
                                    <a:pt x="6" y="2408"/>
                                  </a:lnTo>
                                  <a:lnTo>
                                    <a:pt x="5" y="2383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3"/>
                                  </a:lnTo>
                                  <a:lnTo>
                                    <a:pt x="4" y="2369"/>
                                  </a:lnTo>
                                  <a:lnTo>
                                    <a:pt x="4" y="2361"/>
                                  </a:lnTo>
                                  <a:lnTo>
                                    <a:pt x="4" y="2353"/>
                                  </a:lnTo>
                                  <a:lnTo>
                                    <a:pt x="4" y="2346"/>
                                  </a:lnTo>
                                  <a:lnTo>
                                    <a:pt x="5" y="2349"/>
                                  </a:lnTo>
                                  <a:lnTo>
                                    <a:pt x="4" y="2298"/>
                                  </a:lnTo>
                                  <a:lnTo>
                                    <a:pt x="5" y="2246"/>
                                  </a:lnTo>
                                  <a:lnTo>
                                    <a:pt x="4" y="2196"/>
                                  </a:lnTo>
                                  <a:lnTo>
                                    <a:pt x="5" y="2195"/>
                                  </a:lnTo>
                                  <a:lnTo>
                                    <a:pt x="5" y="2169"/>
                                  </a:lnTo>
                                  <a:lnTo>
                                    <a:pt x="4" y="2145"/>
                                  </a:lnTo>
                                  <a:lnTo>
                                    <a:pt x="4" y="2118"/>
                                  </a:lnTo>
                                  <a:lnTo>
                                    <a:pt x="5" y="2048"/>
                                  </a:lnTo>
                                  <a:lnTo>
                                    <a:pt x="5" y="1979"/>
                                  </a:lnTo>
                                  <a:lnTo>
                                    <a:pt x="4" y="1911"/>
                                  </a:lnTo>
                                  <a:lnTo>
                                    <a:pt x="5" y="1911"/>
                                  </a:lnTo>
                                  <a:lnTo>
                                    <a:pt x="4" y="1845"/>
                                  </a:lnTo>
                                  <a:lnTo>
                                    <a:pt x="4" y="1780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4"/>
                                  </a:lnTo>
                                  <a:lnTo>
                                    <a:pt x="3" y="1664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1" y="1562"/>
                                  </a:lnTo>
                                  <a:lnTo>
                                    <a:pt x="3" y="1547"/>
                                  </a:lnTo>
                                  <a:lnTo>
                                    <a:pt x="1" y="1529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6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484"/>
                                  </a:lnTo>
                                  <a:lnTo>
                                    <a:pt x="3" y="1440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3" y="144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23"/>
                                  </a:lnTo>
                                  <a:lnTo>
                                    <a:pt x="1" y="1189"/>
                                  </a:lnTo>
                                  <a:lnTo>
                                    <a:pt x="1" y="1185"/>
                                  </a:lnTo>
                                  <a:lnTo>
                                    <a:pt x="1" y="1068"/>
                                  </a:lnTo>
                                  <a:lnTo>
                                    <a:pt x="1" y="1071"/>
                                  </a:lnTo>
                                  <a:lnTo>
                                    <a:pt x="1" y="1072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1" y="1063"/>
                                  </a:lnTo>
                                  <a:lnTo>
                                    <a:pt x="1" y="1062"/>
                                  </a:lnTo>
                                  <a:lnTo>
                                    <a:pt x="1" y="1040"/>
                                  </a:lnTo>
                                  <a:lnTo>
                                    <a:pt x="1" y="1020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3" y="1003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1" y="969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1" y="897"/>
                                  </a:lnTo>
                                  <a:lnTo>
                                    <a:pt x="3" y="838"/>
                                  </a:lnTo>
                                  <a:lnTo>
                                    <a:pt x="1" y="779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1" y="721"/>
                                  </a:lnTo>
                                  <a:lnTo>
                                    <a:pt x="1" y="714"/>
                                  </a:lnTo>
                                  <a:lnTo>
                                    <a:pt x="1" y="707"/>
                                  </a:lnTo>
                                  <a:lnTo>
                                    <a:pt x="1" y="702"/>
                                  </a:lnTo>
                                  <a:lnTo>
                                    <a:pt x="1" y="683"/>
                                  </a:lnTo>
                                  <a:lnTo>
                                    <a:pt x="0" y="662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0" y="613"/>
                                  </a:lnTo>
                                  <a:lnTo>
                                    <a:pt x="3" y="600"/>
                                  </a:lnTo>
                                  <a:lnTo>
                                    <a:pt x="1" y="595"/>
                                  </a:lnTo>
                                  <a:lnTo>
                                    <a:pt x="1" y="590"/>
                                  </a:lnTo>
                                  <a:lnTo>
                                    <a:pt x="1" y="571"/>
                                  </a:lnTo>
                                  <a:lnTo>
                                    <a:pt x="1" y="549"/>
                                  </a:lnTo>
                                  <a:lnTo>
                                    <a:pt x="0" y="528"/>
                                  </a:lnTo>
                                  <a:lnTo>
                                    <a:pt x="1" y="531"/>
                                  </a:lnTo>
                                  <a:lnTo>
                                    <a:pt x="0" y="509"/>
                                  </a:lnTo>
                                  <a:lnTo>
                                    <a:pt x="1" y="486"/>
                                  </a:lnTo>
                                  <a:lnTo>
                                    <a:pt x="1" y="468"/>
                                  </a:lnTo>
                                  <a:lnTo>
                                    <a:pt x="0" y="452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1" y="309"/>
                                  </a:lnTo>
                                  <a:lnTo>
                                    <a:pt x="1" y="307"/>
                                  </a:lnTo>
                                  <a:lnTo>
                                    <a:pt x="1" y="306"/>
                                  </a:lnTo>
                                  <a:lnTo>
                                    <a:pt x="1" y="298"/>
                                  </a:lnTo>
                                  <a:lnTo>
                                    <a:pt x="1" y="289"/>
                                  </a:lnTo>
                                  <a:lnTo>
                                    <a:pt x="1" y="278"/>
                                  </a:lnTo>
                                  <a:lnTo>
                                    <a:pt x="1" y="271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1" y="256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1" y="229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21"/>
                                  </a:lnTo>
                                  <a:lnTo>
                                    <a:pt x="1" y="209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3" y="188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1" y="17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0" name="Rectangle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7388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1" name="Freeform 81"/>
                          <wps:cNvSpPr>
                            <a:spLocks/>
                          </wps:cNvSpPr>
                          <wps:spPr bwMode="auto">
                            <a:xfrm>
                              <a:off x="6826250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19"/>
                                <a:gd name="T2" fmla="*/ 3 w 3"/>
                                <a:gd name="T3" fmla="*/ 17 h 19"/>
                                <a:gd name="T4" fmla="*/ 3 w 3"/>
                                <a:gd name="T5" fmla="*/ 17 h 19"/>
                                <a:gd name="T6" fmla="*/ 3 w 3"/>
                                <a:gd name="T7" fmla="*/ 19 h 19"/>
                                <a:gd name="T8" fmla="*/ 3 w 3"/>
                                <a:gd name="T9" fmla="*/ 15 h 19"/>
                                <a:gd name="T10" fmla="*/ 2 w 3"/>
                                <a:gd name="T11" fmla="*/ 12 h 19"/>
                                <a:gd name="T12" fmla="*/ 2 w 3"/>
                                <a:gd name="T13" fmla="*/ 8 h 19"/>
                                <a:gd name="T14" fmla="*/ 0 w 3"/>
                                <a:gd name="T15" fmla="*/ 4 h 19"/>
                                <a:gd name="T16" fmla="*/ 2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2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2" name="Freeform 82"/>
                          <wps:cNvSpPr>
                            <a:spLocks/>
                          </wps:cNvSpPr>
                          <wps:spPr bwMode="auto">
                            <a:xfrm>
                              <a:off x="6831013" y="368300"/>
                              <a:ext cx="0" cy="15875"/>
                            </a:xfrm>
                            <a:custGeom>
                              <a:avLst/>
                              <a:gdLst>
                                <a:gd name="T0" fmla="*/ 0 h 10"/>
                                <a:gd name="T1" fmla="*/ 1 h 10"/>
                                <a:gd name="T2" fmla="*/ 3 h 10"/>
                                <a:gd name="T3" fmla="*/ 6 h 10"/>
                                <a:gd name="T4" fmla="*/ 9 h 10"/>
                                <a:gd name="T5" fmla="*/ 10 h 10"/>
                                <a:gd name="T6" fmla="*/ 9 h 10"/>
                                <a:gd name="T7" fmla="*/ 7 h 10"/>
                                <a:gd name="T8" fmla="*/ 3 h 10"/>
                                <a:gd name="T9" fmla="*/ 1 h 10"/>
                                <a:gd name="T10" fmla="*/ 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3" name="Freeform 83"/>
                          <wps:cNvSpPr>
                            <a:spLocks/>
                          </wps:cNvSpPr>
                          <wps:spPr bwMode="auto">
                            <a:xfrm>
                              <a:off x="4763" y="371475"/>
                              <a:ext cx="1588" cy="635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4"/>
                                <a:gd name="T2" fmla="*/ 0 w 1"/>
                                <a:gd name="T3" fmla="*/ 4 h 4"/>
                                <a:gd name="T4" fmla="*/ 0 w 1"/>
                                <a:gd name="T5" fmla="*/ 3 h 4"/>
                                <a:gd name="T6" fmla="*/ 0 w 1"/>
                                <a:gd name="T7" fmla="*/ 1 h 4"/>
                                <a:gd name="T8" fmla="*/ 1 w 1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1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4" name="Freeform 84"/>
                          <wps:cNvSpPr>
                            <a:spLocks/>
                          </wps:cNvSpPr>
                          <wps:spPr bwMode="auto">
                            <a:xfrm>
                              <a:off x="5854700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5" name="Freeform 85"/>
                          <wps:cNvSpPr>
                            <a:spLocks/>
                          </wps:cNvSpPr>
                          <wps:spPr bwMode="auto">
                            <a:xfrm>
                              <a:off x="4876800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2 w 3"/>
                                <a:gd name="T5" fmla="*/ 17 h 19"/>
                                <a:gd name="T6" fmla="*/ 2 w 3"/>
                                <a:gd name="T7" fmla="*/ 19 h 19"/>
                                <a:gd name="T8" fmla="*/ 2 w 3"/>
                                <a:gd name="T9" fmla="*/ 15 h 19"/>
                                <a:gd name="T10" fmla="*/ 2 w 3"/>
                                <a:gd name="T11" fmla="*/ 12 h 19"/>
                                <a:gd name="T12" fmla="*/ 0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6" name="Freeform 86"/>
                          <wps:cNvSpPr>
                            <a:spLocks/>
                          </wps:cNvSpPr>
                          <wps:spPr bwMode="auto">
                            <a:xfrm>
                              <a:off x="4879975" y="368300"/>
                              <a:ext cx="1588" cy="1587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0"/>
                                <a:gd name="T2" fmla="*/ 0 w 1"/>
                                <a:gd name="T3" fmla="*/ 1 h 10"/>
                                <a:gd name="T4" fmla="*/ 1 w 1"/>
                                <a:gd name="T5" fmla="*/ 3 h 10"/>
                                <a:gd name="T6" fmla="*/ 0 w 1"/>
                                <a:gd name="T7" fmla="*/ 6 h 10"/>
                                <a:gd name="T8" fmla="*/ 1 w 1"/>
                                <a:gd name="T9" fmla="*/ 9 h 10"/>
                                <a:gd name="T10" fmla="*/ 1 w 1"/>
                                <a:gd name="T11" fmla="*/ 10 h 10"/>
                                <a:gd name="T12" fmla="*/ 0 w 1"/>
                                <a:gd name="T13" fmla="*/ 9 h 10"/>
                                <a:gd name="T14" fmla="*/ 0 w 1"/>
                                <a:gd name="T15" fmla="*/ 7 h 10"/>
                                <a:gd name="T16" fmla="*/ 0 w 1"/>
                                <a:gd name="T17" fmla="*/ 3 h 10"/>
                                <a:gd name="T18" fmla="*/ 0 w 1"/>
                                <a:gd name="T19" fmla="*/ 1 h 10"/>
                                <a:gd name="T20" fmla="*/ 0 w 1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"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7" name="Freeform 87"/>
                          <wps:cNvSpPr>
                            <a:spLocks/>
                          </wps:cNvSpPr>
                          <wps:spPr bwMode="auto">
                            <a:xfrm>
                              <a:off x="3902075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8" name="Freeform 88"/>
                          <wps:cNvSpPr>
                            <a:spLocks/>
                          </wps:cNvSpPr>
                          <wps:spPr bwMode="auto">
                            <a:xfrm>
                              <a:off x="2924175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3 w 3"/>
                                <a:gd name="T5" fmla="*/ 17 h 19"/>
                                <a:gd name="T6" fmla="*/ 3 w 3"/>
                                <a:gd name="T7" fmla="*/ 19 h 19"/>
                                <a:gd name="T8" fmla="*/ 3 w 3"/>
                                <a:gd name="T9" fmla="*/ 15 h 19"/>
                                <a:gd name="T10" fmla="*/ 1 w 3"/>
                                <a:gd name="T11" fmla="*/ 12 h 19"/>
                                <a:gd name="T12" fmla="*/ 1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9" name="Freeform 89"/>
                          <wps:cNvSpPr>
                            <a:spLocks/>
                          </wps:cNvSpPr>
                          <wps:spPr bwMode="auto">
                            <a:xfrm>
                              <a:off x="2925763" y="368300"/>
                              <a:ext cx="3175" cy="1587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0"/>
                                <a:gd name="T2" fmla="*/ 2 w 2"/>
                                <a:gd name="T3" fmla="*/ 1 h 10"/>
                                <a:gd name="T4" fmla="*/ 2 w 2"/>
                                <a:gd name="T5" fmla="*/ 3 h 10"/>
                                <a:gd name="T6" fmla="*/ 2 w 2"/>
                                <a:gd name="T7" fmla="*/ 6 h 10"/>
                                <a:gd name="T8" fmla="*/ 2 w 2"/>
                                <a:gd name="T9" fmla="*/ 9 h 10"/>
                                <a:gd name="T10" fmla="*/ 2 w 2"/>
                                <a:gd name="T11" fmla="*/ 10 h 10"/>
                                <a:gd name="T12" fmla="*/ 2 w 2"/>
                                <a:gd name="T13" fmla="*/ 9 h 10"/>
                                <a:gd name="T14" fmla="*/ 2 w 2"/>
                                <a:gd name="T15" fmla="*/ 7 h 10"/>
                                <a:gd name="T16" fmla="*/ 0 w 2"/>
                                <a:gd name="T17" fmla="*/ 3 h 10"/>
                                <a:gd name="T18" fmla="*/ 2 w 2"/>
                                <a:gd name="T19" fmla="*/ 1 h 10"/>
                                <a:gd name="T20" fmla="*/ 2 w 2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2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0" name="Freeform 90"/>
                          <wps:cNvSpPr>
                            <a:spLocks/>
                          </wps:cNvSpPr>
                          <wps:spPr bwMode="auto">
                            <a:xfrm>
                              <a:off x="1951038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1" name="Freeform 91"/>
                          <wps:cNvSpPr>
                            <a:spLocks/>
                          </wps:cNvSpPr>
                          <wps:spPr bwMode="auto">
                            <a:xfrm>
                              <a:off x="974725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1 w 3"/>
                                <a:gd name="T5" fmla="*/ 17 h 19"/>
                                <a:gd name="T6" fmla="*/ 1 w 3"/>
                                <a:gd name="T7" fmla="*/ 19 h 19"/>
                                <a:gd name="T8" fmla="*/ 1 w 3"/>
                                <a:gd name="T9" fmla="*/ 15 h 19"/>
                                <a:gd name="T10" fmla="*/ 1 w 3"/>
                                <a:gd name="T11" fmla="*/ 12 h 19"/>
                                <a:gd name="T12" fmla="*/ 0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2" name="Freeform 92"/>
                          <wps:cNvSpPr>
                            <a:spLocks/>
                          </wps:cNvSpPr>
                          <wps:spPr bwMode="auto">
                            <a:xfrm>
                              <a:off x="976313" y="368300"/>
                              <a:ext cx="3175" cy="1587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10"/>
                                <a:gd name="T2" fmla="*/ 0 w 2"/>
                                <a:gd name="T3" fmla="*/ 1 h 10"/>
                                <a:gd name="T4" fmla="*/ 0 w 2"/>
                                <a:gd name="T5" fmla="*/ 3 h 10"/>
                                <a:gd name="T6" fmla="*/ 0 w 2"/>
                                <a:gd name="T7" fmla="*/ 6 h 10"/>
                                <a:gd name="T8" fmla="*/ 0 w 2"/>
                                <a:gd name="T9" fmla="*/ 9 h 10"/>
                                <a:gd name="T10" fmla="*/ 2 w 2"/>
                                <a:gd name="T11" fmla="*/ 10 h 10"/>
                                <a:gd name="T12" fmla="*/ 0 w 2"/>
                                <a:gd name="T13" fmla="*/ 9 h 10"/>
                                <a:gd name="T14" fmla="*/ 0 w 2"/>
                                <a:gd name="T15" fmla="*/ 7 h 10"/>
                                <a:gd name="T16" fmla="*/ 0 w 2"/>
                                <a:gd name="T17" fmla="*/ 3 h 10"/>
                                <a:gd name="T18" fmla="*/ 0 w 2"/>
                                <a:gd name="T19" fmla="*/ 1 h 10"/>
                                <a:gd name="T20" fmla="*/ 0 w 2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3" name="Freeform 93"/>
                          <wps:cNvSpPr>
                            <a:spLocks noEditPoints="1"/>
                          </wps:cNvSpPr>
                          <wps:spPr bwMode="auto">
                            <a:xfrm>
                              <a:off x="974725" y="392113"/>
                              <a:ext cx="15875" cy="5573713"/>
                            </a:xfrm>
                            <a:custGeom>
                              <a:avLst/>
                              <a:gdLst>
                                <a:gd name="T0" fmla="*/ 1 w 10"/>
                                <a:gd name="T1" fmla="*/ 0 h 3511"/>
                                <a:gd name="T2" fmla="*/ 3 w 10"/>
                                <a:gd name="T3" fmla="*/ 249 h 3511"/>
                                <a:gd name="T4" fmla="*/ 4 w 10"/>
                                <a:gd name="T5" fmla="*/ 353 h 3511"/>
                                <a:gd name="T6" fmla="*/ 4 w 10"/>
                                <a:gd name="T7" fmla="*/ 397 h 3511"/>
                                <a:gd name="T8" fmla="*/ 5 w 10"/>
                                <a:gd name="T9" fmla="*/ 544 h 3511"/>
                                <a:gd name="T10" fmla="*/ 5 w 10"/>
                                <a:gd name="T11" fmla="*/ 709 h 3511"/>
                                <a:gd name="T12" fmla="*/ 5 w 10"/>
                                <a:gd name="T13" fmla="*/ 830 h 3511"/>
                                <a:gd name="T14" fmla="*/ 7 w 10"/>
                                <a:gd name="T15" fmla="*/ 956 h 3511"/>
                                <a:gd name="T16" fmla="*/ 5 w 10"/>
                                <a:gd name="T17" fmla="*/ 1022 h 3511"/>
                                <a:gd name="T18" fmla="*/ 5 w 10"/>
                                <a:gd name="T19" fmla="*/ 1133 h 3511"/>
                                <a:gd name="T20" fmla="*/ 5 w 10"/>
                                <a:gd name="T21" fmla="*/ 1147 h 3511"/>
                                <a:gd name="T22" fmla="*/ 5 w 10"/>
                                <a:gd name="T23" fmla="*/ 1261 h 3511"/>
                                <a:gd name="T24" fmla="*/ 5 w 10"/>
                                <a:gd name="T25" fmla="*/ 1459 h 3511"/>
                                <a:gd name="T26" fmla="*/ 7 w 10"/>
                                <a:gd name="T27" fmla="*/ 1732 h 3511"/>
                                <a:gd name="T28" fmla="*/ 8 w 10"/>
                                <a:gd name="T29" fmla="*/ 1934 h 3511"/>
                                <a:gd name="T30" fmla="*/ 8 w 10"/>
                                <a:gd name="T31" fmla="*/ 1979 h 3511"/>
                                <a:gd name="T32" fmla="*/ 8 w 10"/>
                                <a:gd name="T33" fmla="*/ 2064 h 3511"/>
                                <a:gd name="T34" fmla="*/ 9 w 10"/>
                                <a:gd name="T35" fmla="*/ 2436 h 3511"/>
                                <a:gd name="T36" fmla="*/ 8 w 10"/>
                                <a:gd name="T37" fmla="*/ 2487 h 3511"/>
                                <a:gd name="T38" fmla="*/ 7 w 10"/>
                                <a:gd name="T39" fmla="*/ 2522 h 3511"/>
                                <a:gd name="T40" fmla="*/ 8 w 10"/>
                                <a:gd name="T41" fmla="*/ 2727 h 3511"/>
                                <a:gd name="T42" fmla="*/ 9 w 10"/>
                                <a:gd name="T43" fmla="*/ 2824 h 3511"/>
                                <a:gd name="T44" fmla="*/ 9 w 10"/>
                                <a:gd name="T45" fmla="*/ 2915 h 3511"/>
                                <a:gd name="T46" fmla="*/ 10 w 10"/>
                                <a:gd name="T47" fmla="*/ 2998 h 3511"/>
                                <a:gd name="T48" fmla="*/ 10 w 10"/>
                                <a:gd name="T49" fmla="*/ 3109 h 3511"/>
                                <a:gd name="T50" fmla="*/ 9 w 10"/>
                                <a:gd name="T51" fmla="*/ 3218 h 3511"/>
                                <a:gd name="T52" fmla="*/ 10 w 10"/>
                                <a:gd name="T53" fmla="*/ 3268 h 3511"/>
                                <a:gd name="T54" fmla="*/ 8 w 10"/>
                                <a:gd name="T55" fmla="*/ 3310 h 3511"/>
                                <a:gd name="T56" fmla="*/ 8 w 10"/>
                                <a:gd name="T57" fmla="*/ 3324 h 3511"/>
                                <a:gd name="T58" fmla="*/ 9 w 10"/>
                                <a:gd name="T59" fmla="*/ 3434 h 3511"/>
                                <a:gd name="T60" fmla="*/ 9 w 10"/>
                                <a:gd name="T61" fmla="*/ 3442 h 3511"/>
                                <a:gd name="T62" fmla="*/ 9 w 10"/>
                                <a:gd name="T63" fmla="*/ 3472 h 3511"/>
                                <a:gd name="T64" fmla="*/ 7 w 10"/>
                                <a:gd name="T65" fmla="*/ 3501 h 3511"/>
                                <a:gd name="T66" fmla="*/ 4 w 10"/>
                                <a:gd name="T67" fmla="*/ 3510 h 3511"/>
                                <a:gd name="T68" fmla="*/ 1 w 10"/>
                                <a:gd name="T69" fmla="*/ 3501 h 3511"/>
                                <a:gd name="T70" fmla="*/ 3 w 10"/>
                                <a:gd name="T71" fmla="*/ 3491 h 3511"/>
                                <a:gd name="T72" fmla="*/ 4 w 10"/>
                                <a:gd name="T73" fmla="*/ 3490 h 3511"/>
                                <a:gd name="T74" fmla="*/ 7 w 10"/>
                                <a:gd name="T75" fmla="*/ 3463 h 3511"/>
                                <a:gd name="T76" fmla="*/ 5 w 10"/>
                                <a:gd name="T77" fmla="*/ 3452 h 3511"/>
                                <a:gd name="T78" fmla="*/ 7 w 10"/>
                                <a:gd name="T79" fmla="*/ 3448 h 3511"/>
                                <a:gd name="T80" fmla="*/ 4 w 10"/>
                                <a:gd name="T81" fmla="*/ 3419 h 3511"/>
                                <a:gd name="T82" fmla="*/ 4 w 10"/>
                                <a:gd name="T83" fmla="*/ 3324 h 3511"/>
                                <a:gd name="T84" fmla="*/ 5 w 10"/>
                                <a:gd name="T85" fmla="*/ 2917 h 3511"/>
                                <a:gd name="T86" fmla="*/ 5 w 10"/>
                                <a:gd name="T87" fmla="*/ 2569 h 3511"/>
                                <a:gd name="T88" fmla="*/ 4 w 10"/>
                                <a:gd name="T89" fmla="*/ 2224 h 3511"/>
                                <a:gd name="T90" fmla="*/ 4 w 10"/>
                                <a:gd name="T91" fmla="*/ 1729 h 3511"/>
                                <a:gd name="T92" fmla="*/ 3 w 10"/>
                                <a:gd name="T93" fmla="*/ 1370 h 3511"/>
                                <a:gd name="T94" fmla="*/ 3 w 10"/>
                                <a:gd name="T95" fmla="*/ 1320 h 3511"/>
                                <a:gd name="T96" fmla="*/ 1 w 10"/>
                                <a:gd name="T97" fmla="*/ 962 h 3511"/>
                                <a:gd name="T98" fmla="*/ 1 w 10"/>
                                <a:gd name="T99" fmla="*/ 560 h 3511"/>
                                <a:gd name="T100" fmla="*/ 1 w 10"/>
                                <a:gd name="T101" fmla="*/ 427 h 3511"/>
                                <a:gd name="T102" fmla="*/ 0 w 10"/>
                                <a:gd name="T103" fmla="*/ 162 h 3511"/>
                                <a:gd name="T104" fmla="*/ 0 w 10"/>
                                <a:gd name="T105" fmla="*/ 59 h 3511"/>
                                <a:gd name="T106" fmla="*/ 1 w 10"/>
                                <a:gd name="T107" fmla="*/ 55 h 3511"/>
                                <a:gd name="T108" fmla="*/ 0 w 10"/>
                                <a:gd name="T109" fmla="*/ 47 h 3511"/>
                                <a:gd name="T110" fmla="*/ 1 w 10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" h="3511">
                                  <a:moveTo>
                                    <a:pt x="10" y="2552"/>
                                  </a:moveTo>
                                  <a:lnTo>
                                    <a:pt x="10" y="2554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10" y="2552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5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5" y="369"/>
                                  </a:lnTo>
                                  <a:lnTo>
                                    <a:pt x="5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5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5"/>
                                  </a:lnTo>
                                  <a:lnTo>
                                    <a:pt x="5" y="544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7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7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7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7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7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5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5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6"/>
                                  </a:lnTo>
                                  <a:lnTo>
                                    <a:pt x="5" y="1138"/>
                                  </a:lnTo>
                                  <a:lnTo>
                                    <a:pt x="5" y="1142"/>
                                  </a:lnTo>
                                  <a:lnTo>
                                    <a:pt x="5" y="1147"/>
                                  </a:lnTo>
                                  <a:lnTo>
                                    <a:pt x="7" y="1153"/>
                                  </a:lnTo>
                                  <a:lnTo>
                                    <a:pt x="7" y="1157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7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7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7" y="1663"/>
                                  </a:lnTo>
                                  <a:lnTo>
                                    <a:pt x="7" y="1729"/>
                                  </a:lnTo>
                                  <a:lnTo>
                                    <a:pt x="7" y="1732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9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8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9" y="2322"/>
                                  </a:lnTo>
                                  <a:lnTo>
                                    <a:pt x="9" y="2326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9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9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9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9" y="2538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9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10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9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10" y="2864"/>
                                  </a:lnTo>
                                  <a:lnTo>
                                    <a:pt x="10" y="2878"/>
                                  </a:lnTo>
                                  <a:lnTo>
                                    <a:pt x="10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9" y="2915"/>
                                  </a:lnTo>
                                  <a:lnTo>
                                    <a:pt x="9" y="2917"/>
                                  </a:lnTo>
                                  <a:lnTo>
                                    <a:pt x="9" y="2937"/>
                                  </a:lnTo>
                                  <a:lnTo>
                                    <a:pt x="9" y="2958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10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9" y="3039"/>
                                  </a:lnTo>
                                  <a:lnTo>
                                    <a:pt x="10" y="3054"/>
                                  </a:lnTo>
                                  <a:lnTo>
                                    <a:pt x="10" y="3073"/>
                                  </a:lnTo>
                                  <a:lnTo>
                                    <a:pt x="10" y="3092"/>
                                  </a:lnTo>
                                  <a:lnTo>
                                    <a:pt x="10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10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10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9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7" y="3319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9" y="3337"/>
                                  </a:lnTo>
                                  <a:lnTo>
                                    <a:pt x="9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9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9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9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8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7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6"/>
                                  </a:lnTo>
                                  <a:lnTo>
                                    <a:pt x="1" y="3503"/>
                                  </a:lnTo>
                                  <a:lnTo>
                                    <a:pt x="1" y="3501"/>
                                  </a:lnTo>
                                  <a:lnTo>
                                    <a:pt x="1" y="3497"/>
                                  </a:lnTo>
                                  <a:lnTo>
                                    <a:pt x="1" y="3493"/>
                                  </a:lnTo>
                                  <a:lnTo>
                                    <a:pt x="1" y="3489"/>
                                  </a:lnTo>
                                  <a:lnTo>
                                    <a:pt x="1" y="3486"/>
                                  </a:lnTo>
                                  <a:lnTo>
                                    <a:pt x="1" y="3490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89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5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5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7" y="3463"/>
                                  </a:lnTo>
                                  <a:lnTo>
                                    <a:pt x="7" y="3460"/>
                                  </a:lnTo>
                                  <a:lnTo>
                                    <a:pt x="7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7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5" y="2916"/>
                                  </a:lnTo>
                                  <a:lnTo>
                                    <a:pt x="4" y="2828"/>
                                  </a:lnTo>
                                  <a:lnTo>
                                    <a:pt x="3" y="2742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5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5" y="2483"/>
                                  </a:lnTo>
                                  <a:lnTo>
                                    <a:pt x="5" y="2404"/>
                                  </a:lnTo>
                                  <a:lnTo>
                                    <a:pt x="4" y="2326"/>
                                  </a:lnTo>
                                  <a:lnTo>
                                    <a:pt x="4" y="2322"/>
                                  </a:lnTo>
                                  <a:lnTo>
                                    <a:pt x="4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5" y="1981"/>
                                  </a:lnTo>
                                  <a:lnTo>
                                    <a:pt x="4" y="1856"/>
                                  </a:lnTo>
                                  <a:lnTo>
                                    <a:pt x="4" y="1732"/>
                                  </a:lnTo>
                                  <a:lnTo>
                                    <a:pt x="4" y="1729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370"/>
                                  </a:lnTo>
                                  <a:lnTo>
                                    <a:pt x="3" y="1319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1" y="1231"/>
                                  </a:lnTo>
                                  <a:lnTo>
                                    <a:pt x="1" y="1142"/>
                                  </a:lnTo>
                                  <a:lnTo>
                                    <a:pt x="1" y="1138"/>
                                  </a:lnTo>
                                  <a:lnTo>
                                    <a:pt x="1" y="1052"/>
                                  </a:lnTo>
                                  <a:lnTo>
                                    <a:pt x="1" y="962"/>
                                  </a:lnTo>
                                  <a:lnTo>
                                    <a:pt x="3" y="796"/>
                                  </a:lnTo>
                                  <a:lnTo>
                                    <a:pt x="4" y="631"/>
                                  </a:lnTo>
                                  <a:lnTo>
                                    <a:pt x="3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3" y="577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3" y="560"/>
                                  </a:lnTo>
                                  <a:lnTo>
                                    <a:pt x="1" y="546"/>
                                  </a:lnTo>
                                  <a:lnTo>
                                    <a:pt x="1" y="544"/>
                                  </a:lnTo>
                                  <a:lnTo>
                                    <a:pt x="3" y="503"/>
                                  </a:lnTo>
                                  <a:lnTo>
                                    <a:pt x="3" y="463"/>
                                  </a:lnTo>
                                  <a:lnTo>
                                    <a:pt x="1" y="427"/>
                                  </a:lnTo>
                                  <a:lnTo>
                                    <a:pt x="1" y="301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1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" y="135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4" name="Rectangl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981075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5" name="Freeform 95"/>
                          <wps:cNvSpPr>
                            <a:spLocks/>
                          </wps:cNvSpPr>
                          <wps:spPr bwMode="auto">
                            <a:xfrm>
                              <a:off x="989013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6350" y="0"/>
                            <a:ext cx="6838950" cy="325438"/>
                            <a:chOff x="6350" y="0"/>
                            <a:chExt cx="6838950" cy="325438"/>
                          </a:xfrm>
                        </wpg:grpSpPr>
                        <wps:wsp>
                          <wps:cNvPr id="4" name="Freeform 4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" name="Freeform 8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" name="Freeform 9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" name="Freeform 10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E03251" id="Calendar Grid Art" o:spid="_x0000_s1026" alt="Calendar Grid Art" style="position:absolute;margin-left:0;margin-top:0;width:543.6pt;height:470.9pt;z-index:-251657216;mso-position-horizontal:center;mso-position-horizontal-relative:page;mso-position-vertical:top;mso-position-vertical-relative:margin;mso-width-relative:margin;mso-height-relative:margin" coordsize="68453,59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" o:allowincell="f">
                <o:lock v:ext="edit" aspectratio="t"/>
                <v:group id="Group 2" o:spid="_x0000_s1027" style="position:absolute;top:3095;width:68453;height:56563" coordorigin=",3095" coordsize="68453,56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11" o:spid="_x0000_s1028" style="position:absolute;left:68310;top:12763;width:0;height:48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becAA&#10;AADbAAAADwAAAGRycy9kb3ducmV2LnhtbESPzarCMBCF94LvEEa4O029C5FqFC0oggvxbz80Y1ts&#10;JiWJtdenvxEEdzOcc745M192phYtOV9ZVjAeJSCIc6srLhRczpvhFIQPyBpry6TgjzwsF/3eHFNt&#10;n3yk9hQKESHsU1RQhtCkUvq8JIN+ZBviqN2sMxji6gqpHT4j3NTyN0km0mDF8UKJDWUl5ffTw0RK&#10;Xtz32aE5b+V6176ujl+YsVI/g241AxGoC1/zJ73Tsf4Y3r/EAe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IbecAAAADbAAAADwAAAAAAAAAAAAAAAACYAgAAZHJzL2Rvd25y&#10;ZXYueG1sUEsFBgAAAAAEAAQA9QAAAIUDAAAAAA==&#10;" path="m,l,3,,2,,xe" fillcolor="#a8d7e7" strokecolor="#8ed6ef [1300]" strokeweight="0">
                    <v:path arrowok="t" o:connecttype="custom" o:connectlocs="0,0;0,4763;0,3175;0,0" o:connectangles="0,0,0,0"/>
                  </v:shape>
                  <v:shape id="Freeform 12" o:spid="_x0000_s1029" style="position:absolute;left:68294;top:3921;width:159;height:55737;visibility:visible;mso-wrap-style:square;v-text-anchor:top" coordsize="10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H4E8IA&#10;AADbAAAADwAAAGRycy9kb3ducmV2LnhtbERPS2sCMRC+F/wPYYTealZpi64bRQrF3qQ+EG9DMrtZ&#10;3EzWTarrv28KBW/z8T2nWPauEVfqQu1ZwXiUgSDW3tRcKdjvPl+mIEJENth4JgV3CrBcDJ4KzI2/&#10;8Tddt7ESKYRDjgpsjG0uZdCWHIaRb4kTV/rOYUywq6Tp8JbCXSMnWfYuHdacGiy29GFJn7c/TsHU&#10;Hmx5eT3pvXvTs/E6rjen9qjU87BfzUFE6uND/O/+Mmn+BP5+SQf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4fgTwgAAANsAAAAPAAAAAAAAAAAAAAAAAJgCAABkcnMvZG93&#10;bnJldi54bWxQSwUGAAAAAAQABAD1AAAAhwM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a8d7e7" strokecolor="#8ed6ef [1300]" strokeweight="0">
                    <v:path arrowok="t" o:connecttype="custom" o:connectlocs="14288,4759325;15875,4935538;14288,5108575;15875,5187950;12700,5254625;12700,5276850;14288,5451475;14288,5464175;14288,5511800;7938,5557838;6350,5572125;1588,5557838;1588,5541963;3175,5540375;7938,5497513;7938,5480050;9525,5473700;6350,5427663;6350,5276850;7938,4630738;15875,4051300;12700,3067050;12700,3141663;12700,3281363;14288,3870325;12700,3914775;9525,4005263;12700,4237038;14288,4452938;12700,4614863;7938,4149725;7938,3675063;6350,2946400;6350,1798638;7938,1838325;7938,2162175;9525,2640013;1588,2252663;3175,2095500;6350,1797050;7938,1125538;7938,1317625;9525,1517650;7938,1622425;6350,1797050;3175,1001713;1588,868363;1588,0;3175,395288;6350,560388;6350,630238;7938,860425;1588,477838;0,246063;0,93663;1588,84138;0,71438;0,4763" o:connectangles="0,0,0,0,0,0,0,0,0,0,0,0,0,0,0,0,0,0,0,0,0,0,0,0,0,0,0,0,0,0,0,0,0,0,0,0,0,0,0,0,0,0,0,0,0,0,0,0,0,0,0,0,0,0,0,0,0,0"/>
                    <o:lock v:ext="edit" verticies="t"/>
                  </v:shape>
                  <v:rect id="Rectangle 13" o:spid="_x0000_s1030" style="position:absolute;left:68357;top:10255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frRL8A&#10;AADbAAAADwAAAGRycy9kb3ducmV2LnhtbERPS4vCMBC+C/6HMAteRNNVEOkaRWQFQTz4uPQ2NNPH&#10;bjMpSdT6740geJuP7zmLVWcacSPna8sKvscJCOLc6ppLBZfzdjQH4QOyxsYyKXiQh9Wy31tgqu2d&#10;j3Q7hVLEEPYpKqhCaFMpfV6RQT+2LXHkCusMhghdKbXDeww3jZwkyUwarDk2VNjSpqL8/3Q1Cmb7&#10;7LouMpLDh/f09+tCYbKDUoOvbv0DIlAXPuK3e6fj/Cm8fo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l+tEvwAAANsAAAAPAAAAAAAAAAAAAAAAAJgCAABkcnMvZG93bnJl&#10;di54bWxQSwUGAAAAAAQABAD1AAAAhAMAAAAA&#10;" fillcolor="#a8d7e7" strokecolor="#8ed6ef [1300]" strokeweight="0"/>
                  <v:shape id="Freeform 14" o:spid="_x0000_s1031" style="position:absolute;left:68437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Jmv78A&#10;AADbAAAADwAAAGRycy9kb3ducmV2LnhtbERP24rCMBB9F/Yfwizsm6YXKVKNIguCsCCo/YChGZti&#10;MylNVrv79UYQfJvDuc5qM9pO3GjwrWMF6SwBQVw73XKjoDrvpgsQPiBr7ByTgj/ysFl/TFZYanfn&#10;I91OoRExhH2JCkwIfSmlrw1Z9DPXE0fu4gaLIcKhkXrAewy3ncySpJAWW44NBnv6NlRfT79WQZEd&#10;0yzLq7Q45It/POSYmB9U6utz3C5BBBrDW/xy73WcP4fnL/EA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gma/vwAAANsAAAAPAAAAAAAAAAAAAAAAAJgCAABkcnMvZG93bnJl&#10;di54bWxQSwUGAAAAAAQABAD1AAAAhAMAAAAA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  <v:shape id="Freeform 15" o:spid="_x0000_s1032" style="position:absolute;left:190;top:59499;width:16;height:9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sbzMMA&#10;AADbAAAADwAAAGRycy9kb3ducmV2LnhtbERPTWsCMRC9C/0PYQq9iGZbUMrWKEUQvRR1FcTbuBk3&#10;i5vJNkl1/femUOhtHu9zJrPONuJKPtSOFbwOMxDEpdM1Vwr2u8XgHUSIyBobx6TgTgFm06feBHPt&#10;brylaxErkUI45KjAxNjmUobSkMUwdC1x4s7OW4wJ+kpqj7cUbhv5lmVjabHm1GCwpbmh8lL8WAVy&#10;9728e7PeHPvnw9fJj+vTZVso9fLcfX6AiNTFf/Gfe6XT/BH8/pIO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sbzMMAAADbAAAADwAAAAAAAAAAAAAAAACYAgAAZHJzL2Rv&#10;d25yZXYueG1sUEsFBgAAAAAEAAQA9QAAAIgDAAAAAA==&#10;" path="m,l1,5r,1l,xe" fillcolor="#a8d7e7" strokecolor="#8ed6ef [1300]" strokeweight="0">
                    <v:path arrowok="t" o:connecttype="custom" o:connectlocs="0,0;1588,7938;1588,9525;0,0" o:connectangles="0,0,0,0"/>
                  </v:shape>
                  <v:shape id="Freeform 16" o:spid="_x0000_s1033" style="position:absolute;left:158;top:59134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wocEA&#10;AADbAAAADwAAAGRycy9kb3ducmV2LnhtbERPTWsCMRC9F/wPYYTealYPtmyNYgsVC/VQtXgdN9PN&#10;4mayJKNu/31TKHibx/uc2aL3rbpQTE1gA+NRAYq4Crbh2sB+9/bwBCoJssU2MBn4oQSL+eBuhqUN&#10;V/6ky1ZqlUM4lWjAiXSl1qly5DGNQkecue8QPUqGsdY24jWH+1ZPimKqPTacGxx29OqoOm3P3sDJ&#10;vcjBPn7Yev++XLmvuDnKeGPM/bBfPoMS6uUm/nevbZ4/hb9f8gF6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ZMKHBAAAA2wAAAA8AAAAAAAAAAAAAAAAAmAIAAGRycy9kb3du&#10;cmV2LnhtbFBLBQYAAAAABAAEAPUAAACGAwAAAAA=&#10;" path="m,l,3,2,7r1,4l3,15r,4l,2r,l,xe" fillcolor="#a8d7e7" strokecolor="#8ed6ef [1300]" strokeweight="0">
                    <v:path arrowok="t" o:connecttype="custom" o:connectlocs="0,0;0,4763;3175,11113;4763,17463;4763,23813;4763,30163;0,3175;0,3175;0,0" o:connectangles="0,0,0,0,0,0,0,0,0"/>
                  </v:shape>
                  <v:shape id="Freeform 17" o:spid="_x0000_s1034" style="position:absolute;left:158;top:58912;width:32;height:14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vWsEA&#10;AADbAAAADwAAAGRycy9kb3ducmV2LnhtbERPTYvCMBC9C/sfwizsTdN1QaUaRRYU9yR2V70OzdgW&#10;m0loYu36640geJvH+5zZojO1aKnxlWUFn4MEBHFudcWFgr/fVX8CwgdkjbVlUvBPHhbzt94MU22v&#10;vKM2C4WIIexTVFCG4FIpfV6SQT+wjjhyJ9sYDBE2hdQNXmO4qeUwSUbSYMWxoURH3yXl5+xiFBxc&#10;vdqvj+OJ1reh+1p220320yr18d4tpyACdeElfro3Os4fw+OXeIC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Xr1rBAAAA2wAAAA8AAAAAAAAAAAAAAAAAmAIAAGRycy9kb3du&#10;cmV2LnhtbFBLBQYAAAAABAAEAPUAAACGAwAAAAA=&#10;" path="m,l,1,2,3r,2l2,9,,9r,l,6,,4,,1,,xe" fillcolor="#a8d7e7" strokecolor="#8ed6ef [1300]" strokeweight="0">
                    <v:path arrowok="t" o:connecttype="custom" o:connectlocs="0,0;0,1588;3175,4763;3175,7938;3175,14288;0,14288;0,14288;0,9525;0,6350;0,1588;0,0" o:connectangles="0,0,0,0,0,0,0,0,0,0,0"/>
                  </v:shape>
                  <v:shape id="Freeform 18" o:spid="_x0000_s1035" style="position:absolute;left:158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qemcQA&#10;AADbAAAADwAAAGRycy9kb3ducmV2LnhtbESPQW/CMAyF75P4D5GRdhtpOaCtEBBig+0wTYLtws1q&#10;TFvROFUSSuHXz4dJu9l6z+99XqwG16qeQmw8G8gnGSji0tuGKwM/39unZ1AxIVtsPZOBG0VYLUcP&#10;Cyysv/Ke+kOqlIRwLNBAnVJXaB3LmhzGie+IRTv54DDJGiptA14l3LV6mmUz7bBhaaixo01N5flw&#10;cQaae9ht7Wvv/Hv+ycev1L71L7kxj+NhPQeVaEj/5r/rDyv4Aiu/yAB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KnpnEAAAA2wAAAA8AAAAAAAAAAAAAAAAAmAIAAGRycy9k&#10;b3ducmV2LnhtbFBLBQYAAAAABAAEAPUAAACJAwAAAAA=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19" o:spid="_x0000_s1036" style="position:absolute;left:15;top:3159;width:191;height:55673;visibility:visible;mso-wrap-style:square;v-text-anchor:top" coordsize="12,3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SKb8IA&#10;AADbAAAADwAAAGRycy9kb3ducmV2LnhtbERPTWsCMRC9F/ofwhR6q1l7qLoaZS0ItZ7UFjwOm9nd&#10;4GayJOm6/vtGELzN433OYjXYVvTkg3GsYDzKQBCXThuuFfwcN29TECEia2wdk4IrBVgtn58WmGt3&#10;4T31h1iLFMIhRwVNjF0uZSgbshhGriNOXOW8xZigr6X2eEnhtpXvWfYhLRpODQ129NlQeT78WQU7&#10;czXFyW8nxWT9W82+t1XYrHulXl+GYg4i0hAf4rv7S6f5M7j9kg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FIpvwgAAANsAAAAPAAAAAAAAAAAAAAAAAJgCAABkcnMvZG93&#10;bnJldi54bWxQSwUGAAAAAAQABAD1AAAAhwM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a8d7e7" strokecolor="#8ed6ef [1300]" strokeweight="0">
                    <v:path arrowok="t" o:connecttype="custom" o:connectlocs="17463,5286375;17463,5335588;17463,5473700;17463,5486400;17463,5494338;17463,5564188;14288,5319713;11113,5029200;11113,4933950;11113,4921250;17463,3762375;14288,4622800;9525,4576763;9525,4297363;9525,4187825;11113,3994150;11113,3903663;9525,3767138;12700,3046413;14288,3471863;17463,3614738;9525,3730625;9525,3484563;9525,3033713;12700,1882775;11113,2830513;6350,2500313;4763,2425700;6350,2286000;11113,1885950;9525,0;14288,9525;14288,25400;12700,26988;9525,69850;9525,87313;9525,88900;12700,142875;12700,214313;9525,876300;11113,1354138;12700,1876425;4763,1700213;4763,1619250;6350,1563688;4763,1330325;4763,1114425;4763,952500;3175,771525;3175,490538;3175,441325;3175,363538;6350,298450;4763,284163;4763,115888;3175,100013;4763,42863;9525,6350" o:connectangles="0,0,0,0,0,0,0,0,0,0,0,0,0,0,0,0,0,0,0,0,0,0,0,0,0,0,0,0,0,0,0,0,0,0,0,0,0,0,0,0,0,0,0,0,0,0,0,0,0,0,0,0,0,0,0,0,0,0"/>
                    <o:lock v:ext="edit" verticies="t"/>
                  </v:shape>
                  <v:rect id="Rectangle 20" o:spid="_x0000_s1037" style="position:absolute;left:127;top:52498;width:15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m/jsAA&#10;AADbAAAADwAAAGRycy9kb3ducmV2LnhtbERPy4rCMBTdC/MP4QpuRNNxIVIbi8gMDAwufGy6uzS3&#10;j5nmpiSp1r83C8Hl4byzfDSduJHzrWUFn8sEBHFpdcu1guvle7EB4QOyxs4yKXiQh3z3Mckw1fbO&#10;J7qdQy1iCPsUFTQh9KmUvmzIoF/anjhylXUGQ4SultrhPYabTq6SZC0NthwbGuzp0FD5fx6MgvVv&#10;MeyrguT84T39fblQmeKo1Gw67rcgAo3hLX65f7SCVVwfv8Qf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im/jsAAAADbAAAADwAAAAAAAAAAAAAAAACYAgAAZHJzL2Rvd25y&#10;ZXYueG1sUEsFBgAAAAAEAAQA9QAAAIUDAAAAAA==&#10;" fillcolor="#a8d7e7" strokecolor="#8ed6ef [1300]" strokeweight="0"/>
                  <v:shape id="Freeform 21" o:spid="_x0000_s1038" style="position:absolute;left:63;top:50276;width:127;height:16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VN8MA&#10;AADbAAAADwAAAGRycy9kb3ducmV2LnhtbESPQWuDQBSE74X+h+UFcmtWPZTUZpVYKAiFgkkOHl/d&#10;V5W6b8Xdqvn33UCgx2FmvmEO+WoGMdPkessK4l0EgrixuudWweX8/rQH4TyyxsEyKbiSgzx7fDhg&#10;qu3CFc0n34oAYZeigs77MZXSNR0ZdDs7Egfv204GfZBTK/WES4CbQSZR9CwN9hwWOhzpraPm5/Rr&#10;FBSzO5u6fqn281f5mXzEK9d9odR2sx5fQXha/X/43i61giSG25fwA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DVN8MAAADbAAAADwAAAAAAAAAAAAAAAACYAgAAZHJzL2Rv&#10;d25yZXYueG1sUEsFBgAAAAAEAAQA9QAAAIgDAAAAAA==&#10;" path="m8,l6,,3,1r,l,1,3,,6,,8,xe" fillcolor="#a8d7e7" strokecolor="#8ed6ef [1300]" strokeweight="0">
                    <v:path arrowok="t" o:connecttype="custom" o:connectlocs="12700,0;9525,0;4763,1588;4763,1588;0,1588;4763,0;9525,0;12700,0" o:connectangles="0,0,0,0,0,0,0,0"/>
                  </v:shape>
                  <v:shape id="Freeform 22" o:spid="_x0000_s1039" style="position:absolute;left:269;top:50244;width:350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OozsMA&#10;AADbAAAADwAAAGRycy9kb3ducmV2LnhtbESPQWsCMRSE7wX/Q3iCt5rtim3dGkWUQi89rBZ6fWye&#10;u4ublzWJbtpfbwoFj8PMfMMs19F04krOt5YVPE0zEMSV1S3XCr4O74+vIHxA1thZJgU/5GG9Gj0s&#10;sdB24JKu+1CLBGFfoIImhL6Q0lcNGfRT2xMn72idwZCkq6V2OCS46WSeZc/SYMtpocGetg1Vp/3F&#10;KCjj4sS/Mezm3+czus9ZObz4qNRkHDdvIALFcA//tz+0gjyHvy/p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OozsMAAADbAAAADwAAAAAAAAAAAAAAAACYAgAAZHJzL2Rv&#10;d25yZXYueG1sUEsFBgAAAAAEAAQA9QAAAIgDAAAAAA==&#10;" path="m21,r,l22,,20,,17,,13,2,9,2,4,3,,3,21,xe" fillcolor="#a8d7e7" strokecolor="#8ed6ef [1300]" strokeweight="0">
                    <v:path arrowok="t" o:connecttype="custom" o:connectlocs="33338,0;33338,0;34925,0;31750,0;26988,0;20638,3175;14288,3175;6350,4763;0,4763;33338,0" o:connectangles="0,0,0,0,0,0,0,0,0,0"/>
                  </v:shape>
                  <v:shape id="Freeform 23" o:spid="_x0000_s1040" style="position:absolute;left:714;top:50244;width:206;height:0;visibility:visible;mso-wrap-style:square;v-text-anchor:top" coordsize="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f4DsEA&#10;AADbAAAADwAAAGRycy9kb3ducmV2LnhtbESPQYvCMBCF7wv+hzCCtzW1uiLVKLKw4lV3D3scmrEp&#10;NpM2ibb+eyMs7PHx5n1v3mY32EbcyYfasYLZNANBXDpdc6Xg5/vrfQUiRGSNjWNS8KAAu+3obYOF&#10;dj2f6H6OlUgQDgUqMDG2hZShNGQxTF1LnLyL8xZjkr6S2mOf4LaReZYtpcWaU4PBlj4NldfzzaY3&#10;usfl2vXG5O3tsOz8x6+PYaHUZDzs1yAiDfH/+C991AryOby2JAD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n+A7BAAAA2wAAAA8AAAAAAAAAAAAAAAAAmAIAAGRycy9kb3du&#10;cmV2LnhtbFBLBQYAAAAABAAEAPUAAACGAwAAAAA=&#10;" path="m13,l11,,9,,5,,,,1,,2,,3,,6,,7,r3,l13,xe" fillcolor="#a8d7e7" strokecolor="#8ed6ef [1300]" strokeweight="0">
                    <v:path arrowok="t" o:connecttype="custom" o:connectlocs="20638,0;17463,0;14288,0;7938,0;0,0;1588,0;3175,0;4763,0;9525,0;11113,0;15875,0;20638,0" o:connectangles="0,0,0,0,0,0,0,0,0,0,0,0"/>
                  </v:shape>
                  <v:shape id="Freeform 24" o:spid="_x0000_s1041" style="position:absolute;left:11699;top:50244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lSsYA&#10;AADbAAAADwAAAGRycy9kb3ducmV2LnhtbESPT2vCQBTE74V+h+UVeqsbpZYSXcV/LQW9mOTS2yP7&#10;TKLZtyG7TWI/fbcgeBxm5jfMfDmYWnTUusqygvEoAkGcW11xoSBLP17eQTiPrLG2TAqu5GC5eHyY&#10;Y6xtz0fqEl+IAGEXo4LS+yaW0uUlGXQj2xAH72Rbgz7ItpC6xT7ATS0nUfQmDVYcFkpsaFNSfkl+&#10;jAK9/b5O19NDsf91+2x9OKebz12q1PPTsJqB8DT4e/jW/tIKJq/w/yX8A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FlSsYAAADbAAAADwAAAAAAAAAAAAAAAACYAgAAZHJz&#10;L2Rvd25yZXYueG1sUEsFBgAAAAAEAAQA9QAAAIsDAAAAAA==&#10;" path="m3,l1,,,,3,xe" fillcolor="#a8d7e7" strokecolor="#8ed6ef [1300]" strokeweight="0">
                    <v:path arrowok="t" o:connecttype="custom" o:connectlocs="4763,0;1588,0;0,0;4763,0" o:connectangles="0,0,0,0"/>
                  </v:shape>
                  <v:shape id="Freeform 25" o:spid="_x0000_s1042" style="position:absolute;left:1000;top:50101;width:67437;height:175;visibility:visible;mso-wrap-style:square;v-text-anchor:top" coordsize="424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Xyg8UA&#10;AADbAAAADwAAAGRycy9kb3ducmV2LnhtbESPQWvCQBSE74L/YXmCl6KbxlokdRUrigUvVr14e80+&#10;k2D2bciuJvrru4WCx2FmvmGm89aU4ka1KywreB1GIIhTqwvOFBwP68EEhPPIGkvLpOBODuazbmeK&#10;ibYNf9Nt7zMRIOwSVJB7XyVSujQng25oK+LgnW1t0AdZZ1LX2AS4KWUcRe/SYMFhIceKljmll/3V&#10;KGiXb6tNan8OLw8/2sanqCk+Lzul+r128QHCU+uf4f/2l1YQj+HvS/g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fKDxQAAANsAAAAPAAAAAAAAAAAAAAAAAJgCAABkcnMv&#10;ZG93bnJldi54bWxQSwUGAAAAAAQABAD1AAAAigMAAAAA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a8d7e7" strokecolor="#8ed6ef [1300]" strokeweight="0">
                    <v:path arrowok="t" o:connecttype="custom" o:connectlocs="762000,11113;819150,14288;322263,17463;114300,17463;107950,14288;90488,17463;1588,17463;149225,14288;647700,11113;704850,11113;1589088,9525;1768475,9525;1528763,14288;1038225,14288;1198563,9525;1444625,9525;2517775,9525;2819400,9525;2578100,12700;2232025,17463;1901825,9525;2057400,11113;2187575,9525;3736975,4763;3802063,4763;3805238,11113;2913063,12700;3222625,6350;3713163,6350;4627563,3175;4716463,3175;4776788,4763;4271963,12700;3929063,4763;4341813,4763;6143625,3175;6192838,3175;6253163,3175;6294438,3175;6372225,4763;6594475,4763;6623050,4763;6678613,4763;6724650,9525;6743700,9525;6726238,14288;6705600,14288;6702425,12700;6665913,9525;6642100,9525;6627813,6350;6591300,11113;6535738,11113;6356350,11113;5767388,3175;5972175,0;5721350,3175;5314950,12700;4808538,6350;5027613,4763;5365750,3175;5500688,3175" o:connectangles="0,0,0,0,0,0,0,0,0,0,0,0,0,0,0,0,0,0,0,0,0,0,0,0,0,0,0,0,0,0,0,0,0,0,0,0,0,0,0,0,0,0,0,0,0,0,0,0,0,0,0,0,0,0,0,0,0,0,0,0,0,0"/>
                    <o:lock v:ext="edit" verticies="t"/>
                  </v:shape>
                  <v:rect id="Rectangle 26" o:spid="_x0000_s1043" style="position:absolute;left:8667;top:50212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CYcMA&#10;AADbAAAADwAAAGRycy9kb3ducmV2LnhtbESPzYvCMBTE78L+D+Et7EXWVA9FaqOI7IKwePDj0tuj&#10;ef1Ym5eSRK3/vREEj8PM/IbJV4PpxJWcby0rmE4SEMSl1S3XCk7H3+85CB+QNXaWScGdPKyWH6Mc&#10;M21vvKfrIdQiQthnqKAJoc+k9GVDBv3E9sTRq6wzGKJ0tdQObxFuOjlLklQabDkuNNjTpqHyfLgY&#10;BelfcVlXBcnx3Xv6/3GhMsVOqa/PYb0AEWgI7/CrvdUKZik8v8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yCYcMAAADbAAAADwAAAAAAAAAAAAAAAACYAgAAZHJzL2Rv&#10;d25yZXYueG1sUEsFBgAAAAAEAAQA9QAAAIgDAAAAAA==&#10;" fillcolor="#a8d7e7" strokecolor="#8ed6ef [1300]" strokeweight="0"/>
                  <v:shape id="Freeform 27" o:spid="_x0000_s1044" style="position:absolute;left:67595;top:50133;width:6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gwcYA&#10;AADbAAAADwAAAGRycy9kb3ducmV2LnhtbESPT2vCQBTE74LfYXmFXkRf6qGt0VWK/YMVPFQ9eHxm&#10;X5Ng9m3IriZ+e1co9DjMzG+Y2aKzlbpw40snGp5GCSiWzJlScg373efwFZQPJIYqJ6zhyh4W835v&#10;RqlxrfzwZRtyFSHiU9JQhFCniD4r2JIfuZoler+usRSibHI0DbURbiscJ8kzWiolLhRU87Lg7LQ9&#10;Ww3H1r4PPvBrs9xkh0n3fVwjntdaPz50b1NQgbvwH/5rr4yG8Qvcv8Qfg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ZgwcYAAADbAAAADwAAAAAAAAAAAAAAAACYAgAAZHJz&#10;L2Rvd25yZXYueG1sUEsFBgAAAAAEAAQA9QAAAIsDAAAAAA==&#10;" path="m,l2,,3,,4,,,xe" fillcolor="#a8d7e7" strokecolor="#8ed6ef [1300]" strokeweight="0">
                    <v:path arrowok="t" o:connecttype="custom" o:connectlocs="0,0;3175,0;4763,0;6350,0;0,0" o:connectangles="0,0,0,0,0"/>
                  </v:shape>
                  <v:shape id="Freeform 28" o:spid="_x0000_s1045" style="position:absolute;left:68246;top:40671;width:127;height:3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5qv78A&#10;AADbAAAADwAAAGRycy9kb3ducmV2LnhtbERPy4rCMBTdD/gP4QruxlQXIh2jDILiatD6AHd3mjtN&#10;aXNTmozGvzcLweXhvBeraFtxo97XjhVMxhkI4tLpmisFp+Pmcw7CB2SNrWNS8CAPq+XgY4G5dnc+&#10;0K0IlUgh7HNUYELocil9aciiH7uOOHF/rrcYEuwrqXu8p3DbymmWzaTFmlODwY7Whsqm+LcKrsci&#10;rmMjJ9vL9bz/NVv88Q0qNRrG7y8QgWJ4i1/unVYwTWPTl/Q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7mq/vwAAANsAAAAPAAAAAAAAAAAAAAAAAJgCAABkcnMvZG93bnJl&#10;di54bWxQSwUGAAAAAAQABAD1AAAAhAMAAAAA&#10;" path="m5,l7,,8,,7,2,,2,5,xe" fillcolor="#a8d7e7" strokecolor="#8ed6ef [1300]" strokeweight="0">
                    <v:path arrowok="t" o:connecttype="custom" o:connectlocs="7938,0;11113,0;12700,0;11113,3175;0,3175;7938,0" o:connectangles="0,0,0,0,0,0"/>
                  </v:shape>
                  <v:shape id="Freeform 29" o:spid="_x0000_s1046" style="position:absolute;left:67818;top:40671;width:349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c6v8QA&#10;AADbAAAADwAAAGRycy9kb3ducmV2LnhtbESPQWsCMRSE74L/ITyhNzdbS61ujVJaBC89rC30+tg8&#10;dxc3L2uSutFf3xQEj8PMfMOsNtF04kzOt5YVPGY5COLK6pZrBd9f2+kChA/IGjvLpOBCHjbr8WiF&#10;hbYDl3Teh1okCPsCFTQh9IWUvmrIoM9sT5y8g3UGQ5KultrhkOCmk7M8n0uDLaeFBnt6b6g67n+N&#10;gjIuj3yN4eP553RC9/lUDi8+KvUwiW+vIALFcA/f2jutYLaE/y/p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3Or/EAAAA2wAAAA8AAAAAAAAAAAAAAAAAmAIAAGRycy9k&#10;b3ducmV2LnhtbFBLBQYAAAAABAAEAPUAAACJAwAAAAA=&#10;" path="m18,r4,l1,3r,l,3r2,l5,3,9,2r4,l18,xe" fillcolor="#a8d7e7" strokecolor="#8ed6ef [1300]" strokeweight="0">
                    <v:path arrowok="t" o:connecttype="custom" o:connectlocs="28575,0;34925,0;1588,4763;1588,4763;0,4763;3175,4763;7938,4763;14288,3175;20638,3175;28575,0" o:connectangles="0,0,0,0,0,0,0,0,0,0"/>
                  </v:shape>
                  <v:shape id="Freeform 30" o:spid="_x0000_s1047" style="position:absolute;left:67516;top:40719;width:206;height:0;visibility:visible;mso-wrap-style:square;v-text-anchor:top" coordsize="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wpMIA&#10;AADbAAAADwAAAGRycy9kb3ducmV2LnhtbESPwW7CMAyG70h7h8iTdoN0jFVTR0DTpE1cYRx2tBrT&#10;VDROmwRa3h4fJu1o/f4/f15vJ9+pK8XUBjbwvChAEdfBttwYOP58zd9ApYxssQtMBm6UYLt5mK2x&#10;smHkPV0PuVEC4VShAZdzX2mdakce0yL0xJKdQvSYZYyNthFHgftOL4ui1B5blgsOe/p0VJ8PFy8a&#10;w+10Hkbnlv3luxzi62/MaWXM0+P08Q4q05T/l//aO2vgRezlFwGA3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PCkwgAAANsAAAAPAAAAAAAAAAAAAAAAAJgCAABkcnMvZG93&#10;bnJldi54bWxQSwUGAAAAAAQABAD1AAAAhwMAAAAA&#10;" path="m8,r5,l12,,11,,9,,7,,5,,3,,,,2,,5,,8,xe" fillcolor="#a8d7e7" strokecolor="#8ed6ef [1300]" strokeweight="0">
                    <v:path arrowok="t" o:connecttype="custom" o:connectlocs="12700,0;20638,0;19050,0;17463,0;14288,0;11113,0;7938,0;4763,0;0,0;3175,0;7938,0;12700,0" o:connectangles="0,0,0,0,0,0,0,0,0,0,0,0"/>
                  </v:shape>
                  <v:shape id="Freeform 31" o:spid="_x0000_s1048" style="position:absolute;left:56689;top:40719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9QD8YA&#10;AADbAAAADwAAAGRycy9kb3ducmV2LnhtbESPT2vCQBTE7wW/w/KE3upGi6VEVzHpHwS91Hjp7ZF9&#10;JtHs25DdxqSfvisIPQ4z8xtmue5NLTpqXWVZwXQSgSDOra64UHDMPp5eQTiPrLG2TAoGcrBejR6W&#10;GGt75S/qDr4QAcIuRgWl900spctLMugmtiEO3sm2Bn2QbSF1i9cAN7WcRdGLNFhxWCixobSk/HL4&#10;MQr02/cwT+b7Yvfrdsdkf87Sz/dMqcdxv1mA8NT7//C9vdUKnqdw+xJ+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9QD8YAAADbAAAADwAAAAAAAAAAAAAAAACYAgAAZHJz&#10;L2Rvd25yZXYueG1sUEsFBgAAAAAEAAQA9QAAAIsDAAAAAA==&#10;" path="m2,l3,,,,2,xe" fillcolor="#a8d7e7" strokecolor="#8ed6ef [1300]" strokeweight="0">
                    <v:path arrowok="t" o:connecttype="custom" o:connectlocs="3175,0;4763,0;0,0;3175,0" o:connectangles="0,0,0,0"/>
                  </v:shape>
                  <v:shape id="Freeform 32" o:spid="_x0000_s1049" style="position:absolute;top:40703;width:67437;height:159;visibility:visible;mso-wrap-style:square;v-text-anchor:top" coordsize="42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I7fsUA&#10;AADbAAAADwAAAGRycy9kb3ducmV2LnhtbESP3WoCMRSE7wu+QzhC7zSrhaJbo4itYAsV3G57fdic&#10;/dHNyZqkun37piD0cpiZb5jFqjetuJDzjWUFk3ECgriwuuFKQf6xHc1A+ICssbVMCn7Iw2o5uFtg&#10;qu2VD3TJQiUihH2KCuoQulRKX9Rk0I9tRxy90jqDIUpXSe3wGuGmldMkeZQGG44LNXa0qak4Zd9G&#10;wde8bF2+22f95L18eX3O32afx7NS98N+/QQiUB/+w7f2Tit4mMLfl/g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jt+xQAAANsAAAAPAAAAAAAAAAAAAAAAAJgCAABkcnMv&#10;ZG93bnJldi54bWxQSwUGAAAAAAQABAD1AAAAigMAAAAA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a8d7e7" strokecolor="#8ed6ef [1300]" strokeweight="0">
                    <v:path arrowok="t" o:connecttype="custom" o:connectlocs="2058988,14288;2471738,3175;2814638,12700;2405063,12700;2046288,12700;1971675,12700;2408238,3175;1957388,12700;1841500,15875;1385888,14288;1279525,14288;1060450,14288;1427163,3175;3532188,9525;3032125,12700;2955925,12700;2940050,9525;3778250,3175;5849938,3175;5514975,7938;5208588,9525;5095875,7938;4892675,9525;5562600,3175;41275,1588;41275,3175;66675,7938;101600,7938;114300,7938;142875,7938;195263,7938;284163,6350;981075,7938;812800,14288;577850,14288;506413,14288;446088,14288;384175,12700;239713,12700;128588,14288;76200,14288;22225,9525;0,7938;11113,1588;4883150,1588;4833938,6350;4584700,7938;4543425,7938;4368800,7938;4075113,7938;4062413,1588;4206875,3175;6496050,1588;6629400,0;6645275,0;6711950,0;6743700,1588;6264275,3175;6069013,6350;5983288,6350;5867400,6350;6407150,0" o:connectangles="0,0,0,0,0,0,0,0,0,0,0,0,0,0,0,0,0,0,0,0,0,0,0,0,0,0,0,0,0,0,0,0,0,0,0,0,0,0,0,0,0,0,0,0,0,0,0,0,0,0,0,0,0,0,0,0,0,0,0,0,0,0"/>
                    <o:lock v:ext="edit" verticies="t"/>
                  </v:shape>
                  <v:rect id="Rectangle 33" o:spid="_x0000_s1050" style="position:absolute;left:59769;top:40767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K3JMIA&#10;AADbAAAADwAAAGRycy9kb3ducmV2LnhtbESPT4vCMBTE78J+h/AW9iLbVAWRrlFEFITFw6qX3h7N&#10;6x9tXkoStX57Iwh7HGbmN8x82ZtW3Mj5xrKCUZKCIC6sbrhScDpuv2cgfEDW2FomBQ/ysFx8DOaY&#10;aXvnP7odQiUihH2GCuoQukxKX9Rk0Ce2I45eaZ3BEKWrpHZ4j3DTynGaTqXBhuNCjR2tayouh6tR&#10;MP3Nr6syJzl8eE/njQulyfdKfX32qx8QgfrwH363d1rBZAKvL/EH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IrckwgAAANsAAAAPAAAAAAAAAAAAAAAAAJgCAABkcnMvZG93&#10;bnJldi54bWxQSwUGAAAAAAQABAD1AAAAhwMAAAAA&#10;" fillcolor="#a8d7e7" strokecolor="#8ed6ef [1300]" strokeweight="0"/>
                  <v:shape id="Freeform 34" o:spid="_x0000_s1051" style="position:absolute;left:762;top:40846;width:63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1oa8YA&#10;AADbAAAADwAAAGRycy9kb3ducmV2LnhtbESPQWvCQBSE74L/YXlCL6IvtqVo6iqibWkFD1UPHp/Z&#10;1ySYfRuyq0n/fbdQ6HGYmW+Y+bKzlbpx40snGibjBBRL5kwpuYbj4XU0BeUDiaHKCWv4Zg/LRb83&#10;p9S4Vj75tg+5ihDxKWkoQqhTRJ8VbMmPXc0SvS/XWApRNjmahtoItxXeJ8kTWiolLhRU87rg7LK/&#10;Wg3n1m6GL/i2W++y06z7OG8Rr1ut7wbd6hlU4C78h//a70bDwyP8fok/A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1oa8YAAADbAAAADwAAAAAAAAAAAAAAAACYAgAAZHJz&#10;L2Rvd25yZXYueG1sUEsFBgAAAAAEAAQA9QAAAIsDAAAAAA==&#10;" path="m,l4,,3,,2,,,xe" fillcolor="#a8d7e7" strokecolor="#8ed6ef [1300]" strokeweight="0">
                    <v:path arrowok="t" o:connecttype="custom" o:connectlocs="0,0;6350,0;4763,0;3175,0;0,0" o:connectangles="0,0,0,0,0"/>
                  </v:shape>
                  <v:shape id="Freeform 35" o:spid="_x0000_s1052" style="position:absolute;left:63;top:31464;width:127;height:0;visibility:visible;mso-wrap-style:square;v-text-anchor:top" coordsize="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rc08QA&#10;AADbAAAADwAAAGRycy9kb3ducmV2LnhtbESPQWvCQBSE74L/YXlCb3WjpaJpVpHQglB7MLb3R/Y1&#10;Ccm+TXe3mvx7t1DwOMzMN0y2G0wnLuR8Y1nBYp6AIC6tbrhS8Hl+e1yD8AFZY2eZFIzkYbedTjJM&#10;tb3yiS5FqESEsE9RQR1Cn0rpy5oM+rntiaP3bZ3BEKWrpHZ4jXDTyWWSrKTBhuNCjT3lNZVt8WsU&#10;dKuNfR3e83FZtYfNx5fLj/wzKvUwG/YvIAIN4R7+bx+0gqdn+PsSf4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q3NPEAAAA2wAAAA8AAAAAAAAAAAAAAAAAmAIAAGRycy9k&#10;b3ducmV2LnhtbFBLBQYAAAAABAAEAPUAAACJAwAAAAA=&#10;" path="m8,l4,,3,,1,,,,1,,4,,8,xe" fillcolor="#a8d7e7" strokecolor="#8ed6ef [1300]" strokeweight="0">
                    <v:path arrowok="t" o:connecttype="custom" o:connectlocs="12700,0;6350,0;4763,0;1588,0;0,0;1588,0;6350,0;12700,0" o:connectangles="0,0,0,0,0,0,0,0"/>
                  </v:shape>
                  <v:shape id="Freeform 36" o:spid="_x0000_s1053" style="position:absolute;left:269;top:31416;width:350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4EMQA&#10;AADbAAAADwAAAGRycy9kb3ducmV2LnhtbESPT2sCMRTE7wW/Q3iCt5q1Uv+sRpEWoZceVgWvj81z&#10;d3Hzsiapm/bTN4WCx2FmfsOst9G04k7ON5YVTMYZCOLS6oYrBafj/nkBwgdkja1lUvBNHrabwdMa&#10;c217Luh+CJVIEPY5KqhD6HIpfVmTQT+2HXHyLtYZDEm6SmqHfYKbVr5k2UwabDgt1NjRW03l9fBl&#10;FBRxeeWfGN5fz7cbus9p0c99VGo0jLsViEAxPML/7Q+tYDqDvy/p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xOBDEAAAA2wAAAA8AAAAAAAAAAAAAAAAAmAIAAGRycy9k&#10;b3ducmV2LnhtbFBLBQYAAAAABAAEAPUAAACJAwAAAAA=&#10;" path="m21,r,l22,1r-2,l17,1r-4,l9,3,4,3,,3,21,xe" fillcolor="#a8d7e7" strokecolor="#8ed6ef [1300]" strokeweight="0">
                    <v:path arrowok="t" o:connecttype="custom" o:connectlocs="33338,0;33338,0;34925,1588;31750,1588;26988,1588;20638,1588;14288,4763;6350,4763;0,4763;33338,0" o:connectangles="0,0,0,0,0,0,0,0,0,0"/>
                  </v:shape>
                  <v:shape id="Freeform 37" o:spid="_x0000_s1054" style="position:absolute;left:714;top:31416;width:206;height:16;visibility:visible;mso-wrap-style:square;v-text-anchor:top" coordsize="1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lt78A&#10;AADbAAAADwAAAGRycy9kb3ducmV2LnhtbESPS4vCMBSF94L/IdyB2dlUB0atpkUEwe34Wl+aa1um&#10;uSlNbOO/nwjCLA/n8XG2RTCtGKh3jWUF8yQFQVxa3XCl4HI+zFYgnEfW2FomBU9yUOTTyRYzbUf+&#10;oeHkKxFH2GWooPa+y6R0ZU0GXWI74ujdbW/QR9lXUvc4xnHTykWafkuDDUdCjR3tayp/Tw8Tuddh&#10;P2/XdHh0OpT2/LyPtyCV+vwIuw0IT8H/h9/to1bwtYTXl/gDZP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dKW3vwAAANsAAAAPAAAAAAAAAAAAAAAAAJgCAABkcnMvZG93bnJl&#10;di54bWxQSwUGAAAAAAQABAD1AAAAhAMAAAAA&#10;" path="m13,l11,1,7,1,5,1,,1r1,l2,,3,,6,,7,r3,l13,xe" fillcolor="#a8d7e7" strokecolor="#8ed6ef [1300]" strokeweight="0">
                    <v:path arrowok="t" o:connecttype="custom" o:connectlocs="20638,0;17463,1588;11113,1588;7938,1588;0,1588;1588,1588;3175,0;4763,0;9525,0;11113,0;15875,0;20638,0" o:connectangles="0,0,0,0,0,0,0,0,0,0,0,0"/>
                  </v:shape>
                  <v:shape id="Freeform 38" o:spid="_x0000_s1055" style="position:absolute;left:11699;top:31416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5ksQA&#10;AADbAAAADwAAAGRycy9kb3ducmV2LnhtbERPy2rCQBTdF/oPwxW6aya2RCR1lPqoFHRjkk13l8xt&#10;kjZzJ2SmJvr1nYXg8nDei9VoWnGm3jWWFUyjGARxaXXDlYIi/3ieg3AeWWNrmRRcyMFq+fiwwFTb&#10;gU90znwlQgi7FBXU3neplK6syaCLbEccuG/bG/QB9pXUPQ4h3LTyJY5n0mDDoaHGjjY1lb/Zn1Gg&#10;t1+XZJ0cq8PVHYr18Sff7He5Uk+T8f0NhKfR38U396dW8BrGhi/h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F+ZLEAAAA2wAAAA8AAAAAAAAAAAAAAAAAmAIAAGRycy9k&#10;b3ducmV2LnhtbFBLBQYAAAAABAAEAPUAAACJAwAAAAA=&#10;" path="m3,l1,,,,3,xe" fillcolor="#a8d7e7" strokecolor="#8ed6ef [1300]" strokeweight="0">
                    <v:path arrowok="t" o:connecttype="custom" o:connectlocs="4763,0;1588,0;0,0;4763,0" o:connectangles="0,0,0,0"/>
                  </v:shape>
                  <v:shape id="Freeform 39" o:spid="_x0000_s1056" style="position:absolute;left:1000;top:31289;width:67437;height:175;visibility:visible;mso-wrap-style:square;v-text-anchor:top" coordsize="424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FuW8YA&#10;AADbAAAADwAAAGRycy9kb3ducmV2LnhtbESPT2vCQBTE74LfYXmCl1I3/qHUNBtRUSz00qqX3l6z&#10;r0kw+zZkVxP99F2h4HGYmd8wyaIzlbhQ40rLCsajCARxZnXJuYLjYfv8CsJ5ZI2VZVJwJQeLtN9L&#10;MNa25S+67H0uAoRdjAoK7+tYSpcVZNCNbE0cvF/bGPRBNrnUDbYBbio5iaIXabDksFBgTeuCstP+&#10;bBR069lml9mfw9PNTz8m31Fbrk6fSg0H3fINhKfOP8L/7XetYDqH+5fwA2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FuW8YAAADbAAAADwAAAAAAAAAAAAAAAACYAgAAZHJz&#10;L2Rvd25yZXYueG1sUEsFBgAAAAAEAAQA9QAAAIsD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a8d7e7" strokecolor="#8ed6ef [1300]" strokeweight="0">
                    <v:path arrowok="t" o:connecttype="custom" o:connectlocs="762000,11113;819150,12700;322263,17463;114300,17463;107950,14288;90488,17463;1588,14288;149225,14288;647700,11113;704850,7938;1535113,7938;1676400,6350;1855788,12700;1150938,12700;885825,12700;1266825,6350;2454275,7938;2703513,6350;2630488,12700;2381250,14288;1901825,7938;2000250,7938;2181225,6350;2228850,6350;3802063,3175;3802063,7938;2965450,11113;3198813,6350;3711575,4763;4684713,3175;4695825,3175;4772025,4763;4335463,11113;3868738,4763;4048125,4763;5972175,0;6178550,0;6245225,3175;6296025,0;6373813,4763;6596063,3175;6618288,3175;6665913,3175;6723063,6350;6743700,7938;6723063,12700;6708775,12700;6704013,11113;6662738,7938;6638925,7938;6627813,6350;6581775,11113;6521450,7938;6257925,6350;5802313,0;5527675,0;5716588,0;5097463,7938;4841875,4763;5156200,4763;5373688,3175;5527675,0" o:connectangles="0,0,0,0,0,0,0,0,0,0,0,0,0,0,0,0,0,0,0,0,0,0,0,0,0,0,0,0,0,0,0,0,0,0,0,0,0,0,0,0,0,0,0,0,0,0,0,0,0,0,0,0,0,0,0,0,0,0,0,0,0,0"/>
                    <o:lock v:ext="edit" verticies="t"/>
                  </v:shape>
                  <v:rect id="Rectangle 40" o:spid="_x0000_s1057" style="position:absolute;left:8667;top:31369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ZaLsAA&#10;AADbAAAADwAAAGRycy9kb3ducmV2LnhtbERPy4rCMBTdD/gP4QqzGcZUEZGOaRFREAYXPjbdXZrb&#10;x0xzU5Ko9e/NQnB5OO9VPphO3Mj51rKC6SQBQVxa3XKt4HLefS9B+ICssbNMCh7kIc9GHytMtb3z&#10;kW6nUIsYwj5FBU0IfSqlLxsy6Ce2J45cZZ3BEKGrpXZ4j+Gmk7MkWUiDLceGBnvaNFT+n65GweK3&#10;uK6rguTXw3v627pQmeKg1Od4WP+ACDSEt/jl3msF87g+fok/QG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/ZaLsAAAADbAAAADwAAAAAAAAAAAAAAAACYAgAAZHJzL2Rvd25y&#10;ZXYueG1sUEsFBgAAAAAEAAQA9QAAAIUDAAAAAA==&#10;" fillcolor="#a8d7e7" strokecolor="#8ed6ef [1300]" strokeweight="0"/>
                  <v:shape id="Freeform 41" o:spid="_x0000_s1058" style="position:absolute;left:67595;top:31321;width:6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y4jsUA&#10;AADbAAAADwAAAGRycy9kb3ducmV2LnhtbESPT2vCQBTE74LfYXmFXkRfLKXU6CrF/sEKHqoePD6z&#10;r0kw+zZkVxO/vSsUehxm5jfMbNHZSl248aUTDeNRAoolc6aUXMN+9zl8BeUDiaHKCWu4sofFvN+b&#10;UWpcKz982YZcRYj4lDQUIdQpos8KtuRHrmaJ3q9rLIUomxxNQ22E2wqfkuQFLZUSFwqqeVlwdtqe&#10;rYZja98HH/i1WW6yw6T7Pq4Rz2utHx+6tymowF34D/+1V0bD8xjuX+IPw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LiOxQAAANsAAAAPAAAAAAAAAAAAAAAAAJgCAABkcnMv&#10;ZG93bnJldi54bWxQSwUGAAAAAAQABAD1AAAAigMAAAAA&#10;" path="m,l2,,3,,4,,,xe" fillcolor="#a8d7e7" strokecolor="#8ed6ef [1300]" strokeweight="0">
                    <v:path arrowok="t" o:connecttype="custom" o:connectlocs="0,0;3175,0;4763,0;6350,0;0,0" o:connectangles="0,0,0,0,0"/>
                  </v:shape>
                  <v:shape id="Freeform 42" o:spid="_x0000_s1059" style="position:absolute;left:68246;top:21891;width:127;height:16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2u4MIA&#10;AADbAAAADwAAAGRycy9kb3ducmV2LnhtbESPQYvCMBSE74L/ITzBm6YWEbcaRQVBEBbUPfT4bJ5t&#10;sXkpTaz1328EweMwM98wy3VnKtFS40rLCibjCARxZnXJuYK/y340B+E8ssbKMil4kYP1qt9bYqLt&#10;k0/Unn0uAoRdggoK7+tESpcVZNCNbU0cvJttDPogm1zqBp8BbioZR9FMGiw5LBRY066g7H5+GAXb&#10;1l1Mmv6c5u318BsfJx2n5Vap4aDbLEB46vw3/GkftIJpDO8v4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fa7gwgAAANsAAAAPAAAAAAAAAAAAAAAAAJgCAABkcnMvZG93&#10;bnJldi54bWxQSwUGAAAAAAQABAD1AAAAhwMAAAAA&#10;" path="m5,l7,,8,,7,,3,1,,1,3,,5,xe" fillcolor="#a8d7e7" strokecolor="#8ed6ef [1300]" strokeweight="0">
                    <v:path arrowok="t" o:connecttype="custom" o:connectlocs="7938,0;11113,0;12700,0;11113,0;4763,1588;0,1588;4763,0;7938,0" o:connectangles="0,0,0,0,0,0,0,0"/>
                  </v:shape>
                  <v:shape id="Freeform 43" o:spid="_x0000_s1060" style="position:absolute;left:67818;top:21891;width:349;height:32;visibility:visible;mso-wrap-style:square;v-text-anchor:top" coordsize="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8T7cQA&#10;AADbAAAADwAAAGRycy9kb3ducmV2LnhtbESPX2vCQBDE3wW/w7EFX0q9+Adbo6eIVBDxodr6vuTW&#10;JDS3F7JXjd/eEwo+DjPzG2a+bF2lLtRI6dnAoJ+AIs68LTk38PO9efsAJQHZYuWZDNxIYLnoduaY&#10;Wn/lA12OIVcRwpKigSKEOtVasoIcSt/XxNE7+8ZhiLLJtW3wGuGu0sMkmWiHJceFAmtaF5T9Hv+c&#10;gWS6p+3qtW53h8nopD9Fvt4HYkzvpV3NQAVqwzP8395aA+MRPL7EH6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vE+3EAAAA2wAAAA8AAAAAAAAAAAAAAAAAmAIAAGRycy9k&#10;b3ducmV2LnhtbFBLBQYAAAAABAAEAPUAAACJAwAAAAA=&#10;" path="m18,r4,l1,2r,l,2r2,l5,2,9,1,13,r5,xe" fillcolor="#a8d7e7" strokecolor="#8ed6ef [1300]" strokeweight="0">
                    <v:path arrowok="t" o:connecttype="custom" o:connectlocs="28575,0;34925,0;1588,3175;1588,3175;0,3175;3175,3175;7938,3175;14288,1588;20638,0;28575,0" o:connectangles="0,0,0,0,0,0,0,0,0,0"/>
                  </v:shape>
                  <v:shape id="Freeform 44" o:spid="_x0000_s1061" style="position:absolute;left:67516;top:21907;width:206;height:16;visibility:visible;mso-wrap-style:square;v-text-anchor:top" coordsize="1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IvbwA&#10;AADbAAAADwAAAGRycy9kb3ducmV2LnhtbESPywrCMBBF94L/EEZwp6kiotUoIghufa6HZmyLzaQ0&#10;sY1/bwTB5eU+Dne9DaYSLTWutKxgMk5AEGdWl5wruF4OowUI55E1VpZJwZscbDf93hpTbTs+UXv2&#10;uYgj7FJUUHhfp1K6rCCDbmxr4ug9bGPQR9nkUjfYxXFTyWmSzKXBkiOhwJr2BWXP88tE7q3dT6ol&#10;HV61Dpm9vB/dPUilhoOwW4HwFPw//GsftYLZDL5f4g+Qmw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IoEi9vAAAANsAAAAPAAAAAAAAAAAAAAAAAJgCAABkcnMvZG93bnJldi54&#10;bWxQSwUGAAAAAAQABAD1AAAAgQMAAAAA&#10;" path="m8,r5,1l12,1r-1,l9,1,7,1,5,1,3,1,,1r2,l5,1,8,xe" fillcolor="#a8d7e7" strokecolor="#8ed6ef [1300]" strokeweight="0">
                    <v:path arrowok="t" o:connecttype="custom" o:connectlocs="12700,0;20638,1588;19050,1588;17463,1588;14288,1588;11113,1588;7938,1588;4763,1588;0,1588;3175,1588;7938,1588;12700,0" o:connectangles="0,0,0,0,0,0,0,0,0,0,0,0"/>
                  </v:shape>
                  <v:shape id="Freeform 45" o:spid="_x0000_s1062" style="position:absolute;left:56689;top:21923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IlccUA&#10;AADbAAAADwAAAGRycy9kb3ducmV2LnhtbESPQWvCQBSE74L/YXlCb7pRGimpm1BtLYJearz09sg+&#10;k9js25BdNfbXu0Khx2FmvmEWWW8acaHO1ZYVTCcRCOLC6ppLBYd8PX4B4TyyxsYyKbiRgywdDhaY&#10;aHvlL7rsfSkChF2CCirv20RKV1Rk0E1sSxy8o+0M+iC7UuoOrwFuGjmLork0WHNYqLClVUXFz/5s&#10;FOj371u8jHfl9tdtD8vdKV99fuRKPY36t1cQnnr/H/5rb7SC5xgeX8IP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iVxxQAAANsAAAAPAAAAAAAAAAAAAAAAAJgCAABkcnMv&#10;ZG93bnJldi54bWxQSwUGAAAAAAQABAD1AAAAigMAAAAA&#10;" path="m2,l3,,,,2,xe" fillcolor="#a8d7e7" strokecolor="#8ed6ef [1300]" strokeweight="0">
                    <v:path arrowok="t" o:connecttype="custom" o:connectlocs="3175,0;4763,0;0,0;3175,0" o:connectangles="0,0,0,0"/>
                  </v:shape>
                  <v:shape id="Freeform 46" o:spid="_x0000_s1063" style="position:absolute;top:21907;width:67437;height:159;visibility:visible;mso-wrap-style:square;v-text-anchor:top" coordsize="42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9OAMUA&#10;AADbAAAADwAAAGRycy9kb3ducmV2LnhtbESP3WoCMRSE7wu+QzhC7zRrKWJXo4htwRYqdF29PmzO&#10;/ujmZJukun37piD0cpiZb5jFqjetuJDzjWUFk3ECgriwuuFKQb5/Hc1A+ICssbVMCn7Iw2o5uFtg&#10;qu2VP+mShUpECPsUFdQhdKmUvqjJoB/bjjh6pXUGQ5SuktrhNcJNKx+SZCoNNhwXauxoU1Nxzr6N&#10;guNT2bp8u8v6yUf58vacv88Opy+l7of9eg4iUB/+w7f2Vit4nMLfl/g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04AxQAAANsAAAAPAAAAAAAAAAAAAAAAAJgCAABkcnMv&#10;ZG93bnJldi54bWxQSwUGAAAAAAQABAD1AAAAigMAAAAA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a8d7e7" strokecolor="#8ed6ef [1300]" strokeweight="0">
                    <v:path arrowok="t" o:connecttype="custom" o:connectlocs="2058988,14288;2925763,6350;2732088,12700;2065338,12700;1968500,12700;1974850,6350;1809750,6350;1900238,11113;1398588,14288;1358900,14288;1158875,12700;982663,14288;3806825,7938;3225800,11113;2987675,12700;2943225,12700;3165475,6350;3902075,4763;5854700,6350;5438775,7938;5184775,7938;5051425,7938;4895850,1588;5634038,1588;34925,1588;39688,4763;80963,6350;103188,7938;115888,7938;161925,6350;222250,6350;533400,7938;908050,12700;600075,14288;536575,14288;482600,14288;450850,14288;365125,12700;149225,12700;112713,12700;53975,12700;15875,7938;0,6350;20638,1588;4838700,7938;4781550,7938;4567238,7938;4529138,7938;4224338,7938;3924300,7938;4164013,1588;4511675,0;6629400,0;6635750,0;6651625,0;6742113,0;6594475,0;6096000,4763;6038850,6350;5981700,6350;5924550,1588;6421438,0" o:connectangles="0,0,0,0,0,0,0,0,0,0,0,0,0,0,0,0,0,0,0,0,0,0,0,0,0,0,0,0,0,0,0,0,0,0,0,0,0,0,0,0,0,0,0,0,0,0,0,0,0,0,0,0,0,0,0,0,0,0,0,0,0,0"/>
                    <o:lock v:ext="edit" verticies="t"/>
                  </v:shape>
                  <v:rect id="Rectangle 47" o:spid="_x0000_s1064" style="position:absolute;left:59769;top:21971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/CWsMA&#10;AADbAAAADwAAAGRycy9kb3ducmV2LnhtbESPzYoCMRCE78K+Q2hhL6IZF3FlNIosLiyIB3Uvc2sm&#10;PT866QxJ1PHtjSB4LKrqK2qx6kwjruR8bVnBeJSAIM6trrlU8H/8Hc5A+ICssbFMCu7kYbX86C0w&#10;1fbGe7oeQikihH2KCqoQ2lRKn1dk0I9sSxy9wjqDIUpXSu3wFuGmkV9JMpUGa44LFbb0U1F+PlyM&#10;guk2u6yLjOTg7j2dNi4UJtsp9dnv1nMQgbrwDr/af1rB5Bu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/CWsMAAADbAAAADwAAAAAAAAAAAAAAAACYAgAAZHJzL2Rv&#10;d25yZXYueG1sUEsFBgAAAAAEAAQA9QAAAIgDAAAAAA==&#10;" fillcolor="#a8d7e7" strokecolor="#8ed6ef [1300]" strokeweight="0"/>
                  <v:shape id="Freeform 48" o:spid="_x0000_s1065" style="position:absolute;left:762;top:22050;width:63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RE8IA&#10;AADbAAAADwAAAGRycy9kb3ducmV2LnhtbERPTWvCQBC9F/oflin0UupEEdHUVUStVMGDtocex+w0&#10;CWZnQ3Y16b93D4LHx/uezjtbqSs3vnSiod9LQLFkzpSSa/j5/nwfg/KBxFDlhDX8s4f57PlpSqlx&#10;rRz4egy5iiHiU9JQhFCniD4r2JLvuZolcn+usRQibHI0DbUx3FY4SJIRWiolNhRU87Lg7Hy8WA2n&#10;1q7e1rjZL/fZ76TbnnaIl53Wry/d4gNU4C48xHf3l9EwjGPjl/gDcH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hETwgAAANsAAAAPAAAAAAAAAAAAAAAAAJgCAABkcnMvZG93&#10;bnJldi54bWxQSwUGAAAAAAQABAD1AAAAhwMAAAAA&#10;" path="m,l4,,3,,2,,,xe" fillcolor="#a8d7e7" strokecolor="#8ed6ef [1300]" strokeweight="0">
                    <v:path arrowok="t" o:connecttype="custom" o:connectlocs="0,0;6350,0;4763,0;3175,0;0,0" o:connectangles="0,0,0,0,0"/>
                  </v:shape>
                  <v:shape id="Freeform 49" o:spid="_x0000_s1066" style="position:absolute;left:63;top:12620;width:127;height:3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0qhMQA&#10;AADbAAAADwAAAGRycy9kb3ducmV2LnhtbESPQWsCMRSE7wX/Q3hCb92sUordGkUEpadS17bg7bl5&#10;bpbdvCybqOm/bwShx2FmvmHmy2g7caHBN44VTLIcBHHldMO1gq/95mkGwgdkjZ1jUvBLHpaL0cMc&#10;C+2uvKNLGWqRIOwLVGBC6AspfWXIos9cT5y8kxsshiSHWuoBrwluOznN8xdpseG0YLCntaGqLc9W&#10;wWFfxnVs5WT7c/j+PJotfvgWlXocx9UbiEAx/Ifv7Xet4PkVbl/S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9KoTEAAAA2wAAAA8AAAAAAAAAAAAAAAAAmAIAAGRycy9k&#10;b3ducmV2LnhtbFBLBQYAAAAABAAEAPUAAACJAwAAAAA=&#10;" path="m8,l4,2,3,2,,2,4,,8,xe" fillcolor="#a8d7e7" strokecolor="#8ed6ef [1300]" strokeweight="0">
                    <v:path arrowok="t" o:connecttype="custom" o:connectlocs="12700,0;6350,3175;4763,3175;0,3175;6350,0;12700,0" o:connectangles="0,0,0,0,0,0"/>
                  </v:shape>
                  <v:shape id="Freeform 50" o:spid="_x0000_s1067" style="position:absolute;left:269;top:12604;width:350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vgX8AA&#10;AADbAAAADwAAAGRycy9kb3ducmV2LnhtbERPz2vCMBS+C/sfwht403QT3dYZZSiCFw/Vwa6P5q0t&#10;Ni81iTb615uD4PHj+z1fRtOKCznfWFbwNs5AEJdWN1wp+D1sRp8gfEDW2FomBVfysFy8DOaYa9tz&#10;QZd9qEQKYZ+jgjqELpfSlzUZ9GPbESfu3zqDIUFXSe2wT+Gmle9ZNpMGG04NNXa0qqk87s9GQRG/&#10;jnyLYT39O53Q7SZF/+GjUsPX+PMNIlAMT/HDvdUKpml9+pJ+gFz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UvgX8AAAADbAAAADwAAAAAAAAAAAAAAAACYAgAAZHJzL2Rvd25y&#10;ZXYueG1sUEsFBgAAAAAEAAQA9QAAAIUDAAAAAA==&#10;" path="m21,r,l22,,20,,17,,13,1,9,1,4,3,,3,21,xe" fillcolor="#a8d7e7" strokecolor="#8ed6ef [1300]" strokeweight="0">
                    <v:path arrowok="t" o:connecttype="custom" o:connectlocs="33338,0;33338,0;34925,0;31750,0;26988,0;20638,1588;14288,1588;6350,4763;0,4763;33338,0" o:connectangles="0,0,0,0,0,0,0,0,0,0"/>
                  </v:shape>
                  <v:shape id="Freeform 51" o:spid="_x0000_s1068" style="position:absolute;left:714;top:12604;width:206;height:0;visibility:visible;mso-wrap-style:square;v-text-anchor:top" coordsize="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+wn8EA&#10;AADbAAAADwAAAGRycy9kb3ducmV2LnhtbESPT4vCMBDF78J+hzCCN5sqq0g1iizsslf/HDwOzdgU&#10;m0mbRFu/vREW9vh4835v3mY32EY8yIfasYJZloMgLp2uuVJwPn1PVyBCRNbYOCYFTwqw236MNlho&#10;1/OBHsdYiQThUKACE2NbSBlKQxZD5lri5F2dtxiT9JXUHvsEt42c5/lSWqw5NRhs6ctQeTvebXqj&#10;e15vXW/MvL3/LDu/uPgYPpWajIf9GkSkIf4f/6V/tYLFDN5bEgD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/sJ/BAAAA2wAAAA8AAAAAAAAAAAAAAAAAmAIAAGRycy9kb3du&#10;cmV2LnhtbFBLBQYAAAAABAAEAPUAAACGAwAAAAA=&#10;" path="m13,l11,,9,,5,,,,1,,2,,3,,6,,7,r3,l13,xe" fillcolor="#a8d7e7" strokecolor="#8ed6ef [1300]" strokeweight="0">
                    <v:path arrowok="t" o:connecttype="custom" o:connectlocs="20638,0;17463,0;14288,0;7938,0;0,0;1588,0;3175,0;4763,0;9525,0;11113,0;15875,0;20638,0" o:connectangles="0,0,0,0,0,0,0,0,0,0,0,0"/>
                  </v:shape>
                  <v:shape id="Freeform 52" o:spid="_x0000_s1069" style="position:absolute;left:11699;top:12604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Ir2MYA&#10;AADbAAAADwAAAGRycy9kb3ducmV2LnhtbESPQWvCQBSE7wX/w/KE3upGIaVEV6nalkJyqfHi7ZF9&#10;JrHZtyG7NUl/vSsUehxm5htmtRlMI67UudqygvksAkFcWF1zqeCYvz+9gHAeWWNjmRSM5GCznjys&#10;MNG25y+6HnwpAoRdggoq79tESldUZNDNbEscvLPtDPogu1LqDvsAN41cRNGzNFhzWKiwpV1Fxffh&#10;xyjQ+9MYb+OsTH9detxml3z38ZYr9TgdXpcgPA3+P/zX/tQK4gXcv4Qf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Ir2MYAAADbAAAADwAAAAAAAAAAAAAAAACYAgAAZHJz&#10;L2Rvd25yZXYueG1sUEsFBgAAAAAEAAQA9QAAAIsDAAAAAA==&#10;" path="m3,l1,,,,3,xe" fillcolor="#a8d7e7" strokecolor="#8ed6ef [1300]" strokeweight="0">
                    <v:path arrowok="t" o:connecttype="custom" o:connectlocs="4763,0;1588,0;0,0;4763,0" o:connectangles="0,0,0,0"/>
                  </v:shape>
                  <v:shape id="Freeform 53" o:spid="_x0000_s1070" style="position:absolute;left:1000;top:12461;width:67437;height:159;visibility:visible;mso-wrap-style:square;v-text-anchor:top" coordsize="42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F7RcYA&#10;AADbAAAADwAAAGRycy9kb3ducmV2LnhtbESPW2sCMRSE3wX/QzhC3zRrS8WuRim9gBUsuN32+bA5&#10;e7Gbk22S6vrvG6Hg4zAz3zDLdW9acSTnG8sKppMEBHFhdcOVgvzjdTwH4QOyxtYyKTiTh/VqOFhi&#10;qu2J93TMQiUihH2KCuoQulRKX9Rk0E9sRxy90jqDIUpXSe3wFOGmlbdJMpMGG44LNXb0VFPxnf0a&#10;BV8PZevyzXvWT3fly9tzvp1/Hn6Uuhn1jwsQgfpwDf+3N1rB/R1cvsQf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F7RcYAAADbAAAADwAAAAAAAAAAAAAAAACYAgAAZHJz&#10;L2Rvd25yZXYueG1sUEsFBgAAAAAEAAQA9QAAAIsD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a8d7e7" strokecolor="#8ed6ef [1300]" strokeweight="0">
                    <v:path arrowok="t" o:connecttype="custom" o:connectlocs="762000,9525;819150,14288;322263,15875;114300,15875;107950,14288;90488,15875;1588,15875;149225,14288;647700,9525;704850,9525;1589088,7938;1768475,7938;1528763,14288;1038225,14288;1198563,7938;1444625,7938;2517775,7938;2819400,7938;2578100,12700;2232025,15875;1901825,7938;2057400,9525;2187575,7938;3736975,3175;3802063,3175;3805238,9525;2913063,12700;3209925,6350;3711575,3175;4684713,1588;4695825,3175;4772025,3175;4335463,12700;3811588,6350;4002088,3175;4903788,0;6165850,1588;6235700,1588;6296025,1588;6359525,3175;6503988,3175;6615113,1588;6665913,1588;6719888,6350;6742113,7938;6737350,12700;6696075,14288;6702425,12700;6686550,7938;6645275,6350;6629400,7938;6608763,7938;6557963,9525;6475413,9525;5770563,7938;5908675,1588;5646738,1588;5495925,9525;4787900,3175;4902200,0;5357813,1588;5462588,1588" o:connectangles="0,0,0,0,0,0,0,0,0,0,0,0,0,0,0,0,0,0,0,0,0,0,0,0,0,0,0,0,0,0,0,0,0,0,0,0,0,0,0,0,0,0,0,0,0,0,0,0,0,0,0,0,0,0,0,0,0,0,0,0,0,0"/>
                    <o:lock v:ext="edit" verticies="t"/>
                  </v:shape>
                  <v:rect id="Rectangle 54" o:spid="_x0000_s1071" style="position:absolute;left:8667;top:12557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K8MMA&#10;AADbAAAADwAAAGRycy9kb3ducmV2LnhtbESPzYoCMRCE78K+Q+gFL6KZFZVlNIosCoJ4UPcyt2bS&#10;87M76QxJ1PHtjSB4LKrqK2qx6kwjruR8bVnB1ygBQZxbXXOp4Pe8HX6D8AFZY2OZFNzJw2r50Vtg&#10;qu2Nj3Q9hVJECPsUFVQhtKmUPq/IoB/Zljh6hXUGQ5SulNrhLcJNI8dJMpMGa44LFbb0U1H+f7oY&#10;BbN9dlkXGcnB3Xv627hQmOygVP+zW89BBOrCO/xq77SC6QS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TK8MMAAADbAAAADwAAAAAAAAAAAAAAAACYAgAAZHJzL2Rv&#10;d25yZXYueG1sUEsFBgAAAAAEAAQA9QAAAIgDAAAAAA==&#10;" fillcolor="#a8d7e7" strokecolor="#8ed6ef [1300]" strokeweight="0"/>
                  <v:shape id="Freeform 55" o:spid="_x0000_s1072" style="position:absolute;left:67595;top:12477;width:6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4oUMYA&#10;AADbAAAADwAAAGRycy9kb3ducmV2LnhtbESPT2vCQBTE7wW/w/IKXkp9qWCxqasUtcUKHvxz6PGZ&#10;fU2C2bchu5r47bsFweMwM79hJrPOVurCjS+daHgZJKBYMmdKyTUc9p/PY1A+kBiqnLCGK3uYTXsP&#10;E0qNa2XLl13IVYSIT0lDEUKdIvqsYEt+4GqW6P26xlKIssnRNNRGuK1wmCSvaKmUuFBQzfOCs9Pu&#10;bDUcW7t4WuLXZr7Jft667+Ma8bzWuv/YfbyDCtyFe/jWXhkNoxH8f4k/A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4oUMYAAADbAAAADwAAAAAAAAAAAAAAAACYAgAAZHJz&#10;L2Rvd25yZXYueG1sUEsFBgAAAAAEAAQA9QAAAIsDAAAAAA==&#10;" path="m,l2,,3,,4,,,xe" fillcolor="#a8d7e7" strokecolor="#8ed6ef [1300]" strokeweight="0">
                    <v:path arrowok="t" o:connecttype="custom" o:connectlocs="0,0;3175,0;4763,0;6350,0;0,0" o:connectangles="0,0,0,0,0"/>
                  </v:shape>
                  <v:shape id="Freeform 56" o:spid="_x0000_s1073" style="position:absolute;left:58689;top:59499;width:16;height:9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M8e8UA&#10;AADbAAAADwAAAGRycy9kb3ducmV2LnhtbESPQWsCMRSE74X+h/AKvZSateAiW6MUQfRSrGuh9Pbc&#10;PDeLm5c1SXX9940geBxm5htmMuttK07kQ+NYwXCQgSCunG64VvC9XbyOQYSIrLF1TAouFGA2fXyY&#10;YKHdmTd0KmMtEoRDgQpMjF0hZagMWQwD1xEnb++8xZikr6X2eE5w28q3LMulxYbTgsGO5oaqQ/ln&#10;FcjtcXnxZv31+7L/+dz5vNkdNqVSz0/9xzuISH28h2/tlVYwyuH6Jf0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zx7xQAAANsAAAAPAAAAAAAAAAAAAAAAAJgCAABkcnMv&#10;ZG93bnJldi54bWxQSwUGAAAAAAQABAD1AAAAigMAAAAA&#10;" path="m,l1,5,,6,,xe" fillcolor="#a8d7e7" strokecolor="#8ed6ef [1300]" strokeweight="0">
                    <v:path arrowok="t" o:connecttype="custom" o:connectlocs="0,0;1588,7938;0,9525;0,0" o:connectangles="0,0,0,0"/>
                  </v:shape>
                  <v:shape id="Freeform 57" o:spid="_x0000_s1074" style="position:absolute;left:58642;top:59134;width:47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8s+sQA&#10;AADbAAAADwAAAGRycy9kb3ducmV2LnhtbESPQWsCMRSE70L/Q3iF3mrWQmvZGsUWFAv1oLX0+rp5&#10;3SxuXpbkqeu/N4WCx2FmvmEms9636kgxNYENjIYFKOIq2IZrA7vPxf0zqCTIFtvAZOBMCWbTm8EE&#10;SxtOvKHjVmqVIZxKNOBEulLrVDnymIahI87eb4geJctYaxvxlOG+1Q9F8aQ9NpwXHHb05qjabw/e&#10;wN69yrcdf9h69z5fuq+4/pHR2pi7237+Akqol2v4v72yBh7H8Pcl/wA9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/LPrEAAAA2wAAAA8AAAAAAAAAAAAAAAAAmAIAAGRycy9k&#10;b3ducmV2LnhtbFBLBQYAAAAABAAEAPUAAACJAwAAAAA=&#10;" path="m2,r,3l2,7r1,4l3,15r,4l,2r2,l2,xe" fillcolor="#a8d7e7" strokecolor="#8ed6ef [1300]" strokeweight="0">
                    <v:path arrowok="t" o:connecttype="custom" o:connectlocs="3175,0;3175,4763;3175,11113;4763,17463;4763,23813;4763,30163;0,3175;3175,3175;3175,0" o:connectangles="0,0,0,0,0,0,0,0,0"/>
                  </v:shape>
                  <v:shape id="Freeform 58" o:spid="_x0000_s1075" style="position:absolute;left:58642;top:58912;width:32;height:14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C6MEA&#10;AADbAAAADwAAAGRycy9kb3ducmV2LnhtbERPy4rCMBTdD/gP4QruxlQHR6lGEcFBV8PU1/bSXNti&#10;cxOaWOt8/WQx4PJw3otVZ2rRUuMrywpGwwQEcW51xYWC42H7PgPhA7LG2jIpeJKH1bL3tsBU2wf/&#10;UJuFQsQQ9ikqKENwqZQ+L8mgH1pHHLmrbQyGCJtC6gYfMdzUcpwkn9JgxbGhREebkvJbdjcKzq7e&#10;nr4u05nWv2P3se6+d9m+VWrQ79ZzEIG68BL/u3dawSSOjV/iD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igujBAAAA2wAAAA8AAAAAAAAAAAAAAAAAmAIAAGRycy9kb3du&#10;cmV2LnhtbFBLBQYAAAAABAAEAPUAAACGAwAAAAA=&#10;" path="m,l2,1r,2l2,5r,4l2,9r,l2,6,2,4,2,1,,xe" fillcolor="#a8d7e7" strokecolor="#8ed6ef [1300]" strokeweight="0">
                    <v:path arrowok="t" o:connecttype="custom" o:connectlocs="0,0;3175,1588;3175,4763;3175,7938;3175,14288;3175,14288;3175,14288;3175,9525;3175,6350;3175,1588;0,0" o:connectangles="0,0,0,0,0,0,0,0,0,0,0"/>
                  </v:shape>
                  <v:shape id="Freeform 59" o:spid="_x0000_s1076" style="position:absolute;left:58674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CwsQA&#10;AADbAAAADwAAAGRycy9kb3ducmV2LnhtbESPQWvCQBSE74X+h+UJ3nSTgqVGN0FatT2UQm0v3h7Z&#10;ZxLMvg27a4z+ercg9DjMzDfMshhMK3pyvrGsIJ0mIIhLqxuuFPz+bCYvIHxA1thaJgUX8lDkjw9L&#10;zLQ98zf1u1CJCGGfoYI6hC6T0pc1GfRT2xFH72CdwRClq6R2eI5w08qnJHmWBhuOCzV29FpTedyd&#10;jILm6rYb/dYb+55+8v4rtOt+nio1Hg2rBYhAQ/gP39sfWsFsDn9f4g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sgsLEAAAA2wAAAA8AAAAAAAAAAAAAAAAAmAIAAGRycy9k&#10;b3ducmV2LnhtbFBLBQYAAAAABAAEAPUAAACJAwAAAAA=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60" o:spid="_x0000_s1077" style="position:absolute;left:58515;top:3095;width:174;height:55737;visibility:visible;mso-wrap-style:square;v-text-anchor:top" coordsize="11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fAr8A&#10;AADbAAAADwAAAGRycy9kb3ducmV2LnhtbERPy4rCMBTdC/5DuIIb0XRciFSj+GBARIRR0e2lubbF&#10;5qY0sca/Nwthlofzni+DqURLjSstK/gZJSCIM6tLzhVczr/DKQjnkTVWlknBmxwsF93OHFNtX/xH&#10;7cnnIoawS1FB4X2dSumyggy6ka2JI3e3jUEfYZNL3eArhptKjpNkIg2WHBsKrGlTUPY4PY0CNz7c&#10;wlruj9eWB3U5levtzgal+r2wmoHwFPy/+OveaQWTuD5+iT9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ot8CvwAAANsAAAAPAAAAAAAAAAAAAAAAAJgCAABkcnMvZG93bnJl&#10;di54bWxQSwUGAAAAAAQABAD1AAAAhAMA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a8d7e7" strokecolor="#8ed6ef [1300]" strokeweight="0">
                    <v:path arrowok="t" o:connecttype="custom" o:connectlocs="11113,1588;15875,15875;12700,31750;11113,33338;6350,76200;9525,93663;6350,95250;11113,149225;11113,220663;6350,882650;9525,1423988;11113,1887538;11113,2819400;12700,3319463;12700,3476625;15875,3903663;12700,4657725;12700,4838700;17463,5307013;17463,5422900;15875,5481638;17463,5494338;17463,5568950;15875,5573713;12700,5176838;11113,5013325;11113,4943475;9525,4710113;9525,4448175;9525,4256088;6350,4056063;9525,3951288;9525,3775075;9525,3746500;9525,3490913;6350,3040063;4763,2647950;3175,2486025;4763,2433638;4763,2259013;3175,1708150;4763,1627188;6350,1570038;4763,1243013;3175,1090613;3175,944563;3175,777875;3175,496888;3175,447675;3175,369888;6350,304800;4763,290513;3175,122238;3175,106363;4763,49213;9525,12700" o:connectangles="0,0,0,0,0,0,0,0,0,0,0,0,0,0,0,0,0,0,0,0,0,0,0,0,0,0,0,0,0,0,0,0,0,0,0,0,0,0,0,0,0,0,0,0,0,0,0,0,0,0,0,0,0,0,0,0"/>
                    <o:lock v:ext="edit" verticies="t"/>
                  </v:shape>
                  <v:rect id="Rectangle 61" o:spid="_x0000_s1078" style="position:absolute;left:58626;top:52498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+j1cMA&#10;AADbAAAADwAAAGRycy9kb3ducmV2LnhtbESPzWrDMBCE74G+g9hCLqGWk4MprmUTSguF0kPcXnxb&#10;rPVPa62MpCTO21eBQI7DzDfDFNViJnEi50fLCrZJCoK4tXrkXsHP9/vTMwgfkDVOlknBhTxU5cOq&#10;wFzbMx/oVIdexBL2OSoYQphzKX07kEGf2Jk4ep11BkOUrpfa4TmWm0nu0jSTBkeOCwPO9DpQ+1cf&#10;jYLssznuu4bk5uI9/b650JnmS6n147J/ARFoCffwjf7QkdvC9Uv8AbL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+j1cMAAADbAAAADwAAAAAAAAAAAAAAAACYAgAAZHJzL2Rv&#10;d25yZXYueG1sUEsFBgAAAAAEAAQA9QAAAIgDAAAAAA==&#10;" fillcolor="#a8d7e7" strokecolor="#8ed6ef [1300]" strokeweight="0"/>
                  <v:shape id="Freeform 62" o:spid="_x0000_s1079" style="position:absolute;left:48768;top:3921;width:174;height:55737;visibility:visible;mso-wrap-style:square;v-text-anchor:top" coordsize="11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k7sQA&#10;AADbAAAADwAAAGRycy9kb3ducmV2LnhtbESPzWrDMBCE74W8g9hALqWR44MxTpSQHwomhELTkl4X&#10;a2ubWitjqbb69lWg0OMwM98wm10wnRhpcK1lBatlAoK4srrlWsH72/NTDsJ5ZI2dZVLwQw5229nD&#10;BgttJ36l8eprESHsClTQeN8XUrqqIYNuaXvi6H3awaCPcqilHnCKcNPJNEkyabDluNBgT8eGqq/r&#10;t1Hg0stHOMjzy23kx77N5eFU2qDUYh72axCegv8P/7VLrSBL4f4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85O7EAAAA2wAAAA8AAAAAAAAAAAAAAAAAmAIAAGRycy9k&#10;b3ducmV2LnhtbFBLBQYAAAAABAAEAPUAAACJAw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a8d7e7" strokecolor="#8ed6ef [1300]" strokeweight="0">
                    <v:path arrowok="t" o:connecttype="custom" o:connectlocs="3175,0;4763,395288;6350,560388;6350,630238;11113,857250;9525,1125538;11113,1317625;11113,1517650;9525,1622425;9525,1798638;11113,1825625;9525,2082800;11113,2533650;12700,2925763;15875,3087688;12700,3140075;12700,3314700;15875,3863975;12700,3943350;11113,4003675;15875,4329113;15875,4483100;15875,4622800;17463,4759325;17463,4935538;15875,5108575;17463,5187950;12700,5254625;12700,5276850;15875,5451475;15875,5464175;15875,5511800;11113,5557838;6350,5572125;3175,5557838;4763,5541963;6350,5540375;11113,5497513;9525,5480050;11113,5473700;6350,5427663;6350,5276850;9525,4629150;6350,4008438;6350,3336925;6350,2652713;4763,2093913;4763,2095500;4763,1263650;4763,889000;3175,477838;0,246063;0,93663;3175,84138;0,71438;3175,4763" o:connectangles="0,0,0,0,0,0,0,0,0,0,0,0,0,0,0,0,0,0,0,0,0,0,0,0,0,0,0,0,0,0,0,0,0,0,0,0,0,0,0,0,0,0,0,0,0,0,0,0,0,0,0,0,0,0,0,0"/>
                    <o:lock v:ext="edit" verticies="t"/>
                  </v:shape>
                  <v:shape id="Freeform 63" o:spid="_x0000_s1080" style="position:absolute;left:48831;top:10255;width:32;height:0;visibility:visible;mso-wrap-style:square;v-text-anchor:top" coordsize="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25ZMQA&#10;AADbAAAADwAAAGRycy9kb3ducmV2LnhtbESPQWsCMRSE74L/ITyhN81uRSmrUWxLoRY8aD3o7bF5&#10;bhY3L2uS6vbfNwXB4zAz3zDzZWcbcSUfascK8lEGgrh0uuZKwf77Y/gCIkRkjY1jUvBLAZaLfm+O&#10;hXY33tJ1FyuRIBwKVGBibAspQ2nIYhi5ljh5J+ctxiR9JbXHW4LbRj5n2VRarDktGGzpzVB53v1Y&#10;BWg321fz7i+VzteHybG5nPPxl1JPg241AxGpi4/wvf2pFUzH8P8l/Q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NuWTEAAAA2wAAAA8AAAAAAAAAAAAAAAAAmAIAAGRycy9k&#10;b3ducmV2LnhtbFBLBQYAAAAABAAEAPUAAACJAwAAAAA=&#10;" path="m,l2,,,,,xe" fillcolor="#a8d7e7" strokecolor="#8ed6ef [1300]" strokeweight="0">
                    <v:path arrowok="t" o:connecttype="custom" o:connectlocs="0,0;3175,0;0,0;0,0" o:connectangles="0,0,0,0"/>
                  </v:shape>
                  <v:shape id="Freeform 64" o:spid="_x0000_s1081" style="position:absolute;left:48926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QVwsEA&#10;AADbAAAADwAAAGRycy9kb3ducmV2LnhtbESP3YrCMBSE74V9h3AW9k7THylSjSILgrAgqH2AQ3Ns&#10;is1JabLa3ac3guDlMPPNMKvNaDtxo8G3jhWkswQEce10y42C6rybLkD4gKyxc0wK/sjDZv0xWWGp&#10;3Z2PdDuFRsQS9iUqMCH0pZS+NmTRz1xPHL2LGyyGKIdG6gHvsdx2MkuSQlpsOS4Y7OnbUH09/VoF&#10;RXZMsyyv0uKQL/7xkGNiflCpr89xuwQRaAzv8Ive68jN4fkl/gC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EFcLBAAAA2wAAAA8AAAAAAAAAAAAAAAAAmAIAAGRycy9kb3du&#10;cmV2LnhtbFBLBQYAAAAABAAEAPUAAACGAwAAAAA=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  <v:shape id="Freeform 65" o:spid="_x0000_s1082" style="position:absolute;left:39179;top:59499;width:16;height:9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1oscUA&#10;AADbAAAADwAAAGRycy9kb3ducmV2LnhtbESPQWsCMRSE74X+h/AKvZSateAiW6MUQfRSrGuh9Pbc&#10;PDeLm5c1SXX9940geBxm5htmMuttK07kQ+NYwXCQgSCunG64VvC9XbyOQYSIrLF1TAouFGA2fXyY&#10;YKHdmTd0KmMtEoRDgQpMjF0hZagMWQwD1xEnb++8xZikr6X2eE5w28q3LMulxYbTgsGO5oaqQ/ln&#10;FcjtcXnxZv31+7L/+dz5vNkdNqVSz0/9xzuISH28h2/tlVaQj+D6Jf0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WixxQAAANsAAAAPAAAAAAAAAAAAAAAAAJgCAABkcnMv&#10;ZG93bnJldi54bWxQSwUGAAAAAAQABAD1AAAAigMAAAAA&#10;" path="m,l1,5r,1l,xe" fillcolor="#a8d7e7" strokecolor="#8ed6ef [1300]" strokeweight="0">
                    <v:path arrowok="t" o:connecttype="custom" o:connectlocs="0,0;1588,7938;1588,9525;0,0" o:connectangles="0,0,0,0"/>
                  </v:shape>
                  <v:shape id="Freeform 66" o:spid="_x0000_s1083" style="position:absolute;left:39147;top:59134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9D3MQA&#10;AADbAAAADwAAAGRycy9kb3ducmV2LnhtbESPQUsDMRSE74L/ITyhN5ttD6usTUsVLBbswbbi9bl5&#10;bpZuXpbk2a7/3hQKPQ4z8w0zWwy+U0eKqQ1sYDIuQBHXwbbcGNjvXu8fQSVBttgFJgN/lGAxv72Z&#10;YWXDiT/ouJVGZQinCg04kb7SOtWOPKZx6Imz9xOiR8kyNtpGPGW47/S0KErtseW84LCnF0f1Yfvr&#10;DRzcs3zZh3fb7NfLlfuMm2+ZbIwZ3Q3LJ1BCg1zDl/abNVCWcP6Sf4C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fQ9zEAAAA2wAAAA8AAAAAAAAAAAAAAAAAmAIAAGRycy9k&#10;b3ducmV2LnhtbFBLBQYAAAAABAAEAPUAAACJAwAAAAA=&#10;" path="m,l,3,2,7r,4l3,15r,4l,2r,l,xe" fillcolor="#a8d7e7" strokecolor="#8ed6ef [1300]" strokeweight="0">
                    <v:path arrowok="t" o:connecttype="custom" o:connectlocs="0,0;0,4763;3175,11113;3175,17463;4763,23813;4763,30163;0,3175;0,3175;0,0" o:connectangles="0,0,0,0,0,0,0,0,0"/>
                  </v:shape>
                  <v:shape id="Freeform 67" o:spid="_x0000_s1084" style="position:absolute;left:39147;top:58912;width:32;height:14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HcJ8QA&#10;AADbAAAADwAAAGRycy9kb3ducmV2LnhtbESPQWvCQBSE70L/w/IK3uqmCiqpmyAFi57EqO31kX1N&#10;QrNvl+wa0/56Vyh4HGbmG2aVD6YVPXW+sazgdZKAIC6tbrhScDpuXpYgfEDW2FomBb/kIc+eRitM&#10;tb3ygfoiVCJC2KeooA7BpVL6siaDfmIdcfS+bWcwRNlVUnd4jXDTymmSzKXBhuNCjY7eayp/iotR&#10;8Onazfnja7HU+m/qZuthvy12vVLj52H9BiLQEB7h//ZWK5gv4P4l/gC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R3CfEAAAA2wAAAA8AAAAAAAAAAAAAAAAAmAIAAGRycy9k&#10;b3ducmV2LnhtbFBLBQYAAAAABAAEAPUAAACJAwAAAAA=&#10;" path="m,l,1,,3,2,5,,9r,l,9,,6,,4,,1,,xe" fillcolor="#a8d7e7" strokecolor="#8ed6ef [1300]" strokeweight="0">
                    <v:path arrowok="t" o:connecttype="custom" o:connectlocs="0,0;0,1588;0,4763;3175,7938;0,14288;0,14288;0,14288;0,9525;0,6350;0,1588;0,0" o:connectangles="0,0,0,0,0,0,0,0,0,0,0"/>
                  </v:shape>
                  <v:shape id="Freeform 68" o:spid="_x0000_s1085" style="position:absolute;left:39147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zt5MIA&#10;AADbAAAADwAAAGRycy9kb3ducmV2LnhtbERPPW/CMBDdK/EfrEPq1jjpEEGKQRWUlgEhEbqwneIj&#10;iRqfI9tN0v56PFTq+PS+V5vJdGIg51vLCrIkBUFcWd1yreDzsn9agPABWWNnmRT8kIfNevawwkLb&#10;kc80lKEWMYR9gQqaEPpCSl81ZNAntieO3M06gyFCV0vtcIzhppPPaZpLgy3HhgZ72jZUfZXfRkH7&#10;6973ejcY+5Ed+XoK3duwzJR6nE+vLyACTeFf/Oc+aAV5HBu/xB8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O3kwgAAANsAAAAPAAAAAAAAAAAAAAAAAJgCAABkcnMvZG93&#10;bnJldi54bWxQSwUGAAAAAAQABAD1AAAAhwMAAAAA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69" o:spid="_x0000_s1086" style="position:absolute;left:39004;top:3143;width:175;height:55689;visibility:visible;mso-wrap-style:square;v-text-anchor:top" coordsize="11,3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eMGr4A&#10;AADbAAAADwAAAGRycy9kb3ducmV2LnhtbESPzQrCMBCE74LvEFbwpqk/SK1GEUXw6s8DrM3aVptN&#10;aaJWn94IgsdhZr5h5svGlOJBtSssKxj0IxDEqdUFZwpOx20vBuE8ssbSMil4kYPlot2aY6Ltk/f0&#10;OPhMBAi7BBXk3leJlC7NyaDr24o4eBdbG/RB1pnUNT4D3JRyGEUTabDgsJBjReuc0tvhbhTQBsdr&#10;uzvdyL453VxH8X14jpXqdprVDISnxv/Dv/ZOK5hM4fsl/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HjBq+AAAA2wAAAA8AAAAAAAAAAAAAAAAAmAIAAGRycy9kb3ducmV2&#10;LnhtbFBLBQYAAAAABAAEAPUAAACDAwAAAAA=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a8d7e7" strokecolor="#8ed6ef [1300]" strokeweight="0">
                    <v:path arrowok="t" o:connecttype="custom" o:connectlocs="11113,0;14288,4763;14288,28575;12700,30163;7938,65088;7938,84138;7938,90488;11113,128588;11113,219075;7938,728663;7938,1355725;11113,1881188;11113,2622550;14288,3314700;12700,3471863;17463,3763963;12700,4624388;14288,4770438;17463,5295900;14288,5364163;17463,5475288;17463,5487988;17463,5568950;14288,5568950;14288,5316538;11113,5024438;11113,4938713;7938,4814888;6350,4440238;7938,4283075;7938,4110038;11113,3973513;7938,3784600;7938,3759200;7938,3487738;7938,3143250;4763,2786063;6350,2498725;4763,2427288;6350,2292350;1588,1701800;4763,1620838;6350,1565275;4763,1331913;4763,1116013;4763,954088;1588,844550;1588,658813;1588,474663;1588,395288;4763,333375;4763,298450;4763,192088;1588,109538;1588,57150;6350,14288;11113,0" o:connectangles="0,0,0,0,0,0,0,0,0,0,0,0,0,0,0,0,0,0,0,0,0,0,0,0,0,0,0,0,0,0,0,0,0,0,0,0,0,0,0,0,0,0,0,0,0,0,0,0,0,0,0,0,0,0,0,0,0"/>
                    <o:lock v:ext="edit" verticies="t"/>
                  </v:shape>
                  <v:rect id="Rectangle 70" o:spid="_x0000_s1087" style="position:absolute;left:39116;top:52498;width:15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Qk8AA&#10;AADbAAAADwAAAGRycy9kb3ducmV2LnhtbERPy4rCMBTdD/gP4QpuhjHVhSMd0yKiIIiLUTfdXZrb&#10;x0xzU5Ko9e/NQnB5OO9VPphO3Mj51rKC2TQBQVxa3XKt4HLefS1B+ICssbNMCh7kIc9GHytMtb3z&#10;L91OoRYxhH2KCpoQ+lRKXzZk0E9tTxy5yjqDIUJXS+3wHsNNJ+dJspAGW44NDfa0aaj8P12NgsWh&#10;uK6rguTnw3v627pQmeKo1GQ8rH9ABBrCW/xy77WC77g+fok/QG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ZqQk8AAAADbAAAADwAAAAAAAAAAAAAAAACYAgAAZHJzL2Rvd25y&#10;ZXYueG1sUEsFBgAAAAAEAAQA9QAAAIUDAAAAAA==&#10;" fillcolor="#a8d7e7" strokecolor="#8ed6ef [1300]" strokeweight="0"/>
                  <v:shape id="Freeform 71" o:spid="_x0000_s1088" style="position:absolute;left:29289;top:12763;width:0;height:48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3+2cIA&#10;AADbAAAADwAAAGRycy9kb3ducmV2LnhtbESPQWvCQBSE74L/YXlCb7rRQ1uiq2jAEuihGNv7I/tM&#10;gtm3YXebpPn13YLQ4zAz3zC7w2ha0ZPzjWUF61UCgri0uuFKwef1vHwF4QOyxtYyKfghD4f9fLbD&#10;VNuBL9QXoRIRwj5FBXUIXSqlL2sy6Fe2I47ezTqDIUpXSe1wiHDTyk2SPEuDDceFGjvKairvxbeJ&#10;lLK6v2cf3fVNnvJ++nI8YcZKPS3G4xZEoDH8hx/tXCt4WcPfl/gD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rf7ZwgAAANsAAAAPAAAAAAAAAAAAAAAAAJgCAABkcnMvZG93&#10;bnJldi54bWxQSwUGAAAAAAQABAD1AAAAhwMAAAAA&#10;" path="m,l,3,,2,,xe" fillcolor="#a8d7e7" strokecolor="#8ed6ef [1300]" strokeweight="0">
                    <v:path arrowok="t" o:connecttype="custom" o:connectlocs="0,0;0,4763;0,3175;0,0" o:connectangles="0,0,0,0"/>
                  </v:shape>
                  <v:shape id="Freeform 72" o:spid="_x0000_s1089" style="position:absolute;left:29257;top:3921;width:175;height:55737;visibility:visible;mso-wrap-style:square;v-text-anchor:top" coordsize="11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VyM8QA&#10;AADbAAAADwAAAGRycy9kb3ducmV2LnhtbESPT4vCMBTE7wt+h/CEvSya2sOuVKP4B0EWWVgVvT6a&#10;Z1tsXkoTa/bbG0HY4zAzv2Gm82Bq0VHrKssKRsMEBHFudcWFguNhMxiDcB5ZY22ZFPyRg/ms9zbF&#10;TNs7/1K394WIEHYZKii9bzIpXV6SQTe0DXH0LrY16KNsC6lbvEe4qWWaJJ/SYMVxocSGViXl1/3N&#10;KHDp7hyW8vvn1PFHU43lcr21Qan3flhMQHgK/j/8am+1gq8Unl/i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lcjPEAAAA2wAAAA8AAAAAAAAAAAAAAAAAmAIAAGRycy9k&#10;b3ducmV2LnhtbFBLBQYAAAAABAAEAPUAAACJAw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a8d7e7" strokecolor="#8ed6ef [1300]" strokeweight="0">
                    <v:path arrowok="t" o:connecttype="custom" o:connectlocs="3175,0;4763,395288;6350,560388;6350,630238;7938,862013;7938,1125538;7938,1317625;7938,1517650;7938,1622425;6350,1798638;7938,1827213;7938,2082800;7938,2533650;11113,2925763;12700,3087688;11113,3140075;12700,3314700;14288,3867150;12700,3948113;11113,4003675;12700,4237038;12700,4452938;12700,4614863;14288,4724400;14288,4908550;14288,5094288;14288,5173663;12700,5235575;12700,5270500;12700,5376863;14288,5459413;14288,5511800;11113,5554663;7938,5573713;3175,5561013;3175,5540375;4763,5538788;7938,5503863;7938,5484813;7938,5478463;6350,5424488;4763,5351463;7938,4691063;7938,4149725;6350,3684588;6350,2747963;3175,2252663;4763,2095500;3175,1668463;3175,915988;4763,735013;0,266700;0,149225;0,92075;0,79375;0,4763" o:connectangles="0,0,0,0,0,0,0,0,0,0,0,0,0,0,0,0,0,0,0,0,0,0,0,0,0,0,0,0,0,0,0,0,0,0,0,0,0,0,0,0,0,0,0,0,0,0,0,0,0,0,0,0,0,0,0,0"/>
                    <o:lock v:ext="edit" verticies="t"/>
                  </v:shape>
                  <v:rect id="Rectangle 73" o:spid="_x0000_s1090" style="position:absolute;left:29321;top:10255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gO5MMA&#10;AADbAAAADwAAAGRycy9kb3ducmV2LnhtbESPzYoCMRCE78K+Q2hhL6IZV3BlNIosLiyIB3Uvc2sm&#10;PT866QxJ1PHtjSB4LKrqK2qx6kwjruR8bVnBeJSAIM6trrlU8H/8Hc5A+ICssbFMCu7kYbX86C0w&#10;1fbGe7oeQikihH2KCqoQ2lRKn1dk0I9sSxy9wjqDIUpXSu3wFuGmkV9JMpUGa44LFbb0U1F+PlyM&#10;guk2u6yLjOTg7j2dNi4UJtsp9dnv1nMQgbrwDr/af1rB9wS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gO5MMAAADbAAAADwAAAAAAAAAAAAAAAACYAgAAZHJzL2Rv&#10;d25yZXYueG1sUEsFBgAAAAAEAAQA9QAAAIgDAAAAAA==&#10;" fillcolor="#a8d7e7" strokecolor="#8ed6ef [1300]" strokeweight="0"/>
                  <v:shape id="Freeform 74" o:spid="_x0000_s1091" style="position:absolute;left:29400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2DH8IA&#10;AADbAAAADwAAAGRycy9kb3ducmV2LnhtbESP3YrCMBSE7xd8h3AE79b0Z6lSjSILC8KC4M8DHJpj&#10;U2xOShO1+vSbBcHLYWa+YZbrwbbiRr1vHCtIpwkI4srphmsFp+PP5xyED8gaW8ek4EEe1qvRxxJL&#10;7e68p9sh1CJC2JeowITQlVL6ypBFP3UdcfTOrrcYouxrqXu8R7htZZYkhbTYcFww2NG3oepyuFoF&#10;RbZPsyw/pcUunz9xl2NiflGpyXjYLEAEGsI7/GpvtYLZF/x/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XYMfwgAAANsAAAAPAAAAAAAAAAAAAAAAAJgCAABkcnMvZG93&#10;bnJldi54bWxQSwUGAAAAAAQABAD1AAAAhwMAAAAA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  <v:shape id="Freeform 75" o:spid="_x0000_s1092" style="position:absolute;left:19653;top:59499;width:0;height:95;visibility:visible;mso-wrap-style:square;v-text-anchor:top" coordsize="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4Sf8QA&#10;AADbAAAADwAAAGRycy9kb3ducmV2LnhtbESPQWvCQBSE7wX/w/IKvdWNgtZGV9FCoYdCqbHg8Zl9&#10;JrHZt2H3VeO/7xYKHoeZ+YZZrHrXqjOF2Hg2MBpmoIhLbxuuDOyK18cZqCjIFlvPZOBKEVbLwd0C&#10;c+sv/EnnrVQqQTjmaKAW6XKtY1mTwzj0HXHyjj44lCRDpW3AS4K7Vo+zbKodNpwWauzopabye/vj&#10;DISvyci17+HwURSaj/4k++eNGPNw36/noIR6uYX/22/WwNME/r6kH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OEn/EAAAA2wAAAA8AAAAAAAAAAAAAAAAAmAIAAGRycy9k&#10;b3ducmV2LnhtbFBLBQYAAAAABAAEAPUAAACJAwAAAAA=&#10;" path="m,l,5,,6,,xe" fillcolor="#a8d7e7" strokecolor="#8ed6ef [1300]" strokeweight="0">
                    <v:path arrowok="t" o:connecttype="custom" o:connectlocs="0,0;0,7938;0,9525;0,0" o:connectangles="0,0,0,0"/>
                  </v:shape>
                  <v:shape id="Freeform 76" o:spid="_x0000_s1093" style="position:absolute;left:19621;top:59134;width:32;height:302;visibility:visible;mso-wrap-style:square;v-text-anchor:top" coordsize="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80y8cA&#10;AADbAAAADwAAAGRycy9kb3ducmV2LnhtbESPQWvCQBSE74X+h+UVequbtmBrdBWrtAQP0kZBvD2y&#10;zyQ1+zbsbk3013eFQo/DzHzDTGa9acSJnK8tK3gcJCCIC6trLhVsN+8PryB8QNbYWCYFZ/Iwm97e&#10;TDDVtuMvOuWhFBHCPkUFVQhtKqUvKjLoB7Yljt7BOoMhSldK7bCLcNPIpyQZSoM1x4UKW1pUVBzz&#10;H6PguHSjj+98n2Xz3fPlsCq6z/VbqdT9XT8fgwjUh//wXzvTCl6GcP0Sf4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vNMvHAAAA2wAAAA8AAAAAAAAAAAAAAAAAmAIAAGRy&#10;cy9kb3ducmV2LnhtbFBLBQYAAAAABAAEAPUAAACMAwAAAAA=&#10;" path="m1,r,3l1,7r1,4l2,15r,4l,2r1,l1,xe" fillcolor="#a8d7e7" strokecolor="#8ed6ef [1300]" strokeweight="0">
                    <v:path arrowok="t" o:connecttype="custom" o:connectlocs="1588,0;1588,4763;1588,11113;3175,17463;3175,23813;3175,30163;0,3175;1588,3175;1588,0" o:connectangles="0,0,0,0,0,0,0,0,0"/>
                  </v:shape>
                  <v:shape id="Freeform 77" o:spid="_x0000_s1094" style="position:absolute;left:19621;top:58912;width:16;height:143;visibility:visible;mso-wrap-style:square;v-text-anchor:top" coordsize="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mEMcMA&#10;AADbAAAADwAAAGRycy9kb3ducmV2LnhtbESPQYvCMBSE78L+h/AWvIimerBuNcoiCKsIYt2Lt0fz&#10;bMs2LyXJav33RhA8DjPzDbNYdaYRV3K+tqxgPEpAEBdW11wq+D1thjMQPiBrbCyTgjt5WC0/egvM&#10;tL3xka55KEWEsM9QQRVCm0npi4oM+pFtiaN3sc5giNKVUju8Rbhp5CRJptJgzXGhwpbWFRV/+b9R&#10;0Bwu3Wyfp+4ot2uj5eB8/tq1SvU/u+85iEBdeIdf7R+tIE3h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mEMcMAAADbAAAADwAAAAAAAAAAAAAAAACYAgAAZHJzL2Rv&#10;d25yZXYueG1sUEsFBgAAAAAEAAQA9QAAAIgDAAAAAA==&#10;" path="m,l1,1r,2l1,5r,4l1,9r,l,6,1,4,,1,,xe" fillcolor="#a8d7e7" strokecolor="#8ed6ef [1300]" strokeweight="0">
                    <v:path arrowok="t" o:connecttype="custom" o:connectlocs="0,0;1588,1588;1588,4763;1588,7938;1588,14288;1588,14288;1588,14288;0,9525;1588,6350;0,1588;0,0" o:connectangles="0,0,0,0,0,0,0,0,0,0,0"/>
                  </v:shape>
                  <v:shape id="Freeform 78" o:spid="_x0000_s1095" style="position:absolute;left:19637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7OcIA&#10;AADbAAAADwAAAGRycy9kb3ducmV2LnhtbERPPW/CMBDdK/EfrEPqVpx0oCXgRAhK6VBVamBhO8VH&#10;EhGfI9uE0F9fD5U6Pr3vVTGaTgzkfGtZQTpLQBBXVrdcKzgedk+vIHxA1thZJgV38lDkk4cVZtre&#10;+JuGMtQihrDPUEETQp9J6auGDPqZ7Ykjd7bOYIjQ1VI7vMVw08nnJJlLgy3HhgZ72jRUXcqrUdD+&#10;uPed3g7G7tNPPn2F7m1YpEo9Tsf1EkSgMfyL/9wfWsFLHBu/xB8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lXs5wgAAANsAAAAPAAAAAAAAAAAAAAAAAJgCAABkcnMvZG93&#10;bnJldi54bWxQSwUGAAAAAAQABAD1AAAAhwMAAAAA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79" o:spid="_x0000_s1096" style="position:absolute;left:19494;top:3159;width:159;height:55673;visibility:visible;mso-wrap-style:square;v-text-anchor:top" coordsize="10,3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DRKMYA&#10;AADbAAAADwAAAGRycy9kb3ducmV2LnhtbESPT2vCQBTE7wW/w/IEL8Vs6qFpo6vYQv+AB0kaweMz&#10;+0yC2bchu2r67d2C0OMwM79hFqvBtOJCvWssK3iKYhDEpdUNVwqKn4/pCwjnkTW2lknBLzlYLUcP&#10;C0y1vXJGl9xXIkDYpaig9r5LpXRlTQZdZDvi4B1tb9AH2VdS93gNcNPKWRw/S4MNh4UaO3qvqTzl&#10;Z6Pgc/uo91hkh6LYnb/i9XZzwLdEqcl4WM9BeBr8f/je/tYKklf4+xJ+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DRKMYAAADbAAAADwAAAAAAAAAAAAAAAACYAgAAZHJz&#10;L2Rvd25yZXYueG1sUEsFBgAAAAAEAAQA9QAAAIsDAAAAAA=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a8d7e7" strokecolor="#8ed6ef [1300]" strokeweight="0">
                    <v:path arrowok="t" o:connecttype="custom" o:connectlocs="12700,6350;12700,25400;9525,26988;6350,69850;7938,87313;6350,88900;9525,142875;9525,214313;6350,876300;7938,1489075;9525,2036763;9525,2825750;12700,3392488;12700,3470275;12700,4040188;14288,4678363;14288,4889500;15875,5308600;15875,5473700;14288,5480050;15875,5492750;14288,5562600;14288,5441950;9525,5029200;7938,4981575;9525,4929188;6350,4700588;6350,4370388;7938,4219575;7938,3992563;7938,3949700;7938,3768725;6350,3724275;7938,3443288;7938,3033713;4763,2497138;4763,2455863;4763,2427288;4763,2259013;4763,1701800;4763,1624013;6350,1560513;0,1149350;0,1050925;1588,936625;1588,771525;0,490538;1588,441325;1588,363538;4763,298450;4763,284163;1588,115888;1588,100013;1588,42863;7938,6350;12700,0" o:connectangles="0,0,0,0,0,0,0,0,0,0,0,0,0,0,0,0,0,0,0,0,0,0,0,0,0,0,0,0,0,0,0,0,0,0,0,0,0,0,0,0,0,0,0,0,0,0,0,0,0,0,0,0,0,0,0,0"/>
                    <o:lock v:ext="edit" verticies="t"/>
                  </v:shape>
                  <v:rect id="Rectangle 80" o:spid="_x0000_s1097" style="position:absolute;left:19573;top:52498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/gtL4A&#10;AADbAAAADwAAAGRycy9kb3ducmV2LnhtbERPy4rCMBTdC/5DuIIbGVNdiHQaRURBEBc+Nt1dmtvH&#10;THNTkqj1781CcHk472zdm1Y8yPnGsoLZNAFBXFjdcKXgdt3/LEH4gKyxtUwKXuRhvRoOMky1ffKZ&#10;HpdQiRjCPkUFdQhdKqUvajLop7YjjlxpncEQoaukdviM4aaV8yRZSIMNx4YaO9rWVPxf7kbB4pjf&#10;N2VOcvLynv52LpQmPyk1HvWbXxCB+vAVf9wHrWAZ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P4LS+AAAA2wAAAA8AAAAAAAAAAAAAAAAAmAIAAGRycy9kb3ducmV2&#10;LnhtbFBLBQYAAAAABAAEAPUAAACDAwAAAAA=&#10;" fillcolor="#a8d7e7" strokecolor="#8ed6ef [1300]" strokeweight="0"/>
                  <v:shape id="Freeform 81" o:spid="_x0000_s1098" style="position:absolute;left:68262;top:3317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9UsQA&#10;AADbAAAADwAAAGRycy9kb3ducmV2LnhtbESPQUsDMRSE74L/ITzBm81uD1rWpqUKlgr20Frx+tw8&#10;N0s3L0vy2q7/vikUPA4z8w0znQ++U0eKqQ1soBwVoIjrYFtuDOw+3x4moJIgW+wCk4E/SjCf3d5M&#10;sbLhxBs6bqVRGcKpQgNOpK+0TrUjj2kUeuLs/YboUbKMjbYRTxnuOz0uikftseW84LCnV0f1fnvw&#10;BvbuRb7t04dtdu+LpfuK6x8p18bc3w2LZ1BCg/yHr+2VNTAp4fIl/wA9O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6PVLEAAAA2wAAAA8AAAAAAAAAAAAAAAAAmAIAAGRycy9k&#10;b3ducmV2LnhtbFBLBQYAAAAABAAEAPUAAACJAwAAAAA=&#10;" path="m2,l3,17r,l3,19r,-4l2,12,2,8,,4,2,xe" fillcolor="#a8d7e7" strokecolor="#8ed6ef [1300]" strokeweight="0">
                    <v:path arrowok="t" o:connecttype="custom" o:connectlocs="3175,0;4763,26988;4763,26988;4763,30163;4763,23813;3175,19050;3175,12700;0,6350;3175,0" o:connectangles="0,0,0,0,0,0,0,0,0"/>
                  </v:shape>
                  <v:shape id="Freeform 82" o:spid="_x0000_s1099" style="position:absolute;left:68310;top:3683;width:0;height:158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LdMMA&#10;AADbAAAADwAAAGRycy9kb3ducmV2LnhtbESPQWsCMRSE7wX/Q3hCbzWrBVlXo4jQotBL1YPenpu3&#10;m8XNy7KJGv99Uyj0OMzMN8xiFW0r7tT7xrGC8SgDQVw63XCt4Hj4eMtB+ICssXVMCp7kYbUcvCyw&#10;0O7B33Tfh1okCPsCFZgQukJKXxqy6EeuI05e5XqLIcm+lrrHR4LbVk6ybCotNpwWDHa0MVRe9zer&#10;4H321Zhzbi+nXTV2h88q2mwalXodxvUcRKAY/sN/7a1WkE/g90v6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WLdMMAAADbAAAADwAAAAAAAAAAAAAAAACYAgAAZHJzL2Rv&#10;d25yZXYueG1sUEsFBgAAAAAEAAQA9QAAAIgDAAAAAA==&#10;" path="m,l,1,,3,,6,,9r,1l,9,,7,,3,,1,,xe" fillcolor="#a8d7e7" strokecolor="#8ed6ef [1300]" strokeweight="0">
                    <v:path arrowok="t" o:connecttype="custom" o:connectlocs="0,0;0,1588;0,4763;0,9525;0,14288;0,15875;0,14288;0,11113;0,4763;0,1588;0,0" o:connectangles="0,0,0,0,0,0,0,0,0,0,0"/>
                  </v:shape>
                  <v:shape id="Freeform 83" o:spid="_x0000_s1100" style="position:absolute;left:47;top:3714;width:16;height:6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KKsYA&#10;AADbAAAADwAAAGRycy9kb3ducmV2LnhtbESPQWvCQBSE7wX/w/KEXkQ31SIxuorUVorgwagHb4/s&#10;Mwlm34bsVqO/vlsoeBxm5htmtmhNJa7UuNKygrdBBII4s7rkXMFh/9WPQTiPrLGyTAru5GAx77zM&#10;MNH2xju6pj4XAcIuQQWF93UipcsKMugGtiYO3tk2Bn2QTS51g7cAN5UcRtFYGiw5LBRY00dB2SX9&#10;MQrM5+oU616ersfryWNzP25753et1Gu3XU5BeGr9M/zf/tYK4hH8fQk/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UKKsYAAADbAAAADwAAAAAAAAAAAAAAAACYAgAAZHJz&#10;L2Rvd25yZXYueG1sUEsFBgAAAAAEAAQA9QAAAIsDAAAAAA==&#10;" path="m1,l,4,,3,,1,1,xe" fillcolor="#a8d7e7" strokecolor="#8ed6ef [1300]" strokeweight="0">
                    <v:path arrowok="t" o:connecttype="custom" o:connectlocs="1588,0;0,6350;0,4763;0,1588;1588,0" o:connectangles="0,0,0,0,0"/>
                  </v:shape>
                  <v:shape id="Freeform 84" o:spid="_x0000_s1101" style="position:absolute;left:58547;top:3714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jzOMIA&#10;AADbAAAADwAAAGRycy9kb3ducmV2LnhtbESP3YrCMBSE7wXfIRxh7zT9WUrpGkUEQVgQ/HmAQ3O2&#10;KTYnpYlaffrNwoKXw8x8wyzXo+3EnQbfOlaQLhIQxLXTLTcKLufdvAThA7LGzjEpeJKH9Wo6WWKl&#10;3YOPdD+FRkQI+woVmBD6SkpfG7LoF64njt6PGyyGKIdG6gEfEW47mSVJIS22HBcM9rQ1VF9PN6ug&#10;yI5pluWXtDjk5QsPOSbmG5X6mI2bLxCBxvAO/7f3WkH5CX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iPM4wgAAANsAAAAPAAAAAAAAAAAAAAAAAJgCAABkcnMvZG93&#10;bnJldi54bWxQSwUGAAAAAAQABAD1AAAAhwMAAAAA&#10;" path="m,l,4,,3,,1,,xe" fillcolor="#a8d7e7" strokecolor="#8ed6ef [1300]" strokeweight="0">
                    <v:path arrowok="t" o:connecttype="custom" o:connectlocs="0,0;0,6350;0,4763;0,1588;0,0" o:connectangles="0,0,0,0,0"/>
                  </v:shape>
                  <v:shape id="Freeform 85" o:spid="_x0000_s1102" style="position:absolute;left:48768;top:3317;width:47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7UcQA&#10;AADbAAAADwAAAGRycy9kb3ducmV2LnhtbESPQWsCMRSE70L/Q3iF3jRroVW2RrGFFgv1UGvp9XXz&#10;ulncvCzJU9d/bwqCx2FmvmFmi9636kAxNYENjEcFKOIq2IZrA9uv1+EUVBJki21gMnCiBIv5zWCG&#10;pQ1H/qTDRmqVIZxKNOBEulLrVDnymEahI87eX4geJctYaxvxmOG+1fdF8ag9NpwXHHb04qjabfbe&#10;wM49y4+dfNh6+758c99x/SvjtTF3t/3yCZRQL9fwpb2yBqYP8P8l/wA9P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BO1HEAAAA2wAAAA8AAAAAAAAAAAAAAAAAmAIAAGRycy9k&#10;b3ducmV2LnhtbFBLBQYAAAAABAAEAPUAAACJAwAAAAA=&#10;" path="m,l3,17r-1,l2,19r,-4l2,12,,8,,4,,xe" fillcolor="#a8d7e7" strokecolor="#8ed6ef [1300]" strokeweight="0">
                    <v:path arrowok="t" o:connecttype="custom" o:connectlocs="0,0;4763,26988;3175,26988;3175,30163;3175,23813;3175,19050;0,12700;0,6350;0,0" o:connectangles="0,0,0,0,0,0,0,0,0"/>
                  </v:shape>
                  <v:shape id="Freeform 86" o:spid="_x0000_s1103" style="position:absolute;left:48799;top:3683;width:16;height:158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ZsdcQA&#10;AADbAAAADwAAAGRycy9kb3ducmV2LnhtbESPwWrDMBBE74H+g9hAb4mclBrHjRJKoGDoqYkPyW2x&#10;1paptTKSkrj9+qpQ6HGYmTfMdj/ZQdzIh96xgtUyA0HcON1zp6A+vS0KECEiaxwck4IvCrDfPcy2&#10;WGp35w+6HWMnEoRDiQpMjGMpZWgMWQxLNxInr3XeYkzSd1J7vCe4HeQ6y3Jpsee0YHCkg6Hm83i1&#10;Ck5hXW0uppLn5+9N/uTf27wuWqUe59PrC4hIU/wP/7UrraDI4fdL+g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GbHXEAAAA2wAAAA8AAAAAAAAAAAAAAAAAmAIAAGRycy9k&#10;b3ducmV2LnhtbFBLBQYAAAAABAAEAPUAAACJAwAAAAA=&#10;" path="m,l,1,1,3,,6,1,9r,1l,9,,7,,3,,1,,xe" fillcolor="#a8d7e7" strokecolor="#8ed6ef [1300]" strokeweight="0">
                    <v:path arrowok="t" o:connecttype="custom" o:connectlocs="0,0;0,1588;1588,4763;0,9525;1588,14288;1588,15875;0,14288;0,11113;0,4763;0,1588;0,0" o:connectangles="0,0,0,0,0,0,0,0,0,0,0"/>
                  </v:shape>
                  <v:shape id="Freeform 87" o:spid="_x0000_s1104" style="position:absolute;left:39020;top:3714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tT8IA&#10;AADbAAAADwAAAGRycy9kb3ducmV2LnhtbESP3YrCMBSE7xd8h3CEvVvTH6ilGkUEQVgQ/HmAQ3Ns&#10;is1JaaJWn36zsLCXw8x8wyzXo+3EgwbfOlaQzhIQxLXTLTcKLufdVwnCB2SNnWNS8CIP69XkY4mV&#10;dk8+0uMUGhEh7CtUYELoKyl9bciin7meOHpXN1gMUQ6N1AM+I9x2MkuSQlpsOS4Y7GlrqL6d7lZB&#10;kR3TLMsvaXHIyzceckzMNyr1OR03CxCBxvAf/mvvtYJyDr9f4g+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m1PwgAAANsAAAAPAAAAAAAAAAAAAAAAAJgCAABkcnMvZG93&#10;bnJldi54bWxQSwUGAAAAAAQABAD1AAAAhwMAAAAA&#10;" path="m,l,4,,3,,1,,xe" fillcolor="#a8d7e7" strokecolor="#8ed6ef [1300]" strokeweight="0">
                    <v:path arrowok="t" o:connecttype="custom" o:connectlocs="0,0;0,6350;0,4763;0,1588;0,0" o:connectangles="0,0,0,0,0"/>
                  </v:shape>
                  <v:shape id="Freeform 88" o:spid="_x0000_s1105" style="position:absolute;left:29241;top:3317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CUz8EA&#10;AADbAAAADwAAAGRycy9kb3ducmV2LnhtbERPTWsCMRC9F/ofwhS81awerGyNYgsVC/VQtXgdN9PN&#10;4mayJKNu/705CD0+3vds0ftWXSimJrCB0bAARVwF23BtYL/7eJ6CSoJssQ1MBv4owWL++DDD0oYr&#10;f9NlK7XKIZxKNOBEulLrVDnymIahI87cb4geJcNYaxvxmsN9q8dFMdEeG84NDjt6d1Sdtmdv4OTe&#10;5GBfvmy9/1yu3E/cHGW0MWbw1C9fQQn18i++u9fWwDSPzV/yD9Dz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AlM/BAAAA2wAAAA8AAAAAAAAAAAAAAAAAmAIAAGRycy9kb3du&#10;cmV2LnhtbFBLBQYAAAAABAAEAPUAAACGAwAAAAA=&#10;" path="m,l3,17r,l3,19r,-4l1,12,1,8,,4,,xe" fillcolor="#a8d7e7" strokecolor="#8ed6ef [1300]" strokeweight="0">
                    <v:path arrowok="t" o:connecttype="custom" o:connectlocs="0,0;4763,26988;4763,26988;4763,30163;4763,23813;1588,19050;1588,12700;0,6350;0,0" o:connectangles="0,0,0,0,0,0,0,0,0"/>
                  </v:shape>
                  <v:shape id="Freeform 89" o:spid="_x0000_s1106" style="position:absolute;left:29257;top:3683;width:32;height:158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6OIcQA&#10;AADbAAAADwAAAGRycy9kb3ducmV2LnhtbESPT2sCMRTE70K/Q3iFXqRm9WDXrVFEKhTpof7B82Pz&#10;3CxuXpZNjNtvbwqCx2FmfsPMl71tRKTO144VjEcZCOLS6ZorBcfD5j0H4QOyxsYxKfgjD8vFy2CO&#10;hXY33lHch0okCPsCFZgQ2kJKXxqy6EeuJU7e2XUWQ5JdJXWHtwS3jZxk2VRarDktGGxpbai87K9W&#10;QZycYvmx3XxNhyuOp1/UP1czU+rttV99ggjUh2f40f7WCvIZ/H9JP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+jiHEAAAA2wAAAA8AAAAAAAAAAAAAAAAAmAIAAGRycy9k&#10;b3ducmV2LnhtbFBLBQYAAAAABAAEAPUAAACJAwAAAAA=&#10;" path="m2,r,1l2,3r,3l2,9r,1l2,9,2,7,,3,2,1,2,xe" fillcolor="#a8d7e7" strokecolor="#8ed6ef [1300]" strokeweight="0">
                    <v:path arrowok="t" o:connecttype="custom" o:connectlocs="3175,0;3175,1588;3175,4763;3175,9525;3175,14288;3175,15875;3175,14288;3175,11113;0,4763;3175,1588;3175,0" o:connectangles="0,0,0,0,0,0,0,0,0,0,0"/>
                  </v:shape>
                  <v:shape id="Freeform 90" o:spid="_x0000_s1107" style="position:absolute;left:19510;top:3714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pj5sAA&#10;AADbAAAADwAAAGRycy9kb3ducmV2LnhtbERP3UrDMBS+H/gO4QjebekPlK02LUMQBGHQugc4NMem&#10;rDkpTeyqT28uBC8/vv+q2ewkVlr86FhBekhAEPdOjzwouH687o8gfEDWODkmBd/koakfdhWW2t25&#10;pbULg4gh7EtUYEKYSyl9b8iiP7iZOHKfbrEYIlwGqRe8x3A7ySxJCmlx5NhgcKYXQ/2t+7IKiqxN&#10;syy/psUlP/7gJcfEvKNST4/b+RlEoC38i//cb1rBKa6PX+IPkP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pj5sAAAADbAAAADwAAAAAAAAAAAAAAAACYAgAAZHJzL2Rvd25y&#10;ZXYueG1sUEsFBgAAAAAEAAQA9QAAAIUDAAAAAA==&#10;" path="m,l,4,,3,,1,,xe" fillcolor="#a8d7e7" strokecolor="#8ed6ef [1300]" strokeweight="0">
                    <v:path arrowok="t" o:connecttype="custom" o:connectlocs="0,0;0,6350;0,4763;0,1588;0,0" o:connectangles="0,0,0,0,0"/>
                  </v:shape>
                  <v:shape id="Freeform 91" o:spid="_x0000_s1108" style="position:absolute;left:9747;top:3317;width:47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rj8UA&#10;AADbAAAADwAAAGRycy9kb3ducmV2LnhtbESPT0sDMRTE74LfITyhN5vdHvyzNi1VqLTQHqwVr8/N&#10;c7N087Ikr+367RtB8DjMzG+Y6XzwnTpRTG1gA+W4AEVcB9tyY2D/vrx9AJUE2WIXmAz8UIL57Ppq&#10;ipUNZ36j004alSGcKjTgRPpK61Q78pjGoSfO3neIHiXL2Ggb8ZzhvtOTorjTHlvOCw57enFUH3ZH&#10;b+DgnuXT3m9ss18vXt1H3H5JuTVmdDMsnkAJDfIf/muvrIHHEn6/5B+gZ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6uPxQAAANsAAAAPAAAAAAAAAAAAAAAAAJgCAABkcnMv&#10;ZG93bnJldi54bWxQSwUGAAAAAAQABAD1AAAAigMAAAAA&#10;" path="m,l3,17r-2,l1,19r,-4l1,12,,8,,4,,xe" fillcolor="#a8d7e7" strokecolor="#8ed6ef [1300]" strokeweight="0">
                    <v:path arrowok="t" o:connecttype="custom" o:connectlocs="0,0;4763,26988;1588,26988;1588,30163;1588,23813;1588,19050;0,12700;0,6350;0,0" o:connectangles="0,0,0,0,0,0,0,0,0"/>
                  </v:shape>
                  <v:shape id="Freeform 92" o:spid="_x0000_s1109" style="position:absolute;left:9763;top:3683;width:31;height:158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OKjcMA&#10;AADbAAAADwAAAGRycy9kb3ducmV2LnhtbESPQWsCMRSE74L/ITyhF9Gse7C6GkWkQpEeqi2eH5vX&#10;zdLNy7KJcfvvTUHwOMzMN8x629tGROp87VjBbJqBIC6drrlS8P11mCxA+ICssXFMCv7Iw3YzHKyx&#10;0O7GJ4rnUIkEYV+gAhNCW0jpS0MW/dS1xMn7cZ3FkGRXSd3hLcFtI/Msm0uLNacFgy3tDZW/56tV&#10;EPNLLF+Ph7f5eMfx8on642qWSr2M+t0KRKA+PMOP9rtWsMzh/0v6A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OKjcMAAADbAAAADwAAAAAAAAAAAAAAAACYAgAAZHJzL2Rv&#10;d25yZXYueG1sUEsFBgAAAAAEAAQA9QAAAIgDAAAAAA==&#10;" path="m,l,1,,3,,6,,9r2,1l,9,,7,,3,,1,,xe" fillcolor="#a8d7e7" strokecolor="#8ed6ef [1300]" strokeweight="0">
                    <v:path arrowok="t" o:connecttype="custom" o:connectlocs="0,0;0,1588;0,4763;0,9525;0,14288;3175,15875;0,14288;0,11113;0,4763;0,1588;0,0" o:connectangles="0,0,0,0,0,0,0,0,0,0,0"/>
                  </v:shape>
                  <v:shape id="Freeform 93" o:spid="_x0000_s1110" style="position:absolute;left:9747;top:3921;width:159;height:55737;visibility:visible;mso-wrap-style:square;v-text-anchor:top" coordsize="10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5e0sQA&#10;AADbAAAADwAAAGRycy9kb3ducmV2LnhtbESPT2sCMRTE70K/Q3iCN81atehqlFIo9lb8U8TbI3lu&#10;Fjcv202q67dvBMHjMDO/YRar1lXiQk0oPSsYDjIQxNqbkgsF+91nfwoiRGSDlWdScKMAq+VLZ4G5&#10;8Vfe0GUbC5EgHHJUYGOscymDtuQwDHxNnLyTbxzGJJtCmgavCe4q+Zplb9JhyWnBYk0flvR5++cU&#10;TO2PPf2Oj3rvJno2XMf197E+KNXrtu9zEJHa+Aw/2l9GwWwE9y/p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+XtLEAAAA2wAAAA8AAAAAAAAAAAAAAAAAmAIAAGRycy9k&#10;b3ducmV2LnhtbFBLBQYAAAAABAAEAPUAAACJAw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a8d7e7" strokecolor="#8ed6ef [1300]" strokeweight="0">
                    <v:path arrowok="t" o:connecttype="custom" o:connectlocs="1588,0;4763,395288;6350,560388;6350,630238;7938,863600;7938,1125538;7938,1317625;11113,1517650;7938,1622425;7938,1798638;7938,1820863;7938,2001838;7938,2316163;11113,2749550;12700,3070225;12700,3141663;12700,3276600;14288,3867150;12700,3948113;11113,4003675;12700,4329113;14288,4483100;14288,4627563;15875,4759325;15875,4935538;14288,5108575;15875,5187950;12700,5254625;12700,5276850;14288,5451475;14288,5464175;14288,5511800;11113,5557838;6350,5572125;1588,5557838;4763,5541963;6350,5540375;11113,5497513;7938,5480050;11113,5473700;6350,5427663;6350,5276850;7938,4630738;7938,4078288;6350,3530600;6350,2744788;4763,2174875;4763,2095500;1588,1527175;1588,889000;1588,677863;0,257175;0,93663;1588,87313;0,74613;1588,4763" o:connectangles="0,0,0,0,0,0,0,0,0,0,0,0,0,0,0,0,0,0,0,0,0,0,0,0,0,0,0,0,0,0,0,0,0,0,0,0,0,0,0,0,0,0,0,0,0,0,0,0,0,0,0,0,0,0,0,0"/>
                    <o:lock v:ext="edit" verticies="t"/>
                  </v:shape>
                  <v:rect id="Rectangle 94" o:spid="_x0000_s1111" style="position:absolute;left:9810;top:10255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1wasMA&#10;AADbAAAADwAAAGRycy9kb3ducmV2LnhtbESPzYoCMRCE78K+Q2hhL6IZF5F1NIosLiyIB3Uvc2sm&#10;PT866QxJ1PHtjSB4LKrqK2qx6kwjruR8bVnBeJSAIM6trrlU8H/8HX6D8AFZY2OZFNzJw2r50Vtg&#10;qu2N93Q9hFJECPsUFVQhtKmUPq/IoB/Zljh6hXUGQ5SulNrhLcJNI7+SZCoN1hwXKmzpp6L8fLgY&#10;BdNtdlkXGcnB3Xs6bVwoTLZT6rPfrecgAnXhHX61/7SC2QS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1wasMAAADbAAAADwAAAAAAAAAAAAAAAACYAgAAZHJzL2Rv&#10;d25yZXYueG1sUEsFBgAAAAAEAAQA9QAAAIgDAAAAAA==&#10;" fillcolor="#a8d7e7" strokecolor="#8ed6ef [1300]" strokeweight="0"/>
                  <v:shape id="Freeform 95" o:spid="_x0000_s1112" style="position:absolute;left:9890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3AfsIA&#10;AADbAAAADwAAAGRycy9kb3ducmV2LnhtbESP3YrCMBSE7xd8h3AE79b0hy1ajSILC8KC4M8DHJpj&#10;U2xOShO1+vSbBcHLYWa+YZbrwbbiRr1vHCtIpwkI4srphmsFp+PP5wyED8gaW8ek4EEe1qvRxxJL&#10;7e68p9sh1CJC2JeowITQlVL6ypBFP3UdcfTOrrcYouxrqXu8R7htZZYkhbTYcFww2NG3oepyuFoF&#10;RbZPsyw/pcUunz1xl2NiflGpyXjYLEAEGsI7/GpvtYL5F/x/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cB+wgAAANsAAAAPAAAAAAAAAAAAAAAAAJgCAABkcnMvZG93&#10;bnJldi54bWxQSwUGAAAAAAQABAD1AAAAhwMAAAAA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</v:group>
                <v:group id="Group 3" o:spid="_x0000_s1113" style="position:absolute;left:63;width:68390;height:3254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4" o:spid="_x0000_s1114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6/gcUA&#10;AADaAAAADwAAAGRycy9kb3ducmV2LnhtbESPW2sCMRSE3wX/QziCbzVr7UVWo9iCUBBpvYG+HTbH&#10;3dDNybKJ6/rvTaHg4zAz3zDTeWtL0VDtjWMFw0ECgjhz2nCuYL9bPo1B+ICssXRMCm7kYT7rdqaY&#10;anflDTXbkIsIYZ+igiKEKpXSZwVZ9ANXEUfv7GqLIco6l7rGa4TbUj4nyZu0aDguFFjRZ0HZ7/Zi&#10;Ffwsvo/ucF6Z0+a1WZv3UfaRD8dK9XvtYgIiUBse4f/2l1bwAn9X4g2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r+BxQAAANoAAAAPAAAAAAAAAAAAAAAAAJgCAABkcnMv&#10;ZG93bnJldi54bWxQSwUGAAAAAAQABAD1AAAAigM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782a6 [32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5" o:spid="_x0000_s1115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33XcIA&#10;AADaAAAADwAAAGRycy9kb3ducmV2LnhtbESPS2vDMBCE74X8B7GF3hq5j5jiWAmhaSCXHPLofbE2&#10;lrG0MpaaKP8+KhR6HGbmG6ZeJmfFhcbQeVbwMi1AEDded9wqOB03zx8gQkTWaD2TghsFWC4mDzVW&#10;2l95T5dDbEWGcKhQgYlxqKQMjSGHYeoH4uyd/egwZjm2Uo94zXBn5WtRlNJhx3nB4ECfhpr+8OMU&#10;fL2tZ6W3u+49mb1dl2n33Set1NNjWs1BRErxP/zX3moFM/i9km+A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DfddwgAAANoAAAAPAAAAAAAAAAAAAAAAAJgCAABkcnMvZG93&#10;bnJldi54bWxQSwUGAAAAAAQABAD1AAAAhwMAAAAA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782a6 [32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6" o:spid="_x0000_s1116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EZsEA&#10;AADaAAAADwAAAGRycy9kb3ducmV2LnhtbESPT4vCMBTE7wt+h/AWvCxruh5Eu42iC4J48x9eH81r&#10;U7d5KU209dsbQfA4zMxvmGzR21rcqPWVYwU/owQEce50xaWC42H9PQXhA7LG2jEpuJOHxXzwkWGq&#10;Xcc7uu1DKSKEfYoKTAhNKqXPDVn0I9cQR69wrcUQZVtK3WIX4baW4ySZSIsVxwWDDf0Zyv/3V6ug&#10;Mnj6mq4O5+PsUjS2k+gvy61Sw89++QsiUB/e4Vd7oxVM4Hkl3g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HxGbBAAAA2gAAAA8AAAAAAAAAAAAAAAAAmAIAAGRycy9kb3du&#10;cmV2LnhtbFBLBQYAAAAABAAEAPUAAACGAw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782a6 [32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7" o:spid="_x0000_s1117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I3E8QA&#10;AADaAAAADwAAAGRycy9kb3ducmV2LnhtbESPQWsCMRSE7wX/Q3iCt5qtB7VboxSpoAeRbkvp8XXz&#10;ulncvCybNK7+elMQPA4z8w2zWPW2EZE6XztW8DTOQBCXTtdcKfj82DzOQfiArLFxTArO5GG1HDws&#10;MNfuxO8Ui1CJBGGfowITQptL6UtDFv3YtcTJ+3WdxZBkV0nd4SnBbSMnWTaVFmtOCwZbWhsqj8Wf&#10;VbA/7i9x0/xMv5xZv+0mz4fvWESlRsP+9QVEoD7cw7f2ViuYwf+VdA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yNxPEAAAA2gAAAA8AAAAAAAAAAAAAAAAAmAIAAGRycy9k&#10;b3ducmV2LnhtbFBLBQYAAAAABAAEAPUAAACJAw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782a6 [32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8" o:spid="_x0000_s1118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umMIA&#10;AADaAAAADwAAAGRycy9kb3ducmV2LnhtbERPz2vCMBS+C/4P4Qm7DE23g53VKLIx1tPYqqLHR/Ns&#10;i81LSbK2+++Xw8Djx/d7sxtNK3pyvrGs4GmRgCAurW64UnA8vM9fQPiArLG1TAp+ycNuO51sMNN2&#10;4G/qi1CJGMI+QwV1CF0mpS9rMugXtiOO3NU6gyFCV0ntcIjhppXPSbKUBhuODTV29FpTeSt+jIK3&#10;r8/T5XR+vKXLMr24Y64/iutKqYfZuF+DCDSGu/jfnWsFcWu8Em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S+6YwgAAANoAAAAPAAAAAAAAAAAAAAAAAJgCAABkcnMvZG93&#10;bnJldi54bWxQSwUGAAAAAAQABAD1AAAAhwMAAAAA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9" o:spid="_x0000_s1119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jasIA&#10;AADaAAAADwAAAGRycy9kb3ducmV2LnhtbESPQWvCQBSE7wX/w/KE3urGUlKbukoUlB411Z4f2dck&#10;mn2bZtck9de7QqHHYWa+YebLwdSio9ZVlhVMJxEI4tzqigsFh8/N0wyE88gaa8uk4JccLBejhzkm&#10;2va8py7zhQgQdgkqKL1vEildXpJBN7ENcfC+bWvQB9kWUrfYB7ip5XMUxdJgxWGhxIbWJeXn7GLu&#10;lGJ1PKVZ97I9fsXDLk5ff669Uo/jIX0H4Wnw/+G/9odW8Ab3K+EG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+NqwgAAANoAAAAPAAAAAAAAAAAAAAAAAJgCAABkcnMvZG93&#10;bnJldi54bWxQSwUGAAAAAAQABAD1AAAAhwM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0" o:spid="_x0000_s1120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Nt4sYA&#10;AADbAAAADwAAAGRycy9kb3ducmV2LnhtbESPQWvCQBCF7wX/wzJCL1I39aA1uootFEqhSmOh12l2&#10;TILZ2bC71eiv7xyE3mZ4b977ZrnuXatOFGLj2cDjOANFXHrbcGXga//68AQqJmSLrWcycKEI69Xg&#10;bom59Wf+pFORKiUhHHM0UKfU5VrHsiaHcew7YtEOPjhMsoZK24BnCXetnmTZVDtsWBpq7OilpvJY&#10;/DoD23CdTXfPk55/Zh8+K76372k+MuZ+2G8WoBL16d98u36zgi/08os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Nt4sYAAADb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w10:wrap anchorx="page" anchory="margin"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  <w:tblDescription w:val="Notes"/>
      </w:tblPr>
      <w:tblGrid>
        <w:gridCol w:w="5760"/>
        <w:gridCol w:w="629"/>
        <w:gridCol w:w="4411"/>
      </w:tblGrid>
      <w:tr w:rsidR="002E7371">
        <w:trPr>
          <w:trHeight w:hRule="exact" w:val="4464"/>
          <w:jc w:val="center"/>
        </w:trPr>
        <w:tc>
          <w:tcPr>
            <w:tcW w:w="5760" w:type="dxa"/>
          </w:tcPr>
          <w:p w:rsidR="002E7371" w:rsidRDefault="004146FB">
            <w:pPr>
              <w:pStyle w:val="Year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="00D63D9E">
              <w:t>March</w:t>
            </w:r>
            <w:r>
              <w:fldChar w:fldCharType="end"/>
            </w:r>
          </w:p>
          <w:p w:rsidR="002E7371" w:rsidRDefault="004146FB">
            <w:pPr>
              <w:pStyle w:val="Month"/>
              <w:spacing w:after="2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0" allowOverlap="1" wp14:anchorId="6C0E65C8" wp14:editId="7F639134">
                      <wp:simplePos x="0" y="0"/>
                      <wp:positionH relativeFrom="page">
                        <wp:posOffset>237490</wp:posOffset>
                      </wp:positionH>
                      <wp:positionV relativeFrom="page">
                        <wp:posOffset>722630</wp:posOffset>
                      </wp:positionV>
                      <wp:extent cx="3118104" cy="411480"/>
                      <wp:effectExtent l="0" t="0" r="82550" b="7620"/>
                      <wp:wrapNone/>
                      <wp:docPr id="190" name="Year Backing" descr="Month and Year Graphic&#10;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18104" cy="411480"/>
                                <a:chOff x="0" y="0"/>
                                <a:chExt cx="3857625" cy="517525"/>
                              </a:xfrm>
                            </wpg:grpSpPr>
                            <wps:wsp>
                              <wps:cNvPr id="191" name="Freeform 19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740025" y="0"/>
                                  <a:ext cx="990600" cy="517525"/>
                                </a:xfrm>
                                <a:custGeom>
                                  <a:avLst/>
                                  <a:gdLst>
                                    <a:gd name="T0" fmla="*/ 76 w 87"/>
                                    <a:gd name="T1" fmla="*/ 1 h 45"/>
                                    <a:gd name="T2" fmla="*/ 70 w 87"/>
                                    <a:gd name="T3" fmla="*/ 1 h 45"/>
                                    <a:gd name="T4" fmla="*/ 70 w 87"/>
                                    <a:gd name="T5" fmla="*/ 1 h 45"/>
                                    <a:gd name="T6" fmla="*/ 78 w 87"/>
                                    <a:gd name="T7" fmla="*/ 0 h 45"/>
                                    <a:gd name="T8" fmla="*/ 76 w 87"/>
                                    <a:gd name="T9" fmla="*/ 1 h 45"/>
                                    <a:gd name="T10" fmla="*/ 76 w 87"/>
                                    <a:gd name="T11" fmla="*/ 1 h 45"/>
                                    <a:gd name="T12" fmla="*/ 74 w 87"/>
                                    <a:gd name="T13" fmla="*/ 1 h 45"/>
                                    <a:gd name="T14" fmla="*/ 74 w 87"/>
                                    <a:gd name="T15" fmla="*/ 1 h 45"/>
                                    <a:gd name="T16" fmla="*/ 72 w 87"/>
                                    <a:gd name="T17" fmla="*/ 1 h 45"/>
                                    <a:gd name="T18" fmla="*/ 71 w 87"/>
                                    <a:gd name="T19" fmla="*/ 1 h 45"/>
                                    <a:gd name="T20" fmla="*/ 70 w 87"/>
                                    <a:gd name="T21" fmla="*/ 1 h 45"/>
                                    <a:gd name="T22" fmla="*/ 44 w 87"/>
                                    <a:gd name="T23" fmla="*/ 2 h 45"/>
                                    <a:gd name="T24" fmla="*/ 43 w 87"/>
                                    <a:gd name="T25" fmla="*/ 2 h 45"/>
                                    <a:gd name="T26" fmla="*/ 43 w 87"/>
                                    <a:gd name="T27" fmla="*/ 2 h 45"/>
                                    <a:gd name="T28" fmla="*/ 37 w 87"/>
                                    <a:gd name="T29" fmla="*/ 2 h 45"/>
                                    <a:gd name="T30" fmla="*/ 35 w 87"/>
                                    <a:gd name="T31" fmla="*/ 2 h 45"/>
                                    <a:gd name="T32" fmla="*/ 33 w 87"/>
                                    <a:gd name="T33" fmla="*/ 3 h 45"/>
                                    <a:gd name="T34" fmla="*/ 20 w 87"/>
                                    <a:gd name="T35" fmla="*/ 3 h 45"/>
                                    <a:gd name="T36" fmla="*/ 9 w 87"/>
                                    <a:gd name="T37" fmla="*/ 4 h 45"/>
                                    <a:gd name="T38" fmla="*/ 0 w 87"/>
                                    <a:gd name="T39" fmla="*/ 4 h 45"/>
                                    <a:gd name="T40" fmla="*/ 1 w 87"/>
                                    <a:gd name="T41" fmla="*/ 10 h 45"/>
                                    <a:gd name="T42" fmla="*/ 1 w 87"/>
                                    <a:gd name="T43" fmla="*/ 15 h 45"/>
                                    <a:gd name="T44" fmla="*/ 1 w 87"/>
                                    <a:gd name="T45" fmla="*/ 25 h 45"/>
                                    <a:gd name="T46" fmla="*/ 2 w 87"/>
                                    <a:gd name="T47" fmla="*/ 27 h 45"/>
                                    <a:gd name="T48" fmla="*/ 2 w 87"/>
                                    <a:gd name="T49" fmla="*/ 27 h 45"/>
                                    <a:gd name="T50" fmla="*/ 2 w 87"/>
                                    <a:gd name="T51" fmla="*/ 31 h 45"/>
                                    <a:gd name="T52" fmla="*/ 2 w 87"/>
                                    <a:gd name="T53" fmla="*/ 34 h 45"/>
                                    <a:gd name="T54" fmla="*/ 2 w 87"/>
                                    <a:gd name="T55" fmla="*/ 34 h 45"/>
                                    <a:gd name="T56" fmla="*/ 2 w 87"/>
                                    <a:gd name="T57" fmla="*/ 36 h 45"/>
                                    <a:gd name="T58" fmla="*/ 2 w 87"/>
                                    <a:gd name="T59" fmla="*/ 43 h 45"/>
                                    <a:gd name="T60" fmla="*/ 3 w 87"/>
                                    <a:gd name="T61" fmla="*/ 45 h 45"/>
                                    <a:gd name="T62" fmla="*/ 3 w 87"/>
                                    <a:gd name="T63" fmla="*/ 45 h 45"/>
                                    <a:gd name="T64" fmla="*/ 5 w 87"/>
                                    <a:gd name="T65" fmla="*/ 45 h 45"/>
                                    <a:gd name="T66" fmla="*/ 6 w 87"/>
                                    <a:gd name="T67" fmla="*/ 45 h 45"/>
                                    <a:gd name="T68" fmla="*/ 13 w 87"/>
                                    <a:gd name="T69" fmla="*/ 45 h 45"/>
                                    <a:gd name="T70" fmla="*/ 19 w 87"/>
                                    <a:gd name="T71" fmla="*/ 45 h 45"/>
                                    <a:gd name="T72" fmla="*/ 52 w 87"/>
                                    <a:gd name="T73" fmla="*/ 43 h 45"/>
                                    <a:gd name="T74" fmla="*/ 68 w 87"/>
                                    <a:gd name="T75" fmla="*/ 43 h 45"/>
                                    <a:gd name="T76" fmla="*/ 68 w 87"/>
                                    <a:gd name="T77" fmla="*/ 43 h 45"/>
                                    <a:gd name="T78" fmla="*/ 70 w 87"/>
                                    <a:gd name="T79" fmla="*/ 43 h 45"/>
                                    <a:gd name="T80" fmla="*/ 71 w 87"/>
                                    <a:gd name="T81" fmla="*/ 43 h 45"/>
                                    <a:gd name="T82" fmla="*/ 72 w 87"/>
                                    <a:gd name="T83" fmla="*/ 43 h 45"/>
                                    <a:gd name="T84" fmla="*/ 73 w 87"/>
                                    <a:gd name="T85" fmla="*/ 43 h 45"/>
                                    <a:gd name="T86" fmla="*/ 73 w 87"/>
                                    <a:gd name="T87" fmla="*/ 43 h 45"/>
                                    <a:gd name="T88" fmla="*/ 81 w 87"/>
                                    <a:gd name="T89" fmla="*/ 43 h 45"/>
                                    <a:gd name="T90" fmla="*/ 85 w 87"/>
                                    <a:gd name="T91" fmla="*/ 43 h 45"/>
                                    <a:gd name="T92" fmla="*/ 85 w 87"/>
                                    <a:gd name="T93" fmla="*/ 43 h 45"/>
                                    <a:gd name="T94" fmla="*/ 87 w 87"/>
                                    <a:gd name="T95" fmla="*/ 43 h 45"/>
                                    <a:gd name="T96" fmla="*/ 87 w 87"/>
                                    <a:gd name="T97" fmla="*/ 41 h 45"/>
                                    <a:gd name="T98" fmla="*/ 87 w 87"/>
                                    <a:gd name="T99" fmla="*/ 38 h 45"/>
                                    <a:gd name="T100" fmla="*/ 87 w 87"/>
                                    <a:gd name="T101" fmla="*/ 33 h 45"/>
                                    <a:gd name="T102" fmla="*/ 86 w 87"/>
                                    <a:gd name="T103" fmla="*/ 24 h 45"/>
                                    <a:gd name="T104" fmla="*/ 85 w 87"/>
                                    <a:gd name="T105" fmla="*/ 19 h 45"/>
                                    <a:gd name="T106" fmla="*/ 85 w 87"/>
                                    <a:gd name="T107" fmla="*/ 13 h 45"/>
                                    <a:gd name="T108" fmla="*/ 84 w 87"/>
                                    <a:gd name="T109" fmla="*/ 1 h 45"/>
                                    <a:gd name="T110" fmla="*/ 84 w 87"/>
                                    <a:gd name="T111" fmla="*/ 1 h 45"/>
                                    <a:gd name="T112" fmla="*/ 78 w 87"/>
                                    <a:gd name="T113" fmla="*/ 0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87" h="45">
                                      <a:moveTo>
                                        <a:pt x="76" y="1"/>
                                      </a:move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moveTo>
                                        <a:pt x="70" y="1"/>
                                      </a:move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moveTo>
                                        <a:pt x="78" y="0"/>
                                      </a:moveTo>
                                      <a:cubicBezTo>
                                        <a:pt x="78" y="0"/>
                                        <a:pt x="78" y="0"/>
                                        <a:pt x="78" y="0"/>
                                      </a:cubicBezTo>
                                      <a:cubicBezTo>
                                        <a:pt x="78" y="1"/>
                                        <a:pt x="77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5" y="1"/>
                                        <a:pt x="75" y="1"/>
                                      </a:cubicBezTo>
                                      <a:cubicBezTo>
                                        <a:pt x="75" y="1"/>
                                        <a:pt x="74" y="1"/>
                                        <a:pt x="74" y="1"/>
                                      </a:cubicBezTo>
                                      <a:cubicBezTo>
                                        <a:pt x="74" y="1"/>
                                        <a:pt x="74" y="1"/>
                                        <a:pt x="73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4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3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2" y="1"/>
                                      </a:cubicBezTo>
                                      <a:cubicBezTo>
                                        <a:pt x="72" y="1"/>
                                        <a:pt x="72" y="1"/>
                                        <a:pt x="72" y="1"/>
                                      </a:cubicBezTo>
                                      <a:cubicBezTo>
                                        <a:pt x="71" y="1"/>
                                        <a:pt x="71" y="1"/>
                                        <a:pt x="71" y="1"/>
                                      </a:cubicBezTo>
                                      <a:cubicBezTo>
                                        <a:pt x="71" y="1"/>
                                        <a:pt x="71" y="1"/>
                                        <a:pt x="71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62" y="1"/>
                                        <a:pt x="53" y="2"/>
                                        <a:pt x="44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1" y="2"/>
                                        <a:pt x="39" y="2"/>
                                        <a:pt x="37" y="2"/>
                                      </a:cubicBezTo>
                                      <a:cubicBezTo>
                                        <a:pt x="37" y="2"/>
                                        <a:pt x="37" y="2"/>
                                        <a:pt x="37" y="2"/>
                                      </a:cubicBezTo>
                                      <a:cubicBezTo>
                                        <a:pt x="36" y="2"/>
                                        <a:pt x="36" y="2"/>
                                        <a:pt x="36" y="2"/>
                                      </a:cubicBezTo>
                                      <a:cubicBezTo>
                                        <a:pt x="35" y="2"/>
                                        <a:pt x="35" y="2"/>
                                        <a:pt x="35" y="2"/>
                                      </a:cubicBezTo>
                                      <a:cubicBezTo>
                                        <a:pt x="35" y="2"/>
                                        <a:pt x="35" y="2"/>
                                        <a:pt x="34" y="2"/>
                                      </a:cubicBezTo>
                                      <a:cubicBezTo>
                                        <a:pt x="34" y="2"/>
                                        <a:pt x="34" y="2"/>
                                        <a:pt x="33" y="3"/>
                                      </a:cubicBezTo>
                                      <a:cubicBezTo>
                                        <a:pt x="33" y="3"/>
                                        <a:pt x="33" y="2"/>
                                        <a:pt x="34" y="2"/>
                                      </a:cubicBezTo>
                                      <a:cubicBezTo>
                                        <a:pt x="29" y="3"/>
                                        <a:pt x="25" y="3"/>
                                        <a:pt x="20" y="3"/>
                                      </a:cubicBezTo>
                                      <a:cubicBezTo>
                                        <a:pt x="17" y="4"/>
                                        <a:pt x="13" y="3"/>
                                        <a:pt x="9" y="4"/>
                                      </a:cubicBezTo>
                                      <a:cubicBezTo>
                                        <a:pt x="9" y="4"/>
                                        <a:pt x="9" y="4"/>
                                        <a:pt x="9" y="4"/>
                                      </a:cubicBezTo>
                                      <a:cubicBezTo>
                                        <a:pt x="6" y="4"/>
                                        <a:pt x="3" y="4"/>
                                        <a:pt x="0" y="4"/>
                                      </a:cubicBezTo>
                                      <a:cubicBezTo>
                                        <a:pt x="0" y="4"/>
                                        <a:pt x="0" y="4"/>
                                        <a:pt x="0" y="4"/>
                                      </a:cubicBezTo>
                                      <a:cubicBezTo>
                                        <a:pt x="0" y="4"/>
                                        <a:pt x="0" y="4"/>
                                        <a:pt x="0" y="4"/>
                                      </a:cubicBezTo>
                                      <a:cubicBezTo>
                                        <a:pt x="0" y="6"/>
                                        <a:pt x="0" y="8"/>
                                        <a:pt x="1" y="10"/>
                                      </a:cubicBezTo>
                                      <a:cubicBezTo>
                                        <a:pt x="1" y="12"/>
                                        <a:pt x="1" y="13"/>
                                        <a:pt x="1" y="15"/>
                                      </a:cubicBezTo>
                                      <a:cubicBezTo>
                                        <a:pt x="1" y="15"/>
                                        <a:pt x="1" y="15"/>
                                        <a:pt x="1" y="15"/>
                                      </a:cubicBezTo>
                                      <a:cubicBezTo>
                                        <a:pt x="1" y="18"/>
                                        <a:pt x="1" y="22"/>
                                        <a:pt x="1" y="25"/>
                                      </a:cubicBezTo>
                                      <a:cubicBezTo>
                                        <a:pt x="1" y="25"/>
                                        <a:pt x="1" y="25"/>
                                        <a:pt x="1" y="25"/>
                                      </a:cubicBezTo>
                                      <a:cubicBezTo>
                                        <a:pt x="2" y="25"/>
                                        <a:pt x="1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8"/>
                                      </a:cubicBezTo>
                                      <a:cubicBezTo>
                                        <a:pt x="2" y="31"/>
                                        <a:pt x="2" y="31"/>
                                        <a:pt x="2" y="31"/>
                                      </a:cubicBezTo>
                                      <a:cubicBezTo>
                                        <a:pt x="2" y="32"/>
                                        <a:pt x="2" y="33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8"/>
                                        <a:pt x="2" y="41"/>
                                        <a:pt x="2" y="43"/>
                                      </a:cubicBezTo>
                                      <a:cubicBezTo>
                                        <a:pt x="2" y="43"/>
                                        <a:pt x="2" y="43"/>
                                        <a:pt x="2" y="43"/>
                                      </a:cubicBezTo>
                                      <a:cubicBezTo>
                                        <a:pt x="2" y="43"/>
                                        <a:pt x="2" y="44"/>
                                        <a:pt x="3" y="45"/>
                                      </a:cubicBezTo>
                                      <a:cubicBezTo>
                                        <a:pt x="3" y="45"/>
                                        <a:pt x="3" y="45"/>
                                        <a:pt x="3" y="45"/>
                                      </a:cubicBezTo>
                                      <a:cubicBezTo>
                                        <a:pt x="3" y="45"/>
                                        <a:pt x="3" y="45"/>
                                        <a:pt x="3" y="45"/>
                                      </a:cubicBezTo>
                                      <a:cubicBezTo>
                                        <a:pt x="4" y="45"/>
                                        <a:pt x="5" y="45"/>
                                        <a:pt x="5" y="45"/>
                                      </a:cubicBezTo>
                                      <a:cubicBezTo>
                                        <a:pt x="5" y="45"/>
                                        <a:pt x="5" y="45"/>
                                        <a:pt x="5" y="45"/>
                                      </a:cubicBezTo>
                                      <a:cubicBezTo>
                                        <a:pt x="6" y="45"/>
                                        <a:pt x="6" y="45"/>
                                        <a:pt x="6" y="45"/>
                                      </a:cubicBezTo>
                                      <a:cubicBezTo>
                                        <a:pt x="6" y="45"/>
                                        <a:pt x="6" y="45"/>
                                        <a:pt x="6" y="45"/>
                                      </a:cubicBezTo>
                                      <a:cubicBezTo>
                                        <a:pt x="8" y="45"/>
                                        <a:pt x="11" y="45"/>
                                        <a:pt x="13" y="45"/>
                                      </a:cubicBezTo>
                                      <a:cubicBezTo>
                                        <a:pt x="13" y="45"/>
                                        <a:pt x="13" y="45"/>
                                        <a:pt x="13" y="45"/>
                                      </a:cubicBezTo>
                                      <a:cubicBezTo>
                                        <a:pt x="15" y="45"/>
                                        <a:pt x="17" y="45"/>
                                        <a:pt x="19" y="45"/>
                                      </a:cubicBezTo>
                                      <a:cubicBezTo>
                                        <a:pt x="19" y="45"/>
                                        <a:pt x="19" y="45"/>
                                        <a:pt x="19" y="45"/>
                                      </a:cubicBezTo>
                                      <a:cubicBezTo>
                                        <a:pt x="23" y="45"/>
                                        <a:pt x="27" y="44"/>
                                        <a:pt x="30" y="44"/>
                                      </a:cubicBezTo>
                                      <a:cubicBezTo>
                                        <a:pt x="52" y="43"/>
                                        <a:pt x="52" y="43"/>
                                        <a:pt x="52" y="43"/>
                                      </a:cubicBezTo>
                                      <a:cubicBezTo>
                                        <a:pt x="67" y="43"/>
                                        <a:pt x="67" y="43"/>
                                        <a:pt x="67" y="43"/>
                                      </a:cubicBezTo>
                                      <a:cubicBezTo>
                                        <a:pt x="67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9" y="43"/>
                                        <a:pt x="70" y="43"/>
                                        <a:pt x="70" y="43"/>
                                      </a:cubicBezTo>
                                      <a:cubicBezTo>
                                        <a:pt x="70" y="43"/>
                                        <a:pt x="70" y="43"/>
                                        <a:pt x="70" y="43"/>
                                      </a:cubicBezTo>
                                      <a:cubicBezTo>
                                        <a:pt x="71" y="43"/>
                                        <a:pt x="71" y="43"/>
                                        <a:pt x="71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3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3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5" y="43"/>
                                        <a:pt x="78" y="43"/>
                                        <a:pt x="80" y="43"/>
                                      </a:cubicBezTo>
                                      <a:cubicBezTo>
                                        <a:pt x="80" y="43"/>
                                        <a:pt x="82" y="43"/>
                                        <a:pt x="81" y="43"/>
                                      </a:cubicBezTo>
                                      <a:cubicBezTo>
                                        <a:pt x="82" y="43"/>
                                        <a:pt x="83" y="43"/>
                                        <a:pt x="84" y="43"/>
                                      </a:cubicBezTo>
                                      <a:cubicBezTo>
                                        <a:pt x="84" y="43"/>
                                        <a:pt x="84" y="43"/>
                                        <a:pt x="85" y="43"/>
                                      </a:cubicBezTo>
                                      <a:cubicBezTo>
                                        <a:pt x="84" y="43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6" y="43"/>
                                      </a:cubicBezTo>
                                      <a:cubicBezTo>
                                        <a:pt x="87" y="43"/>
                                        <a:pt x="87" y="43"/>
                                        <a:pt x="87" y="43"/>
                                      </a:cubicBezTo>
                                      <a:cubicBezTo>
                                        <a:pt x="87" y="42"/>
                                        <a:pt x="87" y="42"/>
                                        <a:pt x="87" y="42"/>
                                      </a:cubicBezTo>
                                      <a:cubicBezTo>
                                        <a:pt x="87" y="42"/>
                                        <a:pt x="87" y="42"/>
                                        <a:pt x="87" y="41"/>
                                      </a:cubicBezTo>
                                      <a:cubicBezTo>
                                        <a:pt x="87" y="41"/>
                                        <a:pt x="87" y="39"/>
                                        <a:pt x="86" y="38"/>
                                      </a:cubicBezTo>
                                      <a:cubicBezTo>
                                        <a:pt x="87" y="38"/>
                                        <a:pt x="87" y="38"/>
                                        <a:pt x="87" y="38"/>
                                      </a:cubicBezTo>
                                      <a:cubicBezTo>
                                        <a:pt x="87" y="38"/>
                                        <a:pt x="87" y="38"/>
                                        <a:pt x="87" y="38"/>
                                      </a:cubicBezTo>
                                      <a:cubicBezTo>
                                        <a:pt x="87" y="36"/>
                                        <a:pt x="87" y="34"/>
                                        <a:pt x="87" y="33"/>
                                      </a:cubicBezTo>
                                      <a:cubicBezTo>
                                        <a:pt x="86" y="31"/>
                                        <a:pt x="86" y="29"/>
                                        <a:pt x="86" y="28"/>
                                      </a:cubicBezTo>
                                      <a:cubicBezTo>
                                        <a:pt x="86" y="27"/>
                                        <a:pt x="86" y="25"/>
                                        <a:pt x="86" y="24"/>
                                      </a:cubicBezTo>
                                      <a:cubicBezTo>
                                        <a:pt x="86" y="24"/>
                                        <a:pt x="86" y="24"/>
                                        <a:pt x="86" y="24"/>
                                      </a:cubicBezTo>
                                      <a:cubicBezTo>
                                        <a:pt x="86" y="22"/>
                                        <a:pt x="86" y="20"/>
                                        <a:pt x="85" y="19"/>
                                      </a:cubicBezTo>
                                      <a:cubicBezTo>
                                        <a:pt x="86" y="19"/>
                                        <a:pt x="86" y="18"/>
                                        <a:pt x="86" y="18"/>
                                      </a:cubicBezTo>
                                      <a:cubicBezTo>
                                        <a:pt x="85" y="16"/>
                                        <a:pt x="85" y="14"/>
                                        <a:pt x="85" y="13"/>
                                      </a:cubicBezTo>
                                      <a:cubicBezTo>
                                        <a:pt x="85" y="12"/>
                                        <a:pt x="85" y="11"/>
                                        <a:pt x="85" y="11"/>
                                      </a:cubicBezTo>
                                      <a:cubicBezTo>
                                        <a:pt x="85" y="8"/>
                                        <a:pt x="85" y="5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3" y="1"/>
                                      </a:cubicBezTo>
                                      <a:cubicBezTo>
                                        <a:pt x="82" y="1"/>
                                        <a:pt x="80" y="1"/>
                                        <a:pt x="78" y="0"/>
                                      </a:cubicBezTo>
                                      <a:cubicBezTo>
                                        <a:pt x="78" y="0"/>
                                        <a:pt x="78" y="0"/>
                                        <a:pt x="78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g:grpSp>
                              <wpg:cNvPr id="192" name="Group 192"/>
                              <wpg:cNvGrpSpPr/>
                              <wpg:grpSpPr>
                                <a:xfrm>
                                  <a:off x="0" y="1941"/>
                                  <a:ext cx="3857625" cy="247650"/>
                                  <a:chOff x="0" y="1941"/>
                                  <a:chExt cx="3857625" cy="247650"/>
                                </a:xfr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</wpg:grpSpPr>
                              <wps:wsp>
                                <wps:cNvPr id="193" name="Rectangle 1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3825" y="73379"/>
                                    <a:ext cx="34925" cy="1588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4" name="Freeform 1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825" y="73379"/>
                                    <a:ext cx="34925" cy="0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w 22"/>
                                      <a:gd name="T2" fmla="*/ 0 w 22"/>
                                      <a:gd name="T3" fmla="*/ 22 w 22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22">
                                        <a:moveTo>
                                          <a:pt x="2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" name="Freeform 1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0975" y="73379"/>
                                    <a:ext cx="112713" cy="0"/>
                                  </a:xfrm>
                                  <a:custGeom>
                                    <a:avLst/>
                                    <a:gdLst>
                                      <a:gd name="T0" fmla="*/ 9 w 10"/>
                                      <a:gd name="T1" fmla="*/ 0 w 10"/>
                                      <a:gd name="T2" fmla="*/ 2 w 10"/>
                                      <a:gd name="T3" fmla="*/ 6 w 10"/>
                                      <a:gd name="T4" fmla="*/ 9 w 10"/>
                                      <a:gd name="T5" fmla="*/ 10 w 10"/>
                                      <a:gd name="T6" fmla="*/ 9 w 10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4" y="0"/>
                                      </a:cxn>
                                      <a:cxn ang="0">
                                        <a:pos x="T5" y="0"/>
                                      </a:cxn>
                                      <a:cxn ang="0">
                                        <a:pos x="T6" y="0"/>
                                      </a:cxn>
                                    </a:cxnLst>
                                    <a:rect l="0" t="0" r="r" b="b"/>
                                    <a:pathLst>
                                      <a:path w="10">
                                        <a:moveTo>
                                          <a:pt x="9" y="0"/>
                                        </a:moveTo>
                                        <a:cubicBezTo>
                                          <a:pt x="6" y="0"/>
                                          <a:pt x="3" y="0"/>
                                          <a:pt x="0" y="0"/>
                                        </a:cubicBezTo>
                                        <a:cubicBezTo>
                                          <a:pt x="1" y="0"/>
                                          <a:pt x="2" y="0"/>
                                          <a:pt x="2" y="0"/>
                                        </a:cubicBezTo>
                                        <a:cubicBezTo>
                                          <a:pt x="4" y="0"/>
                                          <a:pt x="5" y="0"/>
                                          <a:pt x="6" y="0"/>
                                        </a:cubicBezTo>
                                        <a:cubicBezTo>
                                          <a:pt x="7" y="0"/>
                                          <a:pt x="8" y="0"/>
                                          <a:pt x="9" y="0"/>
                                        </a:cubicBezTo>
                                        <a:cubicBezTo>
                                          <a:pt x="9" y="0"/>
                                          <a:pt x="10" y="0"/>
                                          <a:pt x="10" y="0"/>
                                        </a:cubicBezTo>
                                        <a:cubicBezTo>
                                          <a:pt x="10" y="0"/>
                                          <a:pt x="10" y="0"/>
                                          <a:pt x="9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6" name="Freeform 1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27025" y="73379"/>
                                    <a:ext cx="68263" cy="0"/>
                                  </a:xfrm>
                                  <a:custGeom>
                                    <a:avLst/>
                                    <a:gdLst>
                                      <a:gd name="T0" fmla="*/ 6 w 6"/>
                                      <a:gd name="T1" fmla="*/ 5 w 6"/>
                                      <a:gd name="T2" fmla="*/ 6 w 6"/>
                                      <a:gd name="T3" fmla="*/ 0 w 6"/>
                                      <a:gd name="T4" fmla="*/ 0 w 6"/>
                                      <a:gd name="T5" fmla="*/ 3 w 6"/>
                                      <a:gd name="T6" fmla="*/ 5 w 6"/>
                                      <a:gd name="T7" fmla="*/ 5 w 6"/>
                                      <a:gd name="T8" fmla="*/ 3 w 6"/>
                                      <a:gd name="T9" fmla="*/ 0 w 6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4" y="0"/>
                                      </a:cxn>
                                      <a:cxn ang="0">
                                        <a:pos x="T5" y="0"/>
                                      </a:cxn>
                                      <a:cxn ang="0">
                                        <a:pos x="T6" y="0"/>
                                      </a:cxn>
                                      <a:cxn ang="0">
                                        <a:pos x="T7" y="0"/>
                                      </a:cxn>
                                      <a:cxn ang="0">
                                        <a:pos x="T8" y="0"/>
                                      </a:cxn>
                                      <a:cxn ang="0">
                                        <a:pos x="T9" y="0"/>
                                      </a:cxn>
                                    </a:cxnLst>
                                    <a:rect l="0" t="0" r="r" b="b"/>
                                    <a:pathLst>
                                      <a:path w="6">
                                        <a:moveTo>
                                          <a:pt x="6" y="0"/>
                                        </a:moveTo>
                                        <a:cubicBezTo>
                                          <a:pt x="6" y="0"/>
                                          <a:pt x="6" y="0"/>
                                          <a:pt x="5" y="0"/>
                                        </a:cubicBezTo>
                                        <a:cubicBezTo>
                                          <a:pt x="6" y="0"/>
                                          <a:pt x="6" y="0"/>
                                          <a:pt x="6" y="0"/>
                                        </a:cubicBezTo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1" y="0"/>
                                          <a:pt x="2" y="0"/>
                                          <a:pt x="3" y="0"/>
                                        </a:cubicBezTo>
                                        <a:cubicBezTo>
                                          <a:pt x="4" y="0"/>
                                          <a:pt x="5" y="0"/>
                                          <a:pt x="5" y="0"/>
                                        </a:cubicBezTo>
                                        <a:cubicBezTo>
                                          <a:pt x="5" y="0"/>
                                          <a:pt x="5" y="0"/>
                                          <a:pt x="5" y="0"/>
                                        </a:cubicBezTo>
                                        <a:cubicBezTo>
                                          <a:pt x="4" y="0"/>
                                          <a:pt x="3" y="0"/>
                                          <a:pt x="3" y="0"/>
                                        </a:cubicBezTo>
                                        <a:cubicBezTo>
                                          <a:pt x="2" y="0"/>
                                          <a:pt x="1" y="0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7" name="Freeform 1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35400" y="108304"/>
                                    <a:ext cx="22225" cy="23813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15"/>
                                      <a:gd name="T2" fmla="*/ 7 w 14"/>
                                      <a:gd name="T3" fmla="*/ 7 h 15"/>
                                      <a:gd name="T4" fmla="*/ 14 w 14"/>
                                      <a:gd name="T5" fmla="*/ 7 h 15"/>
                                      <a:gd name="T6" fmla="*/ 7 w 14"/>
                                      <a:gd name="T7" fmla="*/ 15 h 15"/>
                                      <a:gd name="T8" fmla="*/ 0 w 14"/>
                                      <a:gd name="T9" fmla="*/ 15 h 15"/>
                                      <a:gd name="T10" fmla="*/ 7 w 14"/>
                                      <a:gd name="T11" fmla="*/ 15 h 15"/>
                                      <a:gd name="T12" fmla="*/ 14 w 14"/>
                                      <a:gd name="T13" fmla="*/ 7 h 15"/>
                                      <a:gd name="T14" fmla="*/ 7 w 14"/>
                                      <a:gd name="T15" fmla="*/ 7 h 15"/>
                                      <a:gd name="T16" fmla="*/ 0 w 14"/>
                                      <a:gd name="T17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4" h="15">
                                        <a:moveTo>
                                          <a:pt x="0" y="0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8" name="Freeform 1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35400" y="108304"/>
                                    <a:ext cx="22225" cy="23813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15"/>
                                      <a:gd name="T2" fmla="*/ 7 w 14"/>
                                      <a:gd name="T3" fmla="*/ 7 h 15"/>
                                      <a:gd name="T4" fmla="*/ 14 w 14"/>
                                      <a:gd name="T5" fmla="*/ 7 h 15"/>
                                      <a:gd name="T6" fmla="*/ 7 w 14"/>
                                      <a:gd name="T7" fmla="*/ 15 h 15"/>
                                      <a:gd name="T8" fmla="*/ 0 w 14"/>
                                      <a:gd name="T9" fmla="*/ 15 h 15"/>
                                      <a:gd name="T10" fmla="*/ 7 w 14"/>
                                      <a:gd name="T11" fmla="*/ 15 h 15"/>
                                      <a:gd name="T12" fmla="*/ 14 w 14"/>
                                      <a:gd name="T13" fmla="*/ 7 h 15"/>
                                      <a:gd name="T14" fmla="*/ 7 w 14"/>
                                      <a:gd name="T15" fmla="*/ 7 h 15"/>
                                      <a:gd name="T16" fmla="*/ 0 w 14"/>
                                      <a:gd name="T17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4" h="15">
                                        <a:moveTo>
                                          <a:pt x="0" y="0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9" name="Freeform 1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1941"/>
                                    <a:ext cx="3857625" cy="247650"/>
                                  </a:xfrm>
                                  <a:custGeom>
                                    <a:avLst/>
                                    <a:gdLst>
                                      <a:gd name="T0" fmla="*/ 86 w 342"/>
                                      <a:gd name="T1" fmla="*/ 20 h 21"/>
                                      <a:gd name="T2" fmla="*/ 316 w 342"/>
                                      <a:gd name="T3" fmla="*/ 9 h 21"/>
                                      <a:gd name="T4" fmla="*/ 57 w 342"/>
                                      <a:gd name="T5" fmla="*/ 16 h 21"/>
                                      <a:gd name="T6" fmla="*/ 129 w 342"/>
                                      <a:gd name="T7" fmla="*/ 18 h 21"/>
                                      <a:gd name="T8" fmla="*/ 86 w 342"/>
                                      <a:gd name="T9" fmla="*/ 20 h 21"/>
                                      <a:gd name="T10" fmla="*/ 58 w 342"/>
                                      <a:gd name="T11" fmla="*/ 20 h 21"/>
                                      <a:gd name="T12" fmla="*/ 40 w 342"/>
                                      <a:gd name="T13" fmla="*/ 20 h 21"/>
                                      <a:gd name="T14" fmla="*/ 261 w 342"/>
                                      <a:gd name="T15" fmla="*/ 18 h 21"/>
                                      <a:gd name="T16" fmla="*/ 267 w 342"/>
                                      <a:gd name="T17" fmla="*/ 15 h 21"/>
                                      <a:gd name="T18" fmla="*/ 107 w 342"/>
                                      <a:gd name="T19" fmla="*/ 14 h 21"/>
                                      <a:gd name="T20" fmla="*/ 210 w 342"/>
                                      <a:gd name="T21" fmla="*/ 15 h 21"/>
                                      <a:gd name="T22" fmla="*/ 247 w 342"/>
                                      <a:gd name="T23" fmla="*/ 16 h 21"/>
                                      <a:gd name="T24" fmla="*/ 197 w 342"/>
                                      <a:gd name="T25" fmla="*/ 18 h 21"/>
                                      <a:gd name="T26" fmla="*/ 70 w 342"/>
                                      <a:gd name="T27" fmla="*/ 16 h 21"/>
                                      <a:gd name="T28" fmla="*/ 60 w 342"/>
                                      <a:gd name="T29" fmla="*/ 11 h 21"/>
                                      <a:gd name="T30" fmla="*/ 55 w 342"/>
                                      <a:gd name="T31" fmla="*/ 15 h 21"/>
                                      <a:gd name="T32" fmla="*/ 235 w 342"/>
                                      <a:gd name="T33" fmla="*/ 13 h 21"/>
                                      <a:gd name="T34" fmla="*/ 144 w 342"/>
                                      <a:gd name="T35" fmla="*/ 15 h 21"/>
                                      <a:gd name="T36" fmla="*/ 153 w 342"/>
                                      <a:gd name="T37" fmla="*/ 12 h 21"/>
                                      <a:gd name="T38" fmla="*/ 332 w 342"/>
                                      <a:gd name="T39" fmla="*/ 9 h 21"/>
                                      <a:gd name="T40" fmla="*/ 310 w 342"/>
                                      <a:gd name="T41" fmla="*/ 13 h 21"/>
                                      <a:gd name="T42" fmla="*/ 41 w 342"/>
                                      <a:gd name="T43" fmla="*/ 10 h 21"/>
                                      <a:gd name="T44" fmla="*/ 24 w 342"/>
                                      <a:gd name="T45" fmla="*/ 12 h 21"/>
                                      <a:gd name="T46" fmla="*/ 23 w 342"/>
                                      <a:gd name="T47" fmla="*/ 9 h 21"/>
                                      <a:gd name="T48" fmla="*/ 298 w 342"/>
                                      <a:gd name="T49" fmla="*/ 13 h 21"/>
                                      <a:gd name="T50" fmla="*/ 193 w 342"/>
                                      <a:gd name="T51" fmla="*/ 8 h 21"/>
                                      <a:gd name="T52" fmla="*/ 268 w 342"/>
                                      <a:gd name="T53" fmla="*/ 10 h 21"/>
                                      <a:gd name="T54" fmla="*/ 259 w 342"/>
                                      <a:gd name="T55" fmla="*/ 14 h 21"/>
                                      <a:gd name="T56" fmla="*/ 221 w 342"/>
                                      <a:gd name="T57" fmla="*/ 13 h 21"/>
                                      <a:gd name="T58" fmla="*/ 174 w 342"/>
                                      <a:gd name="T59" fmla="*/ 9 h 21"/>
                                      <a:gd name="T60" fmla="*/ 48 w 342"/>
                                      <a:gd name="T61" fmla="*/ 9 h 21"/>
                                      <a:gd name="T62" fmla="*/ 64 w 342"/>
                                      <a:gd name="T63" fmla="*/ 7 h 21"/>
                                      <a:gd name="T64" fmla="*/ 107 w 342"/>
                                      <a:gd name="T65" fmla="*/ 7 h 21"/>
                                      <a:gd name="T66" fmla="*/ 105 w 342"/>
                                      <a:gd name="T67" fmla="*/ 6 h 21"/>
                                      <a:gd name="T68" fmla="*/ 142 w 342"/>
                                      <a:gd name="T69" fmla="*/ 6 h 21"/>
                                      <a:gd name="T70" fmla="*/ 179 w 342"/>
                                      <a:gd name="T71" fmla="*/ 7 h 21"/>
                                      <a:gd name="T72" fmla="*/ 132 w 342"/>
                                      <a:gd name="T73" fmla="*/ 6 h 21"/>
                                      <a:gd name="T74" fmla="*/ 78 w 342"/>
                                      <a:gd name="T75" fmla="*/ 6 h 21"/>
                                      <a:gd name="T76" fmla="*/ 299 w 342"/>
                                      <a:gd name="T77" fmla="*/ 5 h 21"/>
                                      <a:gd name="T78" fmla="*/ 256 w 342"/>
                                      <a:gd name="T79" fmla="*/ 9 h 21"/>
                                      <a:gd name="T80" fmla="*/ 210 w 342"/>
                                      <a:gd name="T81" fmla="*/ 7 h 21"/>
                                      <a:gd name="T82" fmla="*/ 235 w 342"/>
                                      <a:gd name="T83" fmla="*/ 7 h 21"/>
                                      <a:gd name="T84" fmla="*/ 293 w 342"/>
                                      <a:gd name="T85" fmla="*/ 5 h 21"/>
                                      <a:gd name="T86" fmla="*/ 209 w 342"/>
                                      <a:gd name="T87" fmla="*/ 6 h 21"/>
                                      <a:gd name="T88" fmla="*/ 95 w 342"/>
                                      <a:gd name="T89" fmla="*/ 5 h 21"/>
                                      <a:gd name="T90" fmla="*/ 62 w 342"/>
                                      <a:gd name="T91" fmla="*/ 6 h 21"/>
                                      <a:gd name="T92" fmla="*/ 47 w 342"/>
                                      <a:gd name="T93" fmla="*/ 9 h 21"/>
                                      <a:gd name="T94" fmla="*/ 1 w 342"/>
                                      <a:gd name="T95" fmla="*/ 11 h 21"/>
                                      <a:gd name="T96" fmla="*/ 18 w 342"/>
                                      <a:gd name="T97" fmla="*/ 14 h 21"/>
                                      <a:gd name="T98" fmla="*/ 0 w 342"/>
                                      <a:gd name="T99" fmla="*/ 19 h 21"/>
                                      <a:gd name="T100" fmla="*/ 1 w 342"/>
                                      <a:gd name="T101" fmla="*/ 21 h 21"/>
                                      <a:gd name="T102" fmla="*/ 163 w 342"/>
                                      <a:gd name="T103" fmla="*/ 19 h 21"/>
                                      <a:gd name="T104" fmla="*/ 277 w 342"/>
                                      <a:gd name="T105" fmla="*/ 18 h 21"/>
                                      <a:gd name="T106" fmla="*/ 322 w 342"/>
                                      <a:gd name="T107" fmla="*/ 14 h 21"/>
                                      <a:gd name="T108" fmla="*/ 340 w 342"/>
                                      <a:gd name="T109" fmla="*/ 10 h 21"/>
                                      <a:gd name="T110" fmla="*/ 304 w 342"/>
                                      <a:gd name="T111" fmla="*/ 13 h 21"/>
                                      <a:gd name="T112" fmla="*/ 316 w 342"/>
                                      <a:gd name="T113" fmla="*/ 9 h 21"/>
                                      <a:gd name="T114" fmla="*/ 321 w 342"/>
                                      <a:gd name="T115" fmla="*/ 1 h 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</a:cxnLst>
                                    <a:rect l="0" t="0" r="r" b="b"/>
                                    <a:pathLst>
                                      <a:path w="342" h="21">
                                        <a:moveTo>
                                          <a:pt x="40" y="20"/>
                                        </a:moveTo>
                                        <a:cubicBezTo>
                                          <a:pt x="40" y="20"/>
                                          <a:pt x="40" y="20"/>
                                          <a:pt x="40" y="20"/>
                                        </a:cubicBezTo>
                                        <a:cubicBezTo>
                                          <a:pt x="40" y="20"/>
                                          <a:pt x="40" y="20"/>
                                          <a:pt x="41" y="20"/>
                                        </a:cubicBezTo>
                                        <a:cubicBezTo>
                                          <a:pt x="41" y="20"/>
                                          <a:pt x="41" y="20"/>
                                          <a:pt x="40" y="20"/>
                                        </a:cubicBezTo>
                                        <a:moveTo>
                                          <a:pt x="86" y="20"/>
                                        </a:moveTo>
                                        <a:cubicBezTo>
                                          <a:pt x="86" y="20"/>
                                          <a:pt x="86" y="20"/>
                                          <a:pt x="86" y="20"/>
                                        </a:cubicBezTo>
                                        <a:cubicBezTo>
                                          <a:pt x="86" y="20"/>
                                          <a:pt x="86" y="20"/>
                                          <a:pt x="86" y="20"/>
                                        </a:cubicBezTo>
                                        <a:moveTo>
                                          <a:pt x="316" y="9"/>
                                        </a:move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7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moveTo>
                                          <a:pt x="4" y="19"/>
                                        </a:moveTo>
                                        <a:cubicBezTo>
                                          <a:pt x="8" y="17"/>
                                          <a:pt x="13" y="16"/>
                                          <a:pt x="19" y="15"/>
                                        </a:cubicBezTo>
                                        <a:cubicBezTo>
                                          <a:pt x="21" y="15"/>
                                          <a:pt x="24" y="15"/>
                                          <a:pt x="27" y="15"/>
                                        </a:cubicBezTo>
                                        <a:cubicBezTo>
                                          <a:pt x="30" y="15"/>
                                          <a:pt x="34" y="15"/>
                                          <a:pt x="38" y="16"/>
                                        </a:cubicBezTo>
                                        <a:cubicBezTo>
                                          <a:pt x="43" y="16"/>
                                          <a:pt x="49" y="16"/>
                                          <a:pt x="54" y="16"/>
                                        </a:cubicBezTo>
                                        <a:cubicBezTo>
                                          <a:pt x="55" y="16"/>
                                          <a:pt x="56" y="16"/>
                                          <a:pt x="57" y="16"/>
                                        </a:cubicBezTo>
                                        <a:cubicBezTo>
                                          <a:pt x="58" y="16"/>
                                          <a:pt x="59" y="16"/>
                                          <a:pt x="60" y="16"/>
                                        </a:cubicBezTo>
                                        <a:cubicBezTo>
                                          <a:pt x="64" y="16"/>
                                          <a:pt x="69" y="17"/>
                                          <a:pt x="74" y="17"/>
                                        </a:cubicBezTo>
                                        <a:cubicBezTo>
                                          <a:pt x="74" y="17"/>
                                          <a:pt x="75" y="17"/>
                                          <a:pt x="76" y="17"/>
                                        </a:cubicBezTo>
                                        <a:cubicBezTo>
                                          <a:pt x="76" y="17"/>
                                          <a:pt x="76" y="17"/>
                                          <a:pt x="74" y="17"/>
                                        </a:cubicBezTo>
                                        <a:cubicBezTo>
                                          <a:pt x="76" y="17"/>
                                          <a:pt x="78" y="17"/>
                                          <a:pt x="80" y="17"/>
                                        </a:cubicBezTo>
                                        <a:cubicBezTo>
                                          <a:pt x="97" y="17"/>
                                          <a:pt x="113" y="17"/>
                                          <a:pt x="129" y="18"/>
                                        </a:cubicBezTo>
                                        <a:cubicBezTo>
                                          <a:pt x="129" y="18"/>
                                          <a:pt x="129" y="18"/>
                                          <a:pt x="129" y="18"/>
                                        </a:cubicBezTo>
                                        <a:cubicBezTo>
                                          <a:pt x="134" y="18"/>
                                          <a:pt x="138" y="18"/>
                                          <a:pt x="142" y="18"/>
                                        </a:cubicBezTo>
                                        <a:cubicBezTo>
                                          <a:pt x="128" y="18"/>
                                          <a:pt x="115" y="19"/>
                                          <a:pt x="102" y="19"/>
                                        </a:cubicBezTo>
                                        <a:cubicBezTo>
                                          <a:pt x="102" y="19"/>
                                          <a:pt x="102" y="19"/>
                                          <a:pt x="102" y="19"/>
                                        </a:cubicBezTo>
                                        <a:cubicBezTo>
                                          <a:pt x="97" y="19"/>
                                          <a:pt x="91" y="19"/>
                                          <a:pt x="86" y="20"/>
                                        </a:cubicBezTo>
                                        <a:cubicBezTo>
                                          <a:pt x="85" y="20"/>
                                          <a:pt x="85" y="20"/>
                                          <a:pt x="86" y="20"/>
                                        </a:cubicBezTo>
                                        <a:cubicBezTo>
                                          <a:pt x="83" y="20"/>
                                          <a:pt x="80" y="20"/>
                                          <a:pt x="77" y="20"/>
                                        </a:cubicBezTo>
                                        <a:cubicBezTo>
                                          <a:pt x="76" y="20"/>
                                          <a:pt x="76" y="20"/>
                                          <a:pt x="75" y="20"/>
                                        </a:cubicBezTo>
                                        <a:cubicBezTo>
                                          <a:pt x="75" y="20"/>
                                          <a:pt x="74" y="20"/>
                                          <a:pt x="74" y="20"/>
                                        </a:cubicBezTo>
                                        <a:cubicBezTo>
                                          <a:pt x="71" y="20"/>
                                          <a:pt x="68" y="20"/>
                                          <a:pt x="65" y="20"/>
                                        </a:cubicBezTo>
                                        <a:cubicBezTo>
                                          <a:pt x="65" y="20"/>
                                          <a:pt x="65" y="20"/>
                                          <a:pt x="66" y="20"/>
                                        </a:cubicBezTo>
                                        <a:cubicBezTo>
                                          <a:pt x="63" y="20"/>
                                          <a:pt x="61" y="20"/>
                                          <a:pt x="58" y="20"/>
                                        </a:cubicBezTo>
                                        <a:cubicBezTo>
                                          <a:pt x="57" y="20"/>
                                          <a:pt x="56" y="20"/>
                                          <a:pt x="56" y="20"/>
                                        </a:cubicBezTo>
                                        <a:cubicBezTo>
                                          <a:pt x="55" y="20"/>
                                          <a:pt x="54" y="20"/>
                                          <a:pt x="53" y="20"/>
                                        </a:cubicBezTo>
                                        <a:cubicBezTo>
                                          <a:pt x="50" y="20"/>
                                          <a:pt x="47" y="20"/>
                                          <a:pt x="43" y="20"/>
                                        </a:cubicBezTo>
                                        <a:cubicBezTo>
                                          <a:pt x="43" y="20"/>
                                          <a:pt x="43" y="20"/>
                                          <a:pt x="43" y="20"/>
                                        </a:cubicBezTo>
                                        <a:cubicBezTo>
                                          <a:pt x="38" y="20"/>
                                          <a:pt x="38" y="20"/>
                                          <a:pt x="38" y="20"/>
                                        </a:cubicBezTo>
                                        <a:cubicBezTo>
                                          <a:pt x="38" y="20"/>
                                          <a:pt x="38" y="20"/>
                                          <a:pt x="40" y="20"/>
                                        </a:cubicBezTo>
                                        <a:cubicBezTo>
                                          <a:pt x="39" y="20"/>
                                          <a:pt x="37" y="20"/>
                                          <a:pt x="36" y="20"/>
                                        </a:cubicBezTo>
                                        <a:cubicBezTo>
                                          <a:pt x="25" y="20"/>
                                          <a:pt x="15" y="20"/>
                                          <a:pt x="4" y="19"/>
                                        </a:cubicBezTo>
                                        <a:moveTo>
                                          <a:pt x="287" y="14"/>
                                        </a:moveTo>
                                        <a:cubicBezTo>
                                          <a:pt x="293" y="14"/>
                                          <a:pt x="293" y="14"/>
                                          <a:pt x="293" y="14"/>
                                        </a:cubicBezTo>
                                        <a:cubicBezTo>
                                          <a:pt x="289" y="15"/>
                                          <a:pt x="284" y="16"/>
                                          <a:pt x="279" y="16"/>
                                        </a:cubicBezTo>
                                        <a:cubicBezTo>
                                          <a:pt x="275" y="17"/>
                                          <a:pt x="268" y="17"/>
                                          <a:pt x="261" y="18"/>
                                        </a:cubicBezTo>
                                        <a:cubicBezTo>
                                          <a:pt x="254" y="18"/>
                                          <a:pt x="246" y="18"/>
                                          <a:pt x="239" y="18"/>
                                        </a:cubicBezTo>
                                        <a:cubicBezTo>
                                          <a:pt x="238" y="18"/>
                                          <a:pt x="233" y="18"/>
                                          <a:pt x="230" y="18"/>
                                        </a:cubicBezTo>
                                        <a:cubicBezTo>
                                          <a:pt x="231" y="18"/>
                                          <a:pt x="232" y="18"/>
                                          <a:pt x="233" y="18"/>
                                        </a:cubicBezTo>
                                        <a:cubicBezTo>
                                          <a:pt x="239" y="18"/>
                                          <a:pt x="244" y="17"/>
                                          <a:pt x="250" y="17"/>
                                        </a:cubicBezTo>
                                        <a:cubicBezTo>
                                          <a:pt x="256" y="16"/>
                                          <a:pt x="261" y="15"/>
                                          <a:pt x="266" y="15"/>
                                        </a:cubicBezTo>
                                        <a:cubicBezTo>
                                          <a:pt x="267" y="15"/>
                                          <a:pt x="267" y="15"/>
                                          <a:pt x="267" y="15"/>
                                        </a:cubicBezTo>
                                        <a:cubicBezTo>
                                          <a:pt x="268" y="15"/>
                                          <a:pt x="268" y="15"/>
                                          <a:pt x="269" y="15"/>
                                        </a:cubicBezTo>
                                        <a:cubicBezTo>
                                          <a:pt x="269" y="15"/>
                                          <a:pt x="270" y="15"/>
                                          <a:pt x="270" y="15"/>
                                        </a:cubicBezTo>
                                        <a:cubicBezTo>
                                          <a:pt x="275" y="15"/>
                                          <a:pt x="281" y="15"/>
                                          <a:pt x="287" y="14"/>
                                        </a:cubicBezTo>
                                        <a:moveTo>
                                          <a:pt x="70" y="16"/>
                                        </a:moveTo>
                                        <a:cubicBezTo>
                                          <a:pt x="72" y="16"/>
                                          <a:pt x="74" y="16"/>
                                          <a:pt x="76" y="15"/>
                                        </a:cubicBezTo>
                                        <a:cubicBezTo>
                                          <a:pt x="86" y="15"/>
                                          <a:pt x="96" y="14"/>
                                          <a:pt x="107" y="14"/>
                                        </a:cubicBezTo>
                                        <a:cubicBezTo>
                                          <a:pt x="116" y="15"/>
                                          <a:pt x="125" y="16"/>
                                          <a:pt x="135" y="16"/>
                                        </a:cubicBezTo>
                                        <a:cubicBezTo>
                                          <a:pt x="166" y="15"/>
                                          <a:pt x="166" y="15"/>
                                          <a:pt x="166" y="15"/>
                                        </a:cubicBezTo>
                                        <a:cubicBezTo>
                                          <a:pt x="163" y="16"/>
                                          <a:pt x="163" y="16"/>
                                          <a:pt x="163" y="16"/>
                                        </a:cubicBezTo>
                                        <a:cubicBezTo>
                                          <a:pt x="173" y="15"/>
                                          <a:pt x="191" y="15"/>
                                          <a:pt x="204" y="15"/>
                                        </a:cubicBezTo>
                                        <a:cubicBezTo>
                                          <a:pt x="203" y="15"/>
                                          <a:pt x="203" y="15"/>
                                          <a:pt x="203" y="15"/>
                                        </a:cubicBezTo>
                                        <a:cubicBezTo>
                                          <a:pt x="210" y="15"/>
                                          <a:pt x="210" y="15"/>
                                          <a:pt x="210" y="15"/>
                                        </a:cubicBezTo>
                                        <a:cubicBezTo>
                                          <a:pt x="210" y="15"/>
                                          <a:pt x="210" y="15"/>
                                          <a:pt x="210" y="15"/>
                                        </a:cubicBezTo>
                                        <a:cubicBezTo>
                                          <a:pt x="227" y="15"/>
                                          <a:pt x="243" y="15"/>
                                          <a:pt x="259" y="15"/>
                                        </a:cubicBezTo>
                                        <a:cubicBezTo>
                                          <a:pt x="258" y="15"/>
                                          <a:pt x="258" y="15"/>
                                          <a:pt x="258" y="15"/>
                                        </a:cubicBezTo>
                                        <a:cubicBezTo>
                                          <a:pt x="259" y="15"/>
                                          <a:pt x="261" y="15"/>
                                          <a:pt x="262" y="15"/>
                                        </a:cubicBezTo>
                                        <a:cubicBezTo>
                                          <a:pt x="258" y="15"/>
                                          <a:pt x="258" y="15"/>
                                          <a:pt x="258" y="15"/>
                                        </a:cubicBezTo>
                                        <a:cubicBezTo>
                                          <a:pt x="254" y="16"/>
                                          <a:pt x="251" y="16"/>
                                          <a:pt x="247" y="16"/>
                                        </a:cubicBezTo>
                                        <a:cubicBezTo>
                                          <a:pt x="240" y="17"/>
                                          <a:pt x="233" y="17"/>
                                          <a:pt x="226" y="18"/>
                                        </a:cubicBezTo>
                                        <a:cubicBezTo>
                                          <a:pt x="226" y="18"/>
                                          <a:pt x="226" y="18"/>
                                          <a:pt x="226" y="18"/>
                                        </a:cubicBezTo>
                                        <a:cubicBezTo>
                                          <a:pt x="224" y="18"/>
                                          <a:pt x="222" y="18"/>
                                          <a:pt x="220" y="18"/>
                                        </a:cubicBezTo>
                                        <a:cubicBezTo>
                                          <a:pt x="218" y="18"/>
                                          <a:pt x="216" y="18"/>
                                          <a:pt x="214" y="18"/>
                                        </a:cubicBezTo>
                                        <a:cubicBezTo>
                                          <a:pt x="210" y="18"/>
                                          <a:pt x="206" y="18"/>
                                          <a:pt x="202" y="18"/>
                                        </a:cubicBezTo>
                                        <a:cubicBezTo>
                                          <a:pt x="200" y="18"/>
                                          <a:pt x="199" y="18"/>
                                          <a:pt x="197" y="18"/>
                                        </a:cubicBezTo>
                                        <a:cubicBezTo>
                                          <a:pt x="165" y="18"/>
                                          <a:pt x="165" y="18"/>
                                          <a:pt x="165" y="18"/>
                                        </a:cubicBezTo>
                                        <a:cubicBezTo>
                                          <a:pt x="163" y="18"/>
                                          <a:pt x="160" y="18"/>
                                          <a:pt x="158" y="18"/>
                                        </a:cubicBezTo>
                                        <a:cubicBezTo>
                                          <a:pt x="143" y="18"/>
                                          <a:pt x="128" y="17"/>
                                          <a:pt x="113" y="17"/>
                                        </a:cubicBezTo>
                                        <a:cubicBezTo>
                                          <a:pt x="97" y="16"/>
                                          <a:pt x="87" y="16"/>
                                          <a:pt x="71" y="16"/>
                                        </a:cubicBezTo>
                                        <a:cubicBezTo>
                                          <a:pt x="70" y="16"/>
                                          <a:pt x="70" y="16"/>
                                          <a:pt x="70" y="16"/>
                                        </a:cubicBezTo>
                                        <a:cubicBezTo>
                                          <a:pt x="70" y="16"/>
                                          <a:pt x="70" y="16"/>
                                          <a:pt x="70" y="16"/>
                                        </a:cubicBezTo>
                                        <a:moveTo>
                                          <a:pt x="30" y="13"/>
                                        </a:moveTo>
                                        <a:cubicBezTo>
                                          <a:pt x="31" y="13"/>
                                          <a:pt x="32" y="13"/>
                                          <a:pt x="33" y="13"/>
                                        </a:cubicBezTo>
                                        <a:cubicBezTo>
                                          <a:pt x="33" y="13"/>
                                          <a:pt x="33" y="13"/>
                                          <a:pt x="33" y="13"/>
                                        </a:cubicBezTo>
                                        <a:cubicBezTo>
                                          <a:pt x="37" y="12"/>
                                          <a:pt x="42" y="11"/>
                                          <a:pt x="45" y="10"/>
                                        </a:cubicBezTo>
                                        <a:cubicBezTo>
                                          <a:pt x="46" y="10"/>
                                          <a:pt x="46" y="10"/>
                                          <a:pt x="46" y="10"/>
                                        </a:cubicBezTo>
                                        <a:cubicBezTo>
                                          <a:pt x="51" y="10"/>
                                          <a:pt x="55" y="11"/>
                                          <a:pt x="60" y="11"/>
                                        </a:cubicBezTo>
                                        <a:cubicBezTo>
                                          <a:pt x="69" y="11"/>
                                          <a:pt x="79" y="12"/>
                                          <a:pt x="90" y="13"/>
                                        </a:cubicBezTo>
                                        <a:cubicBezTo>
                                          <a:pt x="89" y="13"/>
                                          <a:pt x="89" y="13"/>
                                          <a:pt x="89" y="13"/>
                                        </a:cubicBezTo>
                                        <a:cubicBezTo>
                                          <a:pt x="93" y="13"/>
                                          <a:pt x="97" y="13"/>
                                          <a:pt x="100" y="13"/>
                                        </a:cubicBezTo>
                                        <a:cubicBezTo>
                                          <a:pt x="92" y="14"/>
                                          <a:pt x="85" y="14"/>
                                          <a:pt x="77" y="14"/>
                                        </a:cubicBezTo>
                                        <a:cubicBezTo>
                                          <a:pt x="58" y="15"/>
                                          <a:pt x="58" y="15"/>
                                          <a:pt x="58" y="15"/>
                                        </a:cubicBezTo>
                                        <a:cubicBezTo>
                                          <a:pt x="57" y="15"/>
                                          <a:pt x="56" y="15"/>
                                          <a:pt x="55" y="15"/>
                                        </a:cubicBezTo>
                                        <a:cubicBezTo>
                                          <a:pt x="47" y="15"/>
                                          <a:pt x="38" y="14"/>
                                          <a:pt x="30" y="13"/>
                                        </a:cubicBezTo>
                                        <a:moveTo>
                                          <a:pt x="162" y="11"/>
                                        </a:moveTo>
                                        <a:cubicBezTo>
                                          <a:pt x="167" y="11"/>
                                          <a:pt x="172" y="10"/>
                                          <a:pt x="177" y="10"/>
                                        </a:cubicBezTo>
                                        <a:cubicBezTo>
                                          <a:pt x="185" y="11"/>
                                          <a:pt x="193" y="12"/>
                                          <a:pt x="201" y="12"/>
                                        </a:cubicBezTo>
                                        <a:cubicBezTo>
                                          <a:pt x="206" y="13"/>
                                          <a:pt x="212" y="13"/>
                                          <a:pt x="218" y="13"/>
                                        </a:cubicBezTo>
                                        <a:cubicBezTo>
                                          <a:pt x="235" y="13"/>
                                          <a:pt x="235" y="13"/>
                                          <a:pt x="235" y="13"/>
                                        </a:cubicBezTo>
                                        <a:cubicBezTo>
                                          <a:pt x="240" y="13"/>
                                          <a:pt x="246" y="13"/>
                                          <a:pt x="252" y="14"/>
                                        </a:cubicBezTo>
                                        <a:cubicBezTo>
                                          <a:pt x="254" y="14"/>
                                          <a:pt x="255" y="14"/>
                                          <a:pt x="257" y="14"/>
                                        </a:cubicBezTo>
                                        <a:cubicBezTo>
                                          <a:pt x="257" y="14"/>
                                          <a:pt x="257" y="14"/>
                                          <a:pt x="257" y="14"/>
                                        </a:cubicBezTo>
                                        <a:cubicBezTo>
                                          <a:pt x="212" y="14"/>
                                          <a:pt x="212" y="14"/>
                                          <a:pt x="212" y="14"/>
                                        </a:cubicBezTo>
                                        <a:cubicBezTo>
                                          <a:pt x="167" y="15"/>
                                          <a:pt x="167" y="15"/>
                                          <a:pt x="167" y="15"/>
                                        </a:cubicBezTo>
                                        <a:cubicBezTo>
                                          <a:pt x="144" y="15"/>
                                          <a:pt x="144" y="15"/>
                                          <a:pt x="144" y="15"/>
                                        </a:cubicBezTo>
                                        <a:cubicBezTo>
                                          <a:pt x="143" y="15"/>
                                          <a:pt x="142" y="15"/>
                                          <a:pt x="141" y="15"/>
                                        </a:cubicBezTo>
                                        <a:cubicBezTo>
                                          <a:pt x="134" y="15"/>
                                          <a:pt x="128" y="15"/>
                                          <a:pt x="121" y="14"/>
                                        </a:cubicBezTo>
                                        <a:cubicBezTo>
                                          <a:pt x="119" y="14"/>
                                          <a:pt x="117" y="14"/>
                                          <a:pt x="114" y="14"/>
                                        </a:cubicBezTo>
                                        <a:cubicBezTo>
                                          <a:pt x="115" y="14"/>
                                          <a:pt x="115" y="14"/>
                                          <a:pt x="115" y="14"/>
                                        </a:cubicBezTo>
                                        <a:cubicBezTo>
                                          <a:pt x="121" y="14"/>
                                          <a:pt x="128" y="14"/>
                                          <a:pt x="134" y="13"/>
                                        </a:cubicBezTo>
                                        <a:cubicBezTo>
                                          <a:pt x="140" y="13"/>
                                          <a:pt x="147" y="13"/>
                                          <a:pt x="153" y="12"/>
                                        </a:cubicBezTo>
                                        <a:cubicBezTo>
                                          <a:pt x="151" y="12"/>
                                          <a:pt x="151" y="12"/>
                                          <a:pt x="151" y="12"/>
                                        </a:cubicBezTo>
                                        <a:cubicBezTo>
                                          <a:pt x="155" y="12"/>
                                          <a:pt x="159" y="11"/>
                                          <a:pt x="164" y="11"/>
                                        </a:cubicBezTo>
                                        <a:cubicBezTo>
                                          <a:pt x="163" y="11"/>
                                          <a:pt x="163" y="11"/>
                                          <a:pt x="162" y="11"/>
                                        </a:cubicBezTo>
                                        <a:moveTo>
                                          <a:pt x="309" y="13"/>
                                        </a:moveTo>
                                        <a:cubicBezTo>
                                          <a:pt x="314" y="12"/>
                                          <a:pt x="318" y="11"/>
                                          <a:pt x="323" y="10"/>
                                        </a:cubicBezTo>
                                        <a:cubicBezTo>
                                          <a:pt x="326" y="10"/>
                                          <a:pt x="329" y="9"/>
                                          <a:pt x="332" y="9"/>
                                        </a:cubicBezTo>
                                        <a:cubicBezTo>
                                          <a:pt x="335" y="9"/>
                                          <a:pt x="337" y="10"/>
                                          <a:pt x="340" y="10"/>
                                        </a:cubicBezTo>
                                        <a:cubicBezTo>
                                          <a:pt x="337" y="12"/>
                                          <a:pt x="334" y="13"/>
                                          <a:pt x="330" y="13"/>
                                        </a:cubicBezTo>
                                        <a:cubicBezTo>
                                          <a:pt x="328" y="13"/>
                                          <a:pt x="326" y="13"/>
                                          <a:pt x="324" y="13"/>
                                        </a:cubicBezTo>
                                        <a:cubicBezTo>
                                          <a:pt x="323" y="13"/>
                                          <a:pt x="321" y="13"/>
                                          <a:pt x="320" y="13"/>
                                        </a:cubicBezTo>
                                        <a:cubicBezTo>
                                          <a:pt x="317" y="13"/>
                                          <a:pt x="315" y="13"/>
                                          <a:pt x="312" y="13"/>
                                        </a:cubicBezTo>
                                        <a:cubicBezTo>
                                          <a:pt x="311" y="13"/>
                                          <a:pt x="310" y="13"/>
                                          <a:pt x="310" y="13"/>
                                        </a:cubicBezTo>
                                        <a:cubicBezTo>
                                          <a:pt x="309" y="13"/>
                                          <a:pt x="309" y="13"/>
                                          <a:pt x="309" y="13"/>
                                        </a:cubicBezTo>
                                        <a:moveTo>
                                          <a:pt x="27" y="9"/>
                                        </a:moveTo>
                                        <a:cubicBezTo>
                                          <a:pt x="28" y="9"/>
                                          <a:pt x="29" y="9"/>
                                          <a:pt x="28" y="9"/>
                                        </a:cubicBezTo>
                                        <a:cubicBezTo>
                                          <a:pt x="33" y="9"/>
                                          <a:pt x="33" y="9"/>
                                          <a:pt x="33" y="9"/>
                                        </a:cubicBezTo>
                                        <a:cubicBezTo>
                                          <a:pt x="37" y="9"/>
                                          <a:pt x="40" y="9"/>
                                          <a:pt x="43" y="10"/>
                                        </a:cubicBezTo>
                                        <a:cubicBezTo>
                                          <a:pt x="43" y="10"/>
                                          <a:pt x="42" y="10"/>
                                          <a:pt x="41" y="10"/>
                                        </a:cubicBezTo>
                                        <a:cubicBezTo>
                                          <a:pt x="40" y="10"/>
                                          <a:pt x="41" y="10"/>
                                          <a:pt x="37" y="11"/>
                                        </a:cubicBezTo>
                                        <a:cubicBezTo>
                                          <a:pt x="37" y="11"/>
                                          <a:pt x="37" y="11"/>
                                          <a:pt x="37" y="11"/>
                                        </a:cubicBezTo>
                                        <a:cubicBezTo>
                                          <a:pt x="36" y="11"/>
                                          <a:pt x="33" y="12"/>
                                          <a:pt x="30" y="12"/>
                                        </a:cubicBezTo>
                                        <a:cubicBezTo>
                                          <a:pt x="29" y="12"/>
                                          <a:pt x="28" y="13"/>
                                          <a:pt x="27" y="13"/>
                                        </a:cubicBezTo>
                                        <a:cubicBezTo>
                                          <a:pt x="26" y="13"/>
                                          <a:pt x="25" y="12"/>
                                          <a:pt x="24" y="12"/>
                                        </a:cubicBezTo>
                                        <a:cubicBezTo>
                                          <a:pt x="24" y="12"/>
                                          <a:pt x="24" y="12"/>
                                          <a:pt x="24" y="12"/>
                                        </a:cubicBezTo>
                                        <a:cubicBezTo>
                                          <a:pt x="24" y="12"/>
                                          <a:pt x="24" y="12"/>
                                          <a:pt x="24" y="12"/>
                                        </a:cubicBezTo>
                                        <a:cubicBezTo>
                                          <a:pt x="17" y="12"/>
                                          <a:pt x="10" y="11"/>
                                          <a:pt x="4" y="10"/>
                                        </a:cubicBezTo>
                                        <a:cubicBezTo>
                                          <a:pt x="7" y="10"/>
                                          <a:pt x="11" y="9"/>
                                          <a:pt x="15" y="9"/>
                                        </a:cubicBezTo>
                                        <a:cubicBezTo>
                                          <a:pt x="13" y="9"/>
                                          <a:pt x="13" y="9"/>
                                          <a:pt x="13" y="9"/>
                                        </a:cubicBezTo>
                                        <a:cubicBezTo>
                                          <a:pt x="15" y="9"/>
                                          <a:pt x="18" y="9"/>
                                          <a:pt x="21" y="9"/>
                                        </a:cubicBezTo>
                                        <a:cubicBezTo>
                                          <a:pt x="22" y="9"/>
                                          <a:pt x="22" y="9"/>
                                          <a:pt x="23" y="9"/>
                                        </a:cubicBezTo>
                                        <a:cubicBezTo>
                                          <a:pt x="24" y="9"/>
                                          <a:pt x="26" y="9"/>
                                          <a:pt x="27" y="9"/>
                                        </a:cubicBezTo>
                                        <a:moveTo>
                                          <a:pt x="275" y="14"/>
                                        </a:moveTo>
                                        <a:cubicBezTo>
                                          <a:pt x="281" y="13"/>
                                          <a:pt x="287" y="12"/>
                                          <a:pt x="294" y="11"/>
                                        </a:cubicBezTo>
                                        <a:cubicBezTo>
                                          <a:pt x="297" y="10"/>
                                          <a:pt x="299" y="9"/>
                                          <a:pt x="302" y="9"/>
                                        </a:cubicBezTo>
                                        <a:cubicBezTo>
                                          <a:pt x="305" y="9"/>
                                          <a:pt x="309" y="9"/>
                                          <a:pt x="312" y="9"/>
                                        </a:cubicBezTo>
                                        <a:cubicBezTo>
                                          <a:pt x="307" y="11"/>
                                          <a:pt x="302" y="12"/>
                                          <a:pt x="298" y="13"/>
                                        </a:cubicBezTo>
                                        <a:cubicBezTo>
                                          <a:pt x="295" y="14"/>
                                          <a:pt x="293" y="14"/>
                                          <a:pt x="291" y="14"/>
                                        </a:cubicBezTo>
                                        <a:cubicBezTo>
                                          <a:pt x="280" y="14"/>
                                          <a:pt x="280" y="14"/>
                                          <a:pt x="280" y="14"/>
                                        </a:cubicBezTo>
                                        <a:cubicBezTo>
                                          <a:pt x="275" y="14"/>
                                          <a:pt x="275" y="14"/>
                                          <a:pt x="275" y="14"/>
                                        </a:cubicBezTo>
                                        <a:moveTo>
                                          <a:pt x="178" y="10"/>
                                        </a:moveTo>
                                        <a:cubicBezTo>
                                          <a:pt x="183" y="9"/>
                                          <a:pt x="188" y="9"/>
                                          <a:pt x="193" y="8"/>
                                        </a:cubicBezTo>
                                        <a:cubicBezTo>
                                          <a:pt x="193" y="8"/>
                                          <a:pt x="193" y="8"/>
                                          <a:pt x="193" y="8"/>
                                        </a:cubicBezTo>
                                        <a:cubicBezTo>
                                          <a:pt x="197" y="8"/>
                                          <a:pt x="201" y="9"/>
                                          <a:pt x="205" y="9"/>
                                        </a:cubicBezTo>
                                        <a:cubicBezTo>
                                          <a:pt x="214" y="10"/>
                                          <a:pt x="222" y="10"/>
                                          <a:pt x="229" y="10"/>
                                        </a:cubicBezTo>
                                        <a:cubicBezTo>
                                          <a:pt x="230" y="10"/>
                                          <a:pt x="231" y="10"/>
                                          <a:pt x="233" y="10"/>
                                        </a:cubicBezTo>
                                        <a:cubicBezTo>
                                          <a:pt x="235" y="10"/>
                                          <a:pt x="238" y="10"/>
                                          <a:pt x="241" y="10"/>
                                        </a:cubicBezTo>
                                        <a:cubicBezTo>
                                          <a:pt x="244" y="10"/>
                                          <a:pt x="247" y="10"/>
                                          <a:pt x="249" y="10"/>
                                        </a:cubicBezTo>
                                        <a:cubicBezTo>
                                          <a:pt x="256" y="10"/>
                                          <a:pt x="263" y="10"/>
                                          <a:pt x="268" y="10"/>
                                        </a:cubicBezTo>
                                        <a:cubicBezTo>
                                          <a:pt x="276" y="10"/>
                                          <a:pt x="289" y="9"/>
                                          <a:pt x="300" y="9"/>
                                        </a:cubicBezTo>
                                        <a:cubicBezTo>
                                          <a:pt x="297" y="9"/>
                                          <a:pt x="293" y="10"/>
                                          <a:pt x="290" y="11"/>
                                        </a:cubicBezTo>
                                        <a:cubicBezTo>
                                          <a:pt x="283" y="12"/>
                                          <a:pt x="277" y="13"/>
                                          <a:pt x="270" y="14"/>
                                        </a:cubicBezTo>
                                        <a:cubicBezTo>
                                          <a:pt x="264" y="14"/>
                                          <a:pt x="264" y="14"/>
                                          <a:pt x="264" y="14"/>
                                        </a:cubicBezTo>
                                        <a:cubicBezTo>
                                          <a:pt x="261" y="14"/>
                                          <a:pt x="259" y="14"/>
                                          <a:pt x="257" y="14"/>
                                        </a:cubicBezTo>
                                        <a:cubicBezTo>
                                          <a:pt x="259" y="14"/>
                                          <a:pt x="259" y="14"/>
                                          <a:pt x="259" y="14"/>
                                        </a:cubicBezTo>
                                        <a:cubicBezTo>
                                          <a:pt x="257" y="13"/>
                                          <a:pt x="255" y="13"/>
                                          <a:pt x="252" y="13"/>
                                        </a:cubicBezTo>
                                        <a:cubicBezTo>
                                          <a:pt x="252" y="13"/>
                                          <a:pt x="252" y="13"/>
                                          <a:pt x="252" y="13"/>
                                        </a:cubicBezTo>
                                        <a:cubicBezTo>
                                          <a:pt x="253" y="13"/>
                                          <a:pt x="253" y="13"/>
                                          <a:pt x="254" y="13"/>
                                        </a:cubicBezTo>
                                        <a:cubicBezTo>
                                          <a:pt x="249" y="13"/>
                                          <a:pt x="243" y="12"/>
                                          <a:pt x="237" y="12"/>
                                        </a:cubicBezTo>
                                        <a:cubicBezTo>
                                          <a:pt x="231" y="12"/>
                                          <a:pt x="226" y="12"/>
                                          <a:pt x="223" y="12"/>
                                        </a:cubicBezTo>
                                        <a:cubicBezTo>
                                          <a:pt x="221" y="12"/>
                                          <a:pt x="220" y="12"/>
                                          <a:pt x="221" y="13"/>
                                        </a:cubicBezTo>
                                        <a:cubicBezTo>
                                          <a:pt x="213" y="13"/>
                                          <a:pt x="205" y="13"/>
                                          <a:pt x="197" y="12"/>
                                        </a:cubicBezTo>
                                        <a:cubicBezTo>
                                          <a:pt x="191" y="11"/>
                                          <a:pt x="185" y="10"/>
                                          <a:pt x="178" y="10"/>
                                        </a:cubicBezTo>
                                        <a:moveTo>
                                          <a:pt x="126" y="7"/>
                                        </a:moveTo>
                                        <a:cubicBezTo>
                                          <a:pt x="129" y="7"/>
                                          <a:pt x="132" y="7"/>
                                          <a:pt x="133" y="7"/>
                                        </a:cubicBezTo>
                                        <a:cubicBezTo>
                                          <a:pt x="144" y="7"/>
                                          <a:pt x="156" y="7"/>
                                          <a:pt x="167" y="8"/>
                                        </a:cubicBezTo>
                                        <a:cubicBezTo>
                                          <a:pt x="169" y="9"/>
                                          <a:pt x="171" y="9"/>
                                          <a:pt x="174" y="9"/>
                                        </a:cubicBezTo>
                                        <a:cubicBezTo>
                                          <a:pt x="163" y="10"/>
                                          <a:pt x="153" y="11"/>
                                          <a:pt x="143" y="12"/>
                                        </a:cubicBezTo>
                                        <a:cubicBezTo>
                                          <a:pt x="138" y="12"/>
                                          <a:pt x="132" y="13"/>
                                          <a:pt x="127" y="13"/>
                                        </a:cubicBezTo>
                                        <a:cubicBezTo>
                                          <a:pt x="121" y="13"/>
                                          <a:pt x="116" y="13"/>
                                          <a:pt x="110" y="13"/>
                                        </a:cubicBezTo>
                                        <a:cubicBezTo>
                                          <a:pt x="109" y="13"/>
                                          <a:pt x="107" y="13"/>
                                          <a:pt x="106" y="13"/>
                                        </a:cubicBezTo>
                                        <a:cubicBezTo>
                                          <a:pt x="90" y="12"/>
                                          <a:pt x="75" y="11"/>
                                          <a:pt x="60" y="10"/>
                                        </a:cubicBezTo>
                                        <a:cubicBezTo>
                                          <a:pt x="56" y="10"/>
                                          <a:pt x="52" y="10"/>
                                          <a:pt x="48" y="9"/>
                                        </a:cubicBezTo>
                                        <a:cubicBezTo>
                                          <a:pt x="50" y="9"/>
                                          <a:pt x="53" y="8"/>
                                          <a:pt x="53" y="8"/>
                                        </a:cubicBezTo>
                                        <a:cubicBezTo>
                                          <a:pt x="53" y="8"/>
                                          <a:pt x="53" y="8"/>
                                          <a:pt x="53" y="8"/>
                                        </a:cubicBezTo>
                                        <a:cubicBezTo>
                                          <a:pt x="55" y="8"/>
                                          <a:pt x="57" y="7"/>
                                          <a:pt x="60" y="7"/>
                                        </a:cubicBezTo>
                                        <a:cubicBezTo>
                                          <a:pt x="61" y="7"/>
                                          <a:pt x="61" y="7"/>
                                          <a:pt x="62" y="7"/>
                                        </a:cubicBezTo>
                                        <a:cubicBezTo>
                                          <a:pt x="61" y="7"/>
                                          <a:pt x="61" y="7"/>
                                          <a:pt x="61" y="7"/>
                                        </a:cubicBezTo>
                                        <a:cubicBezTo>
                                          <a:pt x="62" y="7"/>
                                          <a:pt x="63" y="7"/>
                                          <a:pt x="64" y="7"/>
                                        </a:cubicBezTo>
                                        <a:cubicBezTo>
                                          <a:pt x="64" y="7"/>
                                          <a:pt x="64" y="7"/>
                                          <a:pt x="65" y="7"/>
                                        </a:cubicBezTo>
                                        <a:cubicBezTo>
                                          <a:pt x="65" y="7"/>
                                          <a:pt x="65" y="7"/>
                                          <a:pt x="66" y="7"/>
                                        </a:cubicBezTo>
                                        <a:cubicBezTo>
                                          <a:pt x="66" y="7"/>
                                          <a:pt x="67" y="7"/>
                                          <a:pt x="69" y="7"/>
                                        </a:cubicBezTo>
                                        <a:cubicBezTo>
                                          <a:pt x="71" y="7"/>
                                          <a:pt x="68" y="7"/>
                                          <a:pt x="69" y="8"/>
                                        </a:cubicBezTo>
                                        <a:cubicBezTo>
                                          <a:pt x="71" y="8"/>
                                          <a:pt x="73" y="8"/>
                                          <a:pt x="75" y="8"/>
                                        </a:cubicBezTo>
                                        <a:cubicBezTo>
                                          <a:pt x="86" y="8"/>
                                          <a:pt x="97" y="7"/>
                                          <a:pt x="107" y="7"/>
                                        </a:cubicBezTo>
                                        <a:cubicBezTo>
                                          <a:pt x="108" y="7"/>
                                          <a:pt x="109" y="7"/>
                                          <a:pt x="110" y="7"/>
                                        </a:cubicBezTo>
                                        <a:cubicBezTo>
                                          <a:pt x="111" y="7"/>
                                          <a:pt x="113" y="7"/>
                                          <a:pt x="115" y="7"/>
                                        </a:cubicBezTo>
                                        <a:cubicBezTo>
                                          <a:pt x="117" y="7"/>
                                          <a:pt x="119" y="7"/>
                                          <a:pt x="121" y="7"/>
                                        </a:cubicBezTo>
                                        <a:cubicBezTo>
                                          <a:pt x="123" y="7"/>
                                          <a:pt x="124" y="7"/>
                                          <a:pt x="126" y="7"/>
                                        </a:cubicBezTo>
                                        <a:moveTo>
                                          <a:pt x="97" y="6"/>
                                        </a:moveTo>
                                        <a:cubicBezTo>
                                          <a:pt x="100" y="6"/>
                                          <a:pt x="103" y="6"/>
                                          <a:pt x="105" y="6"/>
                                        </a:cubicBezTo>
                                        <a:cubicBezTo>
                                          <a:pt x="108" y="6"/>
                                          <a:pt x="119" y="6"/>
                                          <a:pt x="115" y="5"/>
                                        </a:cubicBezTo>
                                        <a:cubicBezTo>
                                          <a:pt x="117" y="5"/>
                                          <a:pt x="121" y="5"/>
                                          <a:pt x="125" y="5"/>
                                        </a:cubicBezTo>
                                        <a:cubicBezTo>
                                          <a:pt x="130" y="5"/>
                                          <a:pt x="135" y="5"/>
                                          <a:pt x="138" y="5"/>
                                        </a:cubicBezTo>
                                        <a:cubicBezTo>
                                          <a:pt x="138" y="5"/>
                                          <a:pt x="138" y="5"/>
                                          <a:pt x="137" y="5"/>
                                        </a:cubicBezTo>
                                        <a:cubicBezTo>
                                          <a:pt x="137" y="5"/>
                                          <a:pt x="137" y="5"/>
                                          <a:pt x="137" y="5"/>
                                        </a:cubicBezTo>
                                        <a:cubicBezTo>
                                          <a:pt x="139" y="6"/>
                                          <a:pt x="141" y="6"/>
                                          <a:pt x="142" y="6"/>
                                        </a:cubicBezTo>
                                        <a:cubicBezTo>
                                          <a:pt x="144" y="6"/>
                                          <a:pt x="145" y="6"/>
                                          <a:pt x="147" y="6"/>
                                        </a:cubicBezTo>
                                        <a:cubicBezTo>
                                          <a:pt x="148" y="5"/>
                                          <a:pt x="149" y="5"/>
                                          <a:pt x="151" y="5"/>
                                        </a:cubicBezTo>
                                        <a:cubicBezTo>
                                          <a:pt x="153" y="5"/>
                                          <a:pt x="155" y="6"/>
                                          <a:pt x="158" y="6"/>
                                        </a:cubicBezTo>
                                        <a:cubicBezTo>
                                          <a:pt x="158" y="6"/>
                                          <a:pt x="159" y="6"/>
                                          <a:pt x="159" y="6"/>
                                        </a:cubicBezTo>
                                        <a:cubicBezTo>
                                          <a:pt x="161" y="6"/>
                                          <a:pt x="164" y="6"/>
                                          <a:pt x="167" y="6"/>
                                        </a:cubicBezTo>
                                        <a:cubicBezTo>
                                          <a:pt x="172" y="6"/>
                                          <a:pt x="176" y="7"/>
                                          <a:pt x="179" y="7"/>
                                        </a:cubicBezTo>
                                        <a:cubicBezTo>
                                          <a:pt x="179" y="7"/>
                                          <a:pt x="179" y="7"/>
                                          <a:pt x="179" y="7"/>
                                        </a:cubicBezTo>
                                        <a:cubicBezTo>
                                          <a:pt x="180" y="7"/>
                                          <a:pt x="181" y="7"/>
                                          <a:pt x="180" y="7"/>
                                        </a:cubicBezTo>
                                        <a:cubicBezTo>
                                          <a:pt x="189" y="8"/>
                                          <a:pt x="189" y="8"/>
                                          <a:pt x="189" y="8"/>
                                        </a:cubicBezTo>
                                        <a:cubicBezTo>
                                          <a:pt x="184" y="8"/>
                                          <a:pt x="180" y="9"/>
                                          <a:pt x="175" y="9"/>
                                        </a:cubicBezTo>
                                        <a:cubicBezTo>
                                          <a:pt x="174" y="9"/>
                                          <a:pt x="173" y="9"/>
                                          <a:pt x="172" y="9"/>
                                        </a:cubicBezTo>
                                        <a:cubicBezTo>
                                          <a:pt x="159" y="7"/>
                                          <a:pt x="145" y="6"/>
                                          <a:pt x="132" y="6"/>
                                        </a:cubicBezTo>
                                        <a:cubicBezTo>
                                          <a:pt x="129" y="6"/>
                                          <a:pt x="126" y="6"/>
                                          <a:pt x="123" y="6"/>
                                        </a:cubicBezTo>
                                        <a:cubicBezTo>
                                          <a:pt x="122" y="6"/>
                                          <a:pt x="122" y="6"/>
                                          <a:pt x="122" y="6"/>
                                        </a:cubicBezTo>
                                        <a:cubicBezTo>
                                          <a:pt x="108" y="7"/>
                                          <a:pt x="94" y="7"/>
                                          <a:pt x="80" y="7"/>
                                        </a:cubicBezTo>
                                        <a:cubicBezTo>
                                          <a:pt x="79" y="7"/>
                                          <a:pt x="77" y="7"/>
                                          <a:pt x="76" y="7"/>
                                        </a:cubicBezTo>
                                        <a:cubicBezTo>
                                          <a:pt x="71" y="7"/>
                                          <a:pt x="65" y="7"/>
                                          <a:pt x="60" y="7"/>
                                        </a:cubicBezTo>
                                        <a:cubicBezTo>
                                          <a:pt x="66" y="6"/>
                                          <a:pt x="72" y="6"/>
                                          <a:pt x="78" y="6"/>
                                        </a:cubicBezTo>
                                        <a:cubicBezTo>
                                          <a:pt x="80" y="6"/>
                                          <a:pt x="82" y="6"/>
                                          <a:pt x="83" y="6"/>
                                        </a:cubicBezTo>
                                        <a:cubicBezTo>
                                          <a:pt x="86" y="6"/>
                                          <a:pt x="88" y="6"/>
                                          <a:pt x="90" y="6"/>
                                        </a:cubicBezTo>
                                        <a:cubicBezTo>
                                          <a:pt x="92" y="6"/>
                                          <a:pt x="94" y="6"/>
                                          <a:pt x="97" y="6"/>
                                        </a:cubicBezTo>
                                        <a:moveTo>
                                          <a:pt x="254" y="7"/>
                                        </a:moveTo>
                                        <a:cubicBezTo>
                                          <a:pt x="262" y="7"/>
                                          <a:pt x="270" y="7"/>
                                          <a:pt x="278" y="6"/>
                                        </a:cubicBezTo>
                                        <a:cubicBezTo>
                                          <a:pt x="285" y="6"/>
                                          <a:pt x="292" y="6"/>
                                          <a:pt x="299" y="5"/>
                                        </a:cubicBezTo>
                                        <a:cubicBezTo>
                                          <a:pt x="305" y="5"/>
                                          <a:pt x="310" y="4"/>
                                          <a:pt x="315" y="3"/>
                                        </a:cubicBezTo>
                                        <a:cubicBezTo>
                                          <a:pt x="313" y="4"/>
                                          <a:pt x="312" y="4"/>
                                          <a:pt x="310" y="5"/>
                                        </a:cubicBezTo>
                                        <a:cubicBezTo>
                                          <a:pt x="307" y="6"/>
                                          <a:pt x="305" y="7"/>
                                          <a:pt x="302" y="8"/>
                                        </a:cubicBezTo>
                                        <a:cubicBezTo>
                                          <a:pt x="301" y="8"/>
                                          <a:pt x="300" y="8"/>
                                          <a:pt x="298" y="8"/>
                                        </a:cubicBezTo>
                                        <a:cubicBezTo>
                                          <a:pt x="290" y="8"/>
                                          <a:pt x="282" y="8"/>
                                          <a:pt x="275" y="9"/>
                                        </a:cubicBezTo>
                                        <a:cubicBezTo>
                                          <a:pt x="268" y="9"/>
                                          <a:pt x="262" y="9"/>
                                          <a:pt x="256" y="9"/>
                                        </a:cubicBezTo>
                                        <a:cubicBezTo>
                                          <a:pt x="251" y="9"/>
                                          <a:pt x="247" y="9"/>
                                          <a:pt x="243" y="9"/>
                                        </a:cubicBezTo>
                                        <a:cubicBezTo>
                                          <a:pt x="241" y="9"/>
                                          <a:pt x="239" y="9"/>
                                          <a:pt x="237" y="9"/>
                                        </a:cubicBezTo>
                                        <a:cubicBezTo>
                                          <a:pt x="224" y="9"/>
                                          <a:pt x="211" y="9"/>
                                          <a:pt x="199" y="8"/>
                                        </a:cubicBezTo>
                                        <a:cubicBezTo>
                                          <a:pt x="198" y="8"/>
                                          <a:pt x="197" y="8"/>
                                          <a:pt x="197" y="8"/>
                                        </a:cubicBezTo>
                                        <a:cubicBezTo>
                                          <a:pt x="201" y="7"/>
                                          <a:pt x="206" y="7"/>
                                          <a:pt x="211" y="7"/>
                                        </a:cubicBezTo>
                                        <a:cubicBezTo>
                                          <a:pt x="211" y="7"/>
                                          <a:pt x="209" y="7"/>
                                          <a:pt x="210" y="7"/>
                                        </a:cubicBezTo>
                                        <a:cubicBezTo>
                                          <a:pt x="210" y="7"/>
                                          <a:pt x="210" y="7"/>
                                          <a:pt x="210" y="7"/>
                                        </a:cubicBezTo>
                                        <a:cubicBezTo>
                                          <a:pt x="215" y="7"/>
                                          <a:pt x="218" y="7"/>
                                          <a:pt x="221" y="7"/>
                                        </a:cubicBezTo>
                                        <a:cubicBezTo>
                                          <a:pt x="223" y="7"/>
                                          <a:pt x="224" y="7"/>
                                          <a:pt x="225" y="7"/>
                                        </a:cubicBezTo>
                                        <a:cubicBezTo>
                                          <a:pt x="227" y="7"/>
                                          <a:pt x="228" y="7"/>
                                          <a:pt x="229" y="7"/>
                                        </a:cubicBezTo>
                                        <a:cubicBezTo>
                                          <a:pt x="231" y="7"/>
                                          <a:pt x="233" y="7"/>
                                          <a:pt x="235" y="7"/>
                                        </a:cubicBezTo>
                                        <a:cubicBezTo>
                                          <a:pt x="235" y="7"/>
                                          <a:pt x="236" y="7"/>
                                          <a:pt x="235" y="7"/>
                                        </a:cubicBezTo>
                                        <a:cubicBezTo>
                                          <a:pt x="235" y="7"/>
                                          <a:pt x="235" y="7"/>
                                          <a:pt x="235" y="7"/>
                                        </a:cubicBezTo>
                                        <a:cubicBezTo>
                                          <a:pt x="238" y="7"/>
                                          <a:pt x="241" y="7"/>
                                          <a:pt x="244" y="7"/>
                                        </a:cubicBezTo>
                                        <a:cubicBezTo>
                                          <a:pt x="247" y="7"/>
                                          <a:pt x="251" y="7"/>
                                          <a:pt x="254" y="7"/>
                                        </a:cubicBezTo>
                                        <a:moveTo>
                                          <a:pt x="320" y="0"/>
                                        </a:moveTo>
                                        <a:cubicBezTo>
                                          <a:pt x="320" y="0"/>
                                          <a:pt x="319" y="1"/>
                                          <a:pt x="318" y="1"/>
                                        </a:cubicBezTo>
                                        <a:cubicBezTo>
                                          <a:pt x="310" y="4"/>
                                          <a:pt x="302" y="4"/>
                                          <a:pt x="293" y="5"/>
                                        </a:cubicBezTo>
                                        <a:cubicBezTo>
                                          <a:pt x="284" y="5"/>
                                          <a:pt x="274" y="6"/>
                                          <a:pt x="265" y="6"/>
                                        </a:cubicBezTo>
                                        <a:cubicBezTo>
                                          <a:pt x="262" y="6"/>
                                          <a:pt x="259" y="6"/>
                                          <a:pt x="256" y="6"/>
                                        </a:cubicBezTo>
                                        <a:cubicBezTo>
                                          <a:pt x="251" y="6"/>
                                          <a:pt x="247" y="6"/>
                                          <a:pt x="243" y="6"/>
                                        </a:cubicBezTo>
                                        <a:cubicBezTo>
                                          <a:pt x="239" y="6"/>
                                          <a:pt x="234" y="6"/>
                                          <a:pt x="230" y="6"/>
                                        </a:cubicBezTo>
                                        <a:cubicBezTo>
                                          <a:pt x="223" y="6"/>
                                          <a:pt x="216" y="6"/>
                                          <a:pt x="209" y="6"/>
                                        </a:cubicBezTo>
                                        <a:cubicBezTo>
                                          <a:pt x="209" y="6"/>
                                          <a:pt x="209" y="6"/>
                                          <a:pt x="209" y="6"/>
                                        </a:cubicBezTo>
                                        <a:cubicBezTo>
                                          <a:pt x="204" y="7"/>
                                          <a:pt x="198" y="7"/>
                                          <a:pt x="193" y="7"/>
                                        </a:cubicBezTo>
                                        <a:cubicBezTo>
                                          <a:pt x="189" y="7"/>
                                          <a:pt x="184" y="7"/>
                                          <a:pt x="180" y="6"/>
                                        </a:cubicBezTo>
                                        <a:cubicBezTo>
                                          <a:pt x="174" y="6"/>
                                          <a:pt x="168" y="5"/>
                                          <a:pt x="162" y="5"/>
                                        </a:cubicBezTo>
                                        <a:cubicBezTo>
                                          <a:pt x="154" y="5"/>
                                          <a:pt x="146" y="5"/>
                                          <a:pt x="137" y="5"/>
                                        </a:cubicBezTo>
                                        <a:cubicBezTo>
                                          <a:pt x="133" y="5"/>
                                          <a:pt x="129" y="5"/>
                                          <a:pt x="125" y="5"/>
                                        </a:cubicBezTo>
                                        <a:cubicBezTo>
                                          <a:pt x="115" y="5"/>
                                          <a:pt x="105" y="5"/>
                                          <a:pt x="95" y="5"/>
                                        </a:cubicBezTo>
                                        <a:cubicBezTo>
                                          <a:pt x="92" y="5"/>
                                          <a:pt x="89" y="5"/>
                                          <a:pt x="86" y="5"/>
                                        </a:cubicBezTo>
                                        <a:cubicBezTo>
                                          <a:pt x="87" y="5"/>
                                          <a:pt x="87" y="5"/>
                                          <a:pt x="87" y="5"/>
                                        </a:cubicBezTo>
                                        <a:cubicBezTo>
                                          <a:pt x="86" y="5"/>
                                          <a:pt x="84" y="5"/>
                                          <a:pt x="82" y="5"/>
                                        </a:cubicBezTo>
                                        <a:cubicBezTo>
                                          <a:pt x="79" y="5"/>
                                          <a:pt x="76" y="5"/>
                                          <a:pt x="73" y="5"/>
                                        </a:cubicBezTo>
                                        <a:cubicBezTo>
                                          <a:pt x="68" y="5"/>
                                          <a:pt x="64" y="6"/>
                                          <a:pt x="61" y="6"/>
                                        </a:cubicBezTo>
                                        <a:cubicBezTo>
                                          <a:pt x="62" y="6"/>
                                          <a:pt x="62" y="6"/>
                                          <a:pt x="62" y="6"/>
                                        </a:cubicBezTo>
                                        <a:cubicBezTo>
                                          <a:pt x="60" y="6"/>
                                          <a:pt x="57" y="6"/>
                                          <a:pt x="55" y="7"/>
                                        </a:cubicBezTo>
                                        <a:cubicBezTo>
                                          <a:pt x="49" y="7"/>
                                          <a:pt x="43" y="6"/>
                                          <a:pt x="37" y="6"/>
                                        </a:cubicBezTo>
                                        <a:cubicBezTo>
                                          <a:pt x="36" y="6"/>
                                          <a:pt x="40" y="6"/>
                                          <a:pt x="37" y="6"/>
                                        </a:cubicBezTo>
                                        <a:cubicBezTo>
                                          <a:pt x="44" y="7"/>
                                          <a:pt x="49" y="7"/>
                                          <a:pt x="55" y="7"/>
                                        </a:cubicBezTo>
                                        <a:cubicBezTo>
                                          <a:pt x="54" y="7"/>
                                          <a:pt x="54" y="7"/>
                                          <a:pt x="54" y="7"/>
                                        </a:cubicBezTo>
                                        <a:cubicBezTo>
                                          <a:pt x="51" y="8"/>
                                          <a:pt x="49" y="9"/>
                                          <a:pt x="47" y="9"/>
                                        </a:cubicBezTo>
                                        <a:cubicBezTo>
                                          <a:pt x="47" y="9"/>
                                          <a:pt x="47" y="9"/>
                                          <a:pt x="47" y="9"/>
                                        </a:cubicBezTo>
                                        <a:cubicBezTo>
                                          <a:pt x="46" y="9"/>
                                          <a:pt x="46" y="9"/>
                                          <a:pt x="46" y="9"/>
                                        </a:cubicBezTo>
                                        <a:cubicBezTo>
                                          <a:pt x="41" y="9"/>
                                          <a:pt x="36" y="8"/>
                                          <a:pt x="31" y="8"/>
                                        </a:cubicBezTo>
                                        <a:cubicBezTo>
                                          <a:pt x="28" y="8"/>
                                          <a:pt x="25" y="8"/>
                                          <a:pt x="22" y="8"/>
                                        </a:cubicBezTo>
                                        <a:cubicBezTo>
                                          <a:pt x="15" y="8"/>
                                          <a:pt x="8" y="8"/>
                                          <a:pt x="1" y="10"/>
                                        </a:cubicBezTo>
                                        <a:cubicBezTo>
                                          <a:pt x="1" y="11"/>
                                          <a:pt x="1" y="11"/>
                                          <a:pt x="1" y="11"/>
                                        </a:cubicBezTo>
                                        <a:cubicBezTo>
                                          <a:pt x="7" y="12"/>
                                          <a:pt x="12" y="12"/>
                                          <a:pt x="18" y="13"/>
                                        </a:cubicBezTo>
                                        <a:cubicBezTo>
                                          <a:pt x="18" y="13"/>
                                          <a:pt x="18" y="13"/>
                                          <a:pt x="18" y="13"/>
                                        </a:cubicBezTo>
                                        <a:cubicBezTo>
                                          <a:pt x="15" y="13"/>
                                          <a:pt x="13" y="13"/>
                                          <a:pt x="13" y="13"/>
                                        </a:cubicBezTo>
                                        <a:cubicBezTo>
                                          <a:pt x="12" y="14"/>
                                          <a:pt x="8" y="14"/>
                                          <a:pt x="15" y="14"/>
                                        </a:cubicBezTo>
                                        <a:cubicBezTo>
                                          <a:pt x="16" y="14"/>
                                          <a:pt x="16" y="14"/>
                                          <a:pt x="16" y="14"/>
                                        </a:cubicBezTo>
                                        <a:cubicBezTo>
                                          <a:pt x="18" y="14"/>
                                          <a:pt x="17" y="14"/>
                                          <a:pt x="18" y="14"/>
                                        </a:cubicBezTo>
                                        <a:cubicBezTo>
                                          <a:pt x="21" y="14"/>
                                          <a:pt x="23" y="14"/>
                                          <a:pt x="25" y="13"/>
                                        </a:cubicBezTo>
                                        <a:cubicBezTo>
                                          <a:pt x="27" y="14"/>
                                          <a:pt x="30" y="14"/>
                                          <a:pt x="33" y="14"/>
                                        </a:cubicBezTo>
                                        <a:cubicBezTo>
                                          <a:pt x="31" y="14"/>
                                          <a:pt x="29" y="14"/>
                                          <a:pt x="27" y="14"/>
                                        </a:cubicBezTo>
                                        <a:cubicBezTo>
                                          <a:pt x="24" y="14"/>
                                          <a:pt x="22" y="14"/>
                                          <a:pt x="19" y="14"/>
                                        </a:cubicBezTo>
                                        <a:cubicBezTo>
                                          <a:pt x="13" y="15"/>
                                          <a:pt x="7" y="16"/>
                                          <a:pt x="2" y="19"/>
                                        </a:cubicBezTo>
                                        <a:cubicBezTo>
                                          <a:pt x="1" y="19"/>
                                          <a:pt x="1" y="19"/>
                                          <a:pt x="0" y="19"/>
                                        </a:cubicBezTo>
                                        <a:cubicBezTo>
                                          <a:pt x="1" y="20"/>
                                          <a:pt x="1" y="20"/>
                                          <a:pt x="1" y="20"/>
                                        </a:cubicBezTo>
                                        <a:cubicBezTo>
                                          <a:pt x="1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0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0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1" y="20"/>
                                          <a:pt x="1" y="20"/>
                                          <a:pt x="1" y="20"/>
                                        </a:cubicBezTo>
                                        <a:cubicBezTo>
                                          <a:pt x="1" y="21"/>
                                          <a:pt x="1" y="21"/>
                                          <a:pt x="1" y="21"/>
                                        </a:cubicBezTo>
                                        <a:cubicBezTo>
                                          <a:pt x="1" y="21"/>
                                          <a:pt x="2" y="20"/>
                                          <a:pt x="2" y="20"/>
                                        </a:cubicBezTo>
                                        <a:cubicBezTo>
                                          <a:pt x="12" y="20"/>
                                          <a:pt x="22" y="21"/>
                                          <a:pt x="32" y="21"/>
                                        </a:cubicBezTo>
                                        <a:cubicBezTo>
                                          <a:pt x="43" y="21"/>
                                          <a:pt x="53" y="20"/>
                                          <a:pt x="64" y="20"/>
                                        </a:cubicBezTo>
                                        <a:cubicBezTo>
                                          <a:pt x="91" y="20"/>
                                          <a:pt x="125" y="19"/>
                                          <a:pt x="151" y="19"/>
                                        </a:cubicBezTo>
                                        <a:cubicBezTo>
                                          <a:pt x="153" y="19"/>
                                          <a:pt x="155" y="19"/>
                                          <a:pt x="157" y="19"/>
                                        </a:cubicBezTo>
                                        <a:cubicBezTo>
                                          <a:pt x="163" y="19"/>
                                          <a:pt x="163" y="19"/>
                                          <a:pt x="163" y="19"/>
                                        </a:cubicBezTo>
                                        <a:cubicBezTo>
                                          <a:pt x="163" y="19"/>
                                          <a:pt x="163" y="19"/>
                                          <a:pt x="164" y="19"/>
                                        </a:cubicBezTo>
                                        <a:cubicBezTo>
                                          <a:pt x="169" y="19"/>
                                          <a:pt x="173" y="19"/>
                                          <a:pt x="178" y="19"/>
                                        </a:cubicBezTo>
                                        <a:cubicBezTo>
                                          <a:pt x="185" y="19"/>
                                          <a:pt x="191" y="19"/>
                                          <a:pt x="198" y="19"/>
                                        </a:cubicBezTo>
                                        <a:cubicBezTo>
                                          <a:pt x="211" y="19"/>
                                          <a:pt x="224" y="19"/>
                                          <a:pt x="237" y="19"/>
                                        </a:cubicBezTo>
                                        <a:cubicBezTo>
                                          <a:pt x="238" y="19"/>
                                          <a:pt x="239" y="19"/>
                                          <a:pt x="239" y="19"/>
                                        </a:cubicBezTo>
                                        <a:cubicBezTo>
                                          <a:pt x="252" y="19"/>
                                          <a:pt x="265" y="19"/>
                                          <a:pt x="277" y="18"/>
                                        </a:cubicBezTo>
                                        <a:cubicBezTo>
                                          <a:pt x="284" y="17"/>
                                          <a:pt x="291" y="16"/>
                                          <a:pt x="297" y="14"/>
                                        </a:cubicBezTo>
                                        <a:cubicBezTo>
                                          <a:pt x="298" y="14"/>
                                          <a:pt x="299" y="14"/>
                                          <a:pt x="300" y="14"/>
                                        </a:cubicBezTo>
                                        <a:cubicBezTo>
                                          <a:pt x="302" y="14"/>
                                          <a:pt x="303" y="14"/>
                                          <a:pt x="304" y="14"/>
                                        </a:cubicBezTo>
                                        <a:cubicBezTo>
                                          <a:pt x="307" y="14"/>
                                          <a:pt x="309" y="14"/>
                                          <a:pt x="311" y="14"/>
                                        </a:cubicBezTo>
                                        <a:cubicBezTo>
                                          <a:pt x="311" y="14"/>
                                          <a:pt x="312" y="14"/>
                                          <a:pt x="313" y="14"/>
                                        </a:cubicBezTo>
                                        <a:cubicBezTo>
                                          <a:pt x="316" y="14"/>
                                          <a:pt x="319" y="14"/>
                                          <a:pt x="322" y="14"/>
                                        </a:cubicBezTo>
                                        <a:cubicBezTo>
                                          <a:pt x="323" y="14"/>
                                          <a:pt x="324" y="14"/>
                                          <a:pt x="324" y="14"/>
                                        </a:cubicBezTo>
                                        <a:cubicBezTo>
                                          <a:pt x="327" y="14"/>
                                          <a:pt x="329" y="14"/>
                                          <a:pt x="331" y="14"/>
                                        </a:cubicBezTo>
                                        <a:cubicBezTo>
                                          <a:pt x="335" y="13"/>
                                          <a:pt x="338" y="12"/>
                                          <a:pt x="341" y="11"/>
                                        </a:cubicBezTo>
                                        <a:cubicBezTo>
                                          <a:pt x="342" y="10"/>
                                          <a:pt x="342" y="10"/>
                                          <a:pt x="342" y="10"/>
                                        </a:cubicBezTo>
                                        <a:cubicBezTo>
                                          <a:pt x="341" y="10"/>
                                          <a:pt x="341" y="10"/>
                                          <a:pt x="341" y="10"/>
                                        </a:cubicBezTo>
                                        <a:cubicBezTo>
                                          <a:pt x="340" y="10"/>
                                          <a:pt x="340" y="10"/>
                                          <a:pt x="340" y="10"/>
                                        </a:cubicBezTo>
                                        <a:cubicBezTo>
                                          <a:pt x="340" y="9"/>
                                          <a:pt x="340" y="9"/>
                                          <a:pt x="340" y="9"/>
                                        </a:cubicBezTo>
                                        <a:cubicBezTo>
                                          <a:pt x="340" y="9"/>
                                          <a:pt x="340" y="9"/>
                                          <a:pt x="340" y="9"/>
                                        </a:cubicBezTo>
                                        <a:cubicBezTo>
                                          <a:pt x="338" y="9"/>
                                          <a:pt x="335" y="9"/>
                                          <a:pt x="333" y="9"/>
                                        </a:cubicBezTo>
                                        <a:cubicBezTo>
                                          <a:pt x="330" y="9"/>
                                          <a:pt x="328" y="9"/>
                                          <a:pt x="326" y="9"/>
                                        </a:cubicBezTo>
                                        <a:cubicBezTo>
                                          <a:pt x="320" y="10"/>
                                          <a:pt x="315" y="11"/>
                                          <a:pt x="310" y="12"/>
                                        </a:cubicBezTo>
                                        <a:cubicBezTo>
                                          <a:pt x="308" y="13"/>
                                          <a:pt x="306" y="13"/>
                                          <a:pt x="304" y="13"/>
                                        </a:cubicBezTo>
                                        <a:cubicBezTo>
                                          <a:pt x="303" y="13"/>
                                          <a:pt x="302" y="13"/>
                                          <a:pt x="301" y="13"/>
                                        </a:cubicBezTo>
                                        <a:cubicBezTo>
                                          <a:pt x="306" y="12"/>
                                          <a:pt x="310" y="11"/>
                                          <a:pt x="314" y="9"/>
                                        </a:cubicBezTo>
                                        <a:cubicBezTo>
                                          <a:pt x="315" y="10"/>
                                          <a:pt x="316" y="10"/>
                                          <a:pt x="316" y="10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8"/>
                                          <a:pt x="316" y="8"/>
                                          <a:pt x="316" y="8"/>
                                        </a:cubicBezTo>
                                        <a:cubicBezTo>
                                          <a:pt x="316" y="8"/>
                                          <a:pt x="315" y="8"/>
                                          <a:pt x="314" y="9"/>
                                        </a:cubicBezTo>
                                        <a:cubicBezTo>
                                          <a:pt x="314" y="9"/>
                                          <a:pt x="313" y="9"/>
                                          <a:pt x="313" y="8"/>
                                        </a:cubicBezTo>
                                        <a:cubicBezTo>
                                          <a:pt x="310" y="8"/>
                                          <a:pt x="307" y="8"/>
                                          <a:pt x="304" y="8"/>
                                        </a:cubicBezTo>
                                        <a:cubicBezTo>
                                          <a:pt x="309" y="6"/>
                                          <a:pt x="314" y="4"/>
                                          <a:pt x="319" y="2"/>
                                        </a:cubicBezTo>
                                        <a:cubicBezTo>
                                          <a:pt x="319" y="1"/>
                                          <a:pt x="320" y="1"/>
                                          <a:pt x="321" y="1"/>
                                        </a:cubicBezTo>
                                        <a:cubicBezTo>
                                          <a:pt x="321" y="1"/>
                                          <a:pt x="321" y="1"/>
                                          <a:pt x="321" y="1"/>
                                        </a:cubicBezTo>
                                        <a:cubicBezTo>
                                          <a:pt x="321" y="1"/>
                                          <a:pt x="321" y="1"/>
                                          <a:pt x="321" y="1"/>
                                        </a:cubicBezTo>
                                        <a:cubicBezTo>
                                          <a:pt x="321" y="0"/>
                                          <a:pt x="321" y="0"/>
                                          <a:pt x="321" y="0"/>
                                        </a:cubicBezTo>
                                        <a:cubicBezTo>
                                          <a:pt x="321" y="0"/>
                                          <a:pt x="320" y="0"/>
                                          <a:pt x="320" y="0"/>
                                        </a:cubicBezTo>
                                        <a:cubicBezTo>
                                          <a:pt x="320" y="0"/>
                                          <a:pt x="320" y="0"/>
                                          <a:pt x="32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0" name="Freeform 2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65438" y="155929"/>
                                    <a:ext cx="0" cy="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1" name="Freeform 2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3063" y="143229"/>
                                    <a:ext cx="22225" cy="12700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0 h 1"/>
                                      <a:gd name="T2" fmla="*/ 0 w 2"/>
                                      <a:gd name="T3" fmla="*/ 1 h 1"/>
                                      <a:gd name="T4" fmla="*/ 0 w 2"/>
                                      <a:gd name="T5" fmla="*/ 1 h 1"/>
                                      <a:gd name="T6" fmla="*/ 2 w 2"/>
                                      <a:gd name="T7" fmla="*/ 0 h 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" h="1">
                                        <a:moveTo>
                                          <a:pt x="2" y="0"/>
                                        </a:moveTo>
                                        <a:cubicBezTo>
                                          <a:pt x="0" y="1"/>
                                          <a:pt x="0" y="1"/>
                                          <a:pt x="0" y="1"/>
                                        </a:cubicBezTo>
                                        <a:cubicBezTo>
                                          <a:pt x="0" y="1"/>
                                          <a:pt x="0" y="1"/>
                                          <a:pt x="0" y="1"/>
                                        </a:cubicBezTo>
                                        <a:cubicBezTo>
                                          <a:pt x="0" y="1"/>
                                          <a:pt x="1" y="0"/>
                                          <a:pt x="2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B450F0" id="Year Backing" o:spid="_x0000_s1026" alt="Month and Year Graphic&#10;" style="position:absolute;margin-left:18.7pt;margin-top:56.9pt;width:245.5pt;height:32.4pt;z-index:-251650048;mso-position-horizontal-relative:page;mso-position-vertical-relative:page;mso-width-relative:margin;mso-height-relative:margin" coordsize="38576,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" o:allowincell="f">
                      <v:shape id="Freeform 191" o:spid="_x0000_s1027" style="position:absolute;left:27400;width:9906;height:5175;visibility:visible;mso-wrap-style:square;v-text-anchor:top" coordsize="8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4EbMUA&#10;AADcAAAADwAAAGRycy9kb3ducmV2LnhtbERPS2sCMRC+F/wPYYTealZpxW6NIpYtHhR8FNrehmS6&#10;u7iZbJNU1/76piD0Nh/fc6bzzjbiRD7UjhUMBxkIYu1MzaWC10NxNwERIrLBxjEpuFCA+ax3M8Xc&#10;uDPv6LSPpUghHHJUUMXY5lIGXZHFMHAtceI+nbcYE/SlNB7PKdw2cpRlY2mx5tRQYUvLivRx/20V&#10;/Pj119v2Ix42ur1fvT/r4mX8UCh12+8WTyAidfFffHWvTJr/OIS/Z9IF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gRsxQAAANwAAAAPAAAAAAAAAAAAAAAAAJgCAABkcnMv&#10;ZG93bnJldi54bWxQSwUGAAAAAAQABAD1AAAAigMAAAAA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          <v:path arrowok="t" o:connecttype="custom" o:connectlocs="865352,11501;797034,11501;797034,11501;888124,0;865352,11501;865352,11501;842579,11501;842579,11501;819807,11501;808421,11501;797034,11501;500993,23001;489607,23001;489607,23001;421290,23001;398517,23001;375745,34502;227724,34502;102476,46002;0,46002;11386,115006;11386,172508;11386,287514;22772,310515;22772,310515;22772,356517;22772,391019;22772,391019;22772,414020;22772,494524;34159,517525;34159,517525;56931,517525;68317,517525;148021,517525;216338,517525;592083,494524;774262,494524;774262,494524;797034,494524;808421,494524;819807,494524;831193,494524;831193,494524;922283,494524;967828,494524;967828,494524;990600,494524;990600,471523;990600,437021;990600,379518;979214,276013;967828,218511;967828,149507;956441,11501;956441,11501;888124,0" o:connectangles="0,0,0,0,0,0,0,0,0,0,0,0,0,0,0,0,0,0,0,0,0,0,0,0,0,0,0,0,0,0,0,0,0,0,0,0,0,0,0,0,0,0,0,0,0,0,0,0,0,0,0,0,0,0,0,0,0"/>
                        <o:lock v:ext="edit" verticies="t"/>
                      </v:shape>
                      <v:group id="Group 192" o:spid="_x0000_s1028" style="position:absolute;top:19;width:38576;height:2476" coordorigin=",19" coordsize="38576,2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    <v:rect id="Rectangle 193" o:spid="_x0000_s1029" style="position:absolute;left:1238;top:733;width:349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Q4sMA&#10;AADcAAAADwAAAGRycy9kb3ducmV2LnhtbERPTWvCQBC9F/wPywheRDdaKJq6ighikIIYrechO01C&#10;s7Mxuybpv+8WhN7m8T5ntelNJVpqXGlZwWwagSDOrC45V3C97CcLEM4ja6wsk4IfcrBZD15WGGvb&#10;8Zna1OcihLCLUUHhfR1L6bKCDLqprYkD92Ubgz7AJpe6wS6Em0rOo+hNGiw5NBRY066g7Dt9GAVd&#10;dmpvl4+DPI1vieV7ct+ln0elRsN++w7CU+//xU93osP85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qQ4sMAAADcAAAADwAAAAAAAAAAAAAAAACYAgAAZHJzL2Rv&#10;d25yZXYueG1sUEsFBgAAAAAEAAQA9QAAAIgDAAAAAA==&#10;" filled="f" stroked="f"/>
                        <v:shape id="Freeform 194" o:spid="_x0000_s1030" style="position:absolute;left:1238;top:733;width:349;height:0;visibility:visible;mso-wrap-style:square;v-text-anchor:top" coordsize="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bacIA&#10;AADcAAAADwAAAGRycy9kb3ducmV2LnhtbERPS27CMBDdV+IO1iB1VxxaVEHARDRqBauK3wGGeEii&#10;xOPUdiHcHiNV6m6e3ncWWW9acSHna8sKxqMEBHFhdc2lguPh62UKwgdkja1lUnAjD9ly8LTAVNsr&#10;7+iyD6WIIexTVFCF0KVS+qIig35kO+LIna0zGCJ0pdQOrzHctPI1Sd6lwZpjQ4Ud5RUVzf7XKMjH&#10;+efPR5g2p+L74E7ubev6danU87BfzUEE6sO/+M+90XH+bAKPZ+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5tpwgAAANwAAAAPAAAAAAAAAAAAAAAAAJgCAABkcnMvZG93&#10;bnJldi54bWxQSwUGAAAAAAQABAD1AAAAhwMAAAAA&#10;" path="m22,l,,,,22,e" filled="f" stroked="f">
                          <v:path arrowok="t" o:connecttype="custom" o:connectlocs="34925,0;0,0;0,0;34925,0" o:connectangles="0,0,0,0"/>
                        </v:shape>
                        <v:shape id="Freeform 195" o:spid="_x0000_s1031" style="position:absolute;left:1809;top:733;width:1127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NracEA&#10;AADcAAAADwAAAGRycy9kb3ducmV2LnhtbERPy6rCMBDdC/5DGMGdpgrKtRpFvAiCIPhYuByb6QOb&#10;SW8Ttfr1Rrjgbg7nObNFY0pxp9oVlhUM+hEI4sTqgjMFp+O69wPCeWSNpWVS8CQHi3m7NcNY2wfv&#10;6X7wmQgh7GJUkHtfxVK6JCeDrm8r4sCltjboA6wzqWt8hHBTymEUjaXBgkNDjhWtckquh5tRML6c&#10;tr/ZeTCstn9p+qLE79Y0UarbaZZTEJ4a/xX/uzc6zJ+M4P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za2nBAAAA3AAAAA8AAAAAAAAAAAAAAAAAmAIAAGRycy9kb3du&#10;cmV2LnhtbFBLBQYAAAAABAAEAPUAAACGAwAAAAA=&#10;" path="m9,c6,,3,,,,1,,2,,2,,4,,5,,6,,7,,8,,9,v,,1,,1,c10,,10,,9,e" filled="f" stroked="f">
                          <v:path arrowok="t" o:connecttype="custom" o:connectlocs="101442,0;0,0;22543,0;67628,0;101442,0;112713,0;101442,0" o:connectangles="0,0,0,0,0,0,0"/>
                        </v:shape>
                        <v:shape id="Freeform 196" o:spid="_x0000_s1032" style="position:absolute;left:3270;top:733;width:682;height:0;visibility:visible;mso-wrap-style:square;v-text-anchor:top" coordsize="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sTwsIA&#10;AADcAAAADwAAAGRycy9kb3ducmV2LnhtbERPTWvCQBC9F/wPywi9NRt7SDVmFREEETzUCl6H7JgE&#10;s7Mxu03W/nq3UOhtHu9zinUwrRiod41lBbMkBUFcWt1wpeD8tXubg3AeWWNrmRQ8yMF6NXkpMNd2&#10;5E8aTr4SMYRdjgpq77tcSlfWZNAltiOO3NX2Bn2EfSV1j2MMN618T9NMGmw4NtTY0bam8nb6Ngru&#10;fvZzOer5w7TVRzrIJhzuOij1Og2bJQhPwf+L/9x7HecvMvh9Jl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xPCwgAAANwAAAAPAAAAAAAAAAAAAAAAAJgCAABkcnMvZG93&#10;bnJldi54bWxQSwUGAAAAAAQABAD1AAAAhwMAAAAA&#10;" path="m6,v,,,,-1,c6,,6,,6,m,c,,,,,,1,,2,,3,,4,,5,,5,v,,,,,c4,,3,,3,,2,,1,,,e" filled="f" stroked="f">
                          <v:path arrowok="t" o:connecttype="custom" o:connectlocs="68263,0;56886,0;68263,0;0,0;0,0;34132,0;56886,0;56886,0;34132,0;0,0" o:connectangles="0,0,0,0,0,0,0,0,0,0"/>
                          <o:lock v:ext="edit" verticies="t"/>
                        </v:shape>
                        <v:shape id="Freeform 197" o:spid="_x0000_s1033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ijsIA&#10;AADcAAAADwAAAGRycy9kb3ducmV2LnhtbERPTYvCMBC9L+x/CLPgbU1XQddqWlZBVPBi14u3oRnb&#10;YjMpTdTqrzeC4G0e73NmaWdqcaHWVZYV/PQjEMS51RUXCvb/y+9fEM4ja6wtk4IbOUiTz48Zxtpe&#10;eUeXzBcihLCLUUHpfRNL6fKSDLq+bYgDd7StQR9gW0jd4jWEm1oOomgkDVYcGkpsaFFSfsrORsGW&#10;Grdym9FuY/Ll+HAf2vo8XyvV++r+piA8df4tfrnXOsyfjOH5TLhAJ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qKOwgAAANwAAAAPAAAAAAAAAAAAAAAAAJgCAABkcnMvZG93&#10;bnJldi54bWxQSwUGAAAAAAQABAD1AAAAhwMAAAAA&#10;" path="m,l7,7r7,l7,15,,15r7,l14,7,7,7,,xe" filled="f" stroked="f">
                          <v:path arrowok="t" o:connecttype="custom" o:connectlocs="0,0;11113,11113;22225,11113;11113,23813;0,23813;11113,23813;22225,11113;11113,11113;0,0" o:connectangles="0,0,0,0,0,0,0,0,0"/>
                        </v:shape>
                        <v:shape id="Freeform 198" o:spid="_x0000_s1034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m08YA&#10;AADcAAAADwAAAGRycy9kb3ducmV2LnhtbESPQUsDMRCF74L/IUzBm83WQ9G1aakFRRAqbgtep5tp&#10;dnEzWTex2frrnYPQ2wzvzXvfLFaj79SJhtgGNjCbFqCI62Bbdgb2u+fbe1AxIVvsApOBM0VYLa+v&#10;FljakPmDTlVySkI4lmigSakvtY51Qx7jNPTEoh3D4DHJOjhtB8wS7jt9VxRz7bFlaWiwp01D9Vf1&#10;4w08VYf8nqvP37PbvMy9e8vf2+3amJvJuH4ElWhMF/P/9asV/AehlWdkAr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om08YAAADcAAAADwAAAAAAAAAAAAAAAACYAgAAZHJz&#10;L2Rvd25yZXYueG1sUEsFBgAAAAAEAAQA9QAAAIsDAAAAAA==&#10;" path="m,l7,7r7,l7,15,,15r7,l14,7,7,7,,e" filled="f" stroked="f">
                          <v:path arrowok="t" o:connecttype="custom" o:connectlocs="0,0;11113,11113;22225,11113;11113,23813;0,23813;11113,23813;22225,11113;11113,11113;0,0" o:connectangles="0,0,0,0,0,0,0,0,0"/>
                        </v:shape>
                        <v:shape id="Freeform 199" o:spid="_x0000_s1035" style="position:absolute;top:19;width:38576;height:2476;visibility:visible;mso-wrap-style:square;v-text-anchor:top" coordsize="3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mZsAA&#10;AADcAAAADwAAAGRycy9kb3ducmV2LnhtbERPS4vCMBC+C/6HMII3TX2w2q5RXEH0qvXgcbaZPnab&#10;SWmyWv+9ERa8zcf3nNWmM7W4Uesqywom4wgEcWZ1xYWCS7ofLUE4j6yxtkwKHuRgs+73Vphoe+cT&#10;3c6+ECGEXYIKSu+bREqXlWTQjW1DHLjctgZ9gG0hdYv3EG5qOY2iD2mw4tBQYkO7krLf859RMP2h&#10;XFY2nWP8bb8Ws+vhlOas1HDQbT9BeOr8W/zvPuowP47h9Uy4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NqmZsAAAADcAAAADwAAAAAAAAAAAAAAAACYAgAAZHJzL2Rvd25y&#10;ZXYueG1sUEsFBgAAAAAEAAQA9QAAAIUD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          <o:lock v:ext="edit" verticies="t"/>
                        </v:shape>
                        <v:shape id="Freeform 200" o:spid="_x0000_s1036" style="position:absolute;left:28654;top:155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1Z8MA&#10;AADcAAAADwAAAGRycy9kb3ducmV2LnhtbESPQYvCMBSE7wv+h/AEb2uqB5VqFBFFT+K6ZcXbo3m2&#10;xealJKnWf28WFvY4zMw3zGLVmVo8yPnKsoLRMAFBnFtdcaEg+959zkD4gKyxtkwKXuRhtex9LDDV&#10;9slf9DiHQkQI+xQVlCE0qZQ+L8mgH9qGOHo36wyGKF0htcNnhJtajpNkIg1WHBdKbGhTUn4/t0bB&#10;rf3ZtuvZtNm64+ni2r3JLlej1KDfrecgAnXhP/zXPmgFkQi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z1Z8MAAADcAAAADwAAAAAAAAAAAAAAAACYAgAAZHJzL2Rv&#10;d25yZXYueG1sUEsFBgAAAAAEAAQA9QAAAIgDAAAAAA==&#10;" path="m,c,,,,,,,,,,,,,,,,,e" filled="f" stroked="f">
                          <v:path arrowok="t" o:connecttype="custom" o:connectlocs="0,0;0,0;0,0;0,0" o:connectangles="0,0,0,0"/>
                        </v:shape>
                        <v:shape id="Freeform 201" o:spid="_x0000_s1037" style="position:absolute;left:3730;top:1432;width:222;height:127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qQ7MQA&#10;AADcAAAADwAAAGRycy9kb3ducmV2LnhtbESPzWrDMBCE74G+g9hCb4nkUEriRgmhtFDIoc1P74u1&#10;sU2slbE2tvP2UaHQ4zAz3zCrzegb1VMX68AWspkBRVwEV3Np4XT8mC5ARUF22AQmCzeKsFk/TFaY&#10;uzDwnvqDlCpBOOZooRJpc61jUZHHOAstcfLOofMoSXaldh0OCe4bPTfmRXusOS1U2NJbRcXlcPUW&#10;2tvw9f3ut2J685M9X8+X5U5O1j49jttXUEKj/If/2p/Owtxk8HsmHQ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6kOzEAAAA3AAAAA8AAAAAAAAAAAAAAAAAmAIAAGRycy9k&#10;b3ducmV2LnhtbFBLBQYAAAAABAAEAPUAAACJAwAAAAA=&#10;" path="m2,c,1,,1,,1v,,,,,c,1,1,,2,e" filled="f" stroked="f">
                          <v:path arrowok="t" o:connecttype="custom" o:connectlocs="22225,0;0,12700;0,12700;22225,0" o:connectangles="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D63D9E">
              <w:t>2015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2E7371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lendar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2E7371"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D63D9E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D63D9E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D63D9E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D63D9E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D63D9E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D63D9E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D63D9E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“Satruday"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</w:tr>
                  <w:tr w:rsidR="002E7371"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</w:tr>
                  <w:tr w:rsidR="002E7371"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</w:tr>
                  <w:tr w:rsidR="002E7371"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</w:tr>
                  <w:tr w:rsidR="002E7371"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D63D9E"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D63D9E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D63D9E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D63D9E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D63D9E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D63D9E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D63D9E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2E7371"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D63D9E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2E737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2E7371" w:rsidRDefault="002E737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2E7371" w:rsidRDefault="002E737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2E7371" w:rsidRDefault="002E737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2E7371" w:rsidRDefault="002E7371">
                        <w:pPr>
                          <w:pStyle w:val="Off-MonthDates"/>
                        </w:pPr>
                      </w:p>
                    </w:tc>
                  </w:tr>
                </w:tbl>
                <w:p w:rsidR="002E7371" w:rsidRDefault="002E7371"/>
              </w:tc>
              <w:tc>
                <w:tcPr>
                  <w:tcW w:w="482" w:type="dxa"/>
                </w:tcPr>
                <w:p w:rsidR="002E7371" w:rsidRDefault="002E7371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lendar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2E7371"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D63D9E"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D63D9E"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D63D9E"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D63D9E"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D63D9E"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D63D9E"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D63D9E"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</w:tr>
                  <w:tr w:rsidR="002E7371"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</w:tr>
                  <w:tr w:rsidR="002E7371"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</w:tr>
                  <w:tr w:rsidR="002E7371"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</w:tr>
                  <w:tr w:rsidR="002E7371"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D63D9E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D63D9E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D63D9E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D63D9E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D63D9E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D63D9E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2E7371"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4146F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 w:rsidR="00D63D9E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2E737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2E7371" w:rsidRDefault="002E737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2E7371" w:rsidRDefault="002E737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2E7371" w:rsidRDefault="002E737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2E7371" w:rsidRDefault="002E7371">
                        <w:pPr>
                          <w:pStyle w:val="Off-MonthDates"/>
                        </w:pPr>
                      </w:p>
                    </w:tc>
                  </w:tr>
                </w:tbl>
                <w:p w:rsidR="002E7371" w:rsidRDefault="002E7371"/>
              </w:tc>
            </w:tr>
          </w:tbl>
          <w:p w:rsidR="002E7371" w:rsidRDefault="002E7371">
            <w:pPr>
              <w:pStyle w:val="NoSpacing"/>
              <w:rPr>
                <w:sz w:val="2"/>
              </w:rPr>
            </w:pPr>
          </w:p>
          <w:tbl>
            <w:tblPr>
              <w:tblStyle w:val="CalendarTable"/>
              <w:tblW w:w="4500" w:type="pct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2E7371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1782A6" w:themeFill="accent1"/>
                  <w:vAlign w:val="center"/>
                </w:tcPr>
                <w:p w:rsidR="002E7371" w:rsidRDefault="004146FB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MonthStartB \@ MMMM \* MERGEFORMAT </w:instrText>
                  </w:r>
                  <w:r>
                    <w:fldChar w:fldCharType="separate"/>
                  </w:r>
                  <w:r w:rsidR="00D63D9E">
                    <w:t>February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2E7371" w:rsidRDefault="004146FB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MonthStartB \@  yyyy   \* MERGEFORMAT </w:instrText>
                  </w:r>
                  <w:r>
                    <w:fldChar w:fldCharType="separate"/>
                  </w:r>
                  <w:r w:rsidR="00D63D9E">
                    <w:t>2015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:rsidR="002E7371" w:rsidRDefault="002E7371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782A6" w:themeFill="accent1"/>
                  <w:vAlign w:val="center"/>
                </w:tcPr>
                <w:p w:rsidR="002E7371" w:rsidRDefault="004146FB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MonthStartA \@ MMMM \* MERGEFORMAT </w:instrText>
                  </w:r>
                  <w:r>
                    <w:fldChar w:fldCharType="separate"/>
                  </w:r>
                  <w:r w:rsidR="00D63D9E">
                    <w:t>April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2E7371" w:rsidRDefault="004146FB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MonthStartA \@  yyyy   \* MERGEFORMAT </w:instrText>
                  </w:r>
                  <w:r>
                    <w:fldChar w:fldCharType="separate"/>
                  </w:r>
                  <w:r w:rsidR="00D63D9E">
                    <w:t>2015</w:t>
                  </w:r>
                  <w:r>
                    <w:fldChar w:fldCharType="end"/>
                  </w:r>
                </w:p>
              </w:tc>
            </w:tr>
          </w:tbl>
          <w:p w:rsidR="002E7371" w:rsidRDefault="002E7371"/>
        </w:tc>
        <w:tc>
          <w:tcPr>
            <w:tcW w:w="629" w:type="dxa"/>
          </w:tcPr>
          <w:p w:rsidR="002E7371" w:rsidRDefault="004146F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39" behindDoc="1" locked="0" layoutInCell="0" allowOverlap="1" wp14:anchorId="29C6794B" wp14:editId="3E280066">
                      <wp:simplePos x="0" y="0"/>
                      <wp:positionH relativeFrom="page">
                        <wp:posOffset>356870</wp:posOffset>
                      </wp:positionH>
                      <wp:positionV relativeFrom="page">
                        <wp:posOffset>228600</wp:posOffset>
                      </wp:positionV>
                      <wp:extent cx="2834640" cy="2724912"/>
                      <wp:effectExtent l="0" t="0" r="3810" b="0"/>
                      <wp:wrapNone/>
                      <wp:docPr id="187" name="Note Backing" descr="Note Backing Graphic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4640" cy="2724912"/>
                                <a:chOff x="0" y="0"/>
                                <a:chExt cx="3387725" cy="3308350"/>
                              </a:xfrm>
                            </wpg:grpSpPr>
                            <wps:wsp>
                              <wps:cNvPr id="188" name="Freeform 18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3387725" cy="3308350"/>
                                </a:xfrm>
                                <a:custGeom>
                                  <a:avLst/>
                                  <a:gdLst>
                                    <a:gd name="T0" fmla="*/ 1 w 300"/>
                                    <a:gd name="T1" fmla="*/ 59 h 293"/>
                                    <a:gd name="T2" fmla="*/ 299 w 300"/>
                                    <a:gd name="T3" fmla="*/ 219 h 293"/>
                                    <a:gd name="T4" fmla="*/ 167 w 300"/>
                                    <a:gd name="T5" fmla="*/ 292 h 293"/>
                                    <a:gd name="T6" fmla="*/ 63 w 300"/>
                                    <a:gd name="T7" fmla="*/ 292 h 293"/>
                                    <a:gd name="T8" fmla="*/ 293 w 300"/>
                                    <a:gd name="T9" fmla="*/ 0 h 293"/>
                                    <a:gd name="T10" fmla="*/ 225 w 300"/>
                                    <a:gd name="T11" fmla="*/ 0 h 293"/>
                                    <a:gd name="T12" fmla="*/ 155 w 300"/>
                                    <a:gd name="T13" fmla="*/ 3 h 293"/>
                                    <a:gd name="T14" fmla="*/ 80 w 300"/>
                                    <a:gd name="T15" fmla="*/ 2 h 293"/>
                                    <a:gd name="T16" fmla="*/ 22 w 300"/>
                                    <a:gd name="T17" fmla="*/ 5 h 293"/>
                                    <a:gd name="T18" fmla="*/ 2 w 300"/>
                                    <a:gd name="T19" fmla="*/ 6 h 293"/>
                                    <a:gd name="T20" fmla="*/ 0 w 300"/>
                                    <a:gd name="T21" fmla="*/ 29 h 293"/>
                                    <a:gd name="T22" fmla="*/ 1 w 300"/>
                                    <a:gd name="T23" fmla="*/ 59 h 293"/>
                                    <a:gd name="T24" fmla="*/ 1 w 300"/>
                                    <a:gd name="T25" fmla="*/ 78 h 293"/>
                                    <a:gd name="T26" fmla="*/ 1 w 300"/>
                                    <a:gd name="T27" fmla="*/ 88 h 293"/>
                                    <a:gd name="T28" fmla="*/ 1 w 300"/>
                                    <a:gd name="T29" fmla="*/ 105 h 293"/>
                                    <a:gd name="T30" fmla="*/ 1 w 300"/>
                                    <a:gd name="T31" fmla="*/ 115 h 293"/>
                                    <a:gd name="T32" fmla="*/ 1 w 300"/>
                                    <a:gd name="T33" fmla="*/ 113 h 293"/>
                                    <a:gd name="T34" fmla="*/ 2 w 300"/>
                                    <a:gd name="T35" fmla="*/ 156 h 293"/>
                                    <a:gd name="T36" fmla="*/ 2 w 300"/>
                                    <a:gd name="T37" fmla="*/ 191 h 293"/>
                                    <a:gd name="T38" fmla="*/ 3 w 300"/>
                                    <a:gd name="T39" fmla="*/ 270 h 293"/>
                                    <a:gd name="T40" fmla="*/ 5 w 300"/>
                                    <a:gd name="T41" fmla="*/ 277 h 293"/>
                                    <a:gd name="T42" fmla="*/ 4 w 300"/>
                                    <a:gd name="T43" fmla="*/ 280 h 293"/>
                                    <a:gd name="T44" fmla="*/ 9 w 300"/>
                                    <a:gd name="T45" fmla="*/ 284 h 293"/>
                                    <a:gd name="T46" fmla="*/ 15 w 300"/>
                                    <a:gd name="T47" fmla="*/ 282 h 293"/>
                                    <a:gd name="T48" fmla="*/ 30 w 300"/>
                                    <a:gd name="T49" fmla="*/ 292 h 293"/>
                                    <a:gd name="T50" fmla="*/ 38 w 300"/>
                                    <a:gd name="T51" fmla="*/ 290 h 293"/>
                                    <a:gd name="T52" fmla="*/ 64 w 300"/>
                                    <a:gd name="T53" fmla="*/ 292 h 293"/>
                                    <a:gd name="T54" fmla="*/ 74 w 300"/>
                                    <a:gd name="T55" fmla="*/ 292 h 293"/>
                                    <a:gd name="T56" fmla="*/ 88 w 300"/>
                                    <a:gd name="T57" fmla="*/ 292 h 293"/>
                                    <a:gd name="T58" fmla="*/ 101 w 300"/>
                                    <a:gd name="T59" fmla="*/ 292 h 293"/>
                                    <a:gd name="T60" fmla="*/ 115 w 300"/>
                                    <a:gd name="T61" fmla="*/ 293 h 293"/>
                                    <a:gd name="T62" fmla="*/ 149 w 300"/>
                                    <a:gd name="T63" fmla="*/ 292 h 293"/>
                                    <a:gd name="T64" fmla="*/ 167 w 300"/>
                                    <a:gd name="T65" fmla="*/ 293 h 293"/>
                                    <a:gd name="T66" fmla="*/ 168 w 300"/>
                                    <a:gd name="T67" fmla="*/ 292 h 293"/>
                                    <a:gd name="T68" fmla="*/ 172 w 300"/>
                                    <a:gd name="T69" fmla="*/ 293 h 293"/>
                                    <a:gd name="T70" fmla="*/ 177 w 300"/>
                                    <a:gd name="T71" fmla="*/ 293 h 293"/>
                                    <a:gd name="T72" fmla="*/ 188 w 300"/>
                                    <a:gd name="T73" fmla="*/ 293 h 293"/>
                                    <a:gd name="T74" fmla="*/ 220 w 300"/>
                                    <a:gd name="T75" fmla="*/ 291 h 293"/>
                                    <a:gd name="T76" fmla="*/ 229 w 300"/>
                                    <a:gd name="T77" fmla="*/ 285 h 293"/>
                                    <a:gd name="T78" fmla="*/ 247 w 300"/>
                                    <a:gd name="T79" fmla="*/ 291 h 293"/>
                                    <a:gd name="T80" fmla="*/ 256 w 300"/>
                                    <a:gd name="T81" fmla="*/ 289 h 293"/>
                                    <a:gd name="T82" fmla="*/ 279 w 300"/>
                                    <a:gd name="T83" fmla="*/ 290 h 293"/>
                                    <a:gd name="T84" fmla="*/ 299 w 300"/>
                                    <a:gd name="T85" fmla="*/ 283 h 293"/>
                                    <a:gd name="T86" fmla="*/ 299 w 300"/>
                                    <a:gd name="T87" fmla="*/ 264 h 293"/>
                                    <a:gd name="T88" fmla="*/ 300 w 300"/>
                                    <a:gd name="T89" fmla="*/ 250 h 293"/>
                                    <a:gd name="T90" fmla="*/ 300 w 300"/>
                                    <a:gd name="T91" fmla="*/ 247 h 293"/>
                                    <a:gd name="T92" fmla="*/ 299 w 300"/>
                                    <a:gd name="T93" fmla="*/ 241 h 293"/>
                                    <a:gd name="T94" fmla="*/ 300 w 300"/>
                                    <a:gd name="T95" fmla="*/ 231 h 293"/>
                                    <a:gd name="T96" fmla="*/ 299 w 300"/>
                                    <a:gd name="T97" fmla="*/ 224 h 293"/>
                                    <a:gd name="T98" fmla="*/ 300 w 300"/>
                                    <a:gd name="T99" fmla="*/ 197 h 293"/>
                                    <a:gd name="T100" fmla="*/ 299 w 300"/>
                                    <a:gd name="T101" fmla="*/ 202 h 293"/>
                                    <a:gd name="T102" fmla="*/ 300 w 300"/>
                                    <a:gd name="T103" fmla="*/ 170 h 293"/>
                                    <a:gd name="T104" fmla="*/ 299 w 300"/>
                                    <a:gd name="T105" fmla="*/ 145 h 293"/>
                                    <a:gd name="T106" fmla="*/ 300 w 300"/>
                                    <a:gd name="T107" fmla="*/ 137 h 293"/>
                                    <a:gd name="T108" fmla="*/ 300 w 300"/>
                                    <a:gd name="T109" fmla="*/ 110 h 293"/>
                                    <a:gd name="T110" fmla="*/ 299 w 300"/>
                                    <a:gd name="T111" fmla="*/ 89 h 293"/>
                                    <a:gd name="T112" fmla="*/ 300 w 300"/>
                                    <a:gd name="T113" fmla="*/ 65 h 293"/>
                                    <a:gd name="T114" fmla="*/ 299 w 300"/>
                                    <a:gd name="T115" fmla="*/ 47 h 293"/>
                                    <a:gd name="T116" fmla="*/ 299 w 300"/>
                                    <a:gd name="T117" fmla="*/ 18 h 293"/>
                                    <a:gd name="T118" fmla="*/ 295 w 300"/>
                                    <a:gd name="T119" fmla="*/ 6 h 293"/>
                                    <a:gd name="T120" fmla="*/ 298 w 300"/>
                                    <a:gd name="T121" fmla="*/ 6 h 2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00" h="293">
                                      <a:moveTo>
                                        <a:pt x="1" y="59"/>
                                      </a:move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moveTo>
                                        <a:pt x="1" y="59"/>
                                      </a:move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moveTo>
                                        <a:pt x="2" y="191"/>
                                      </a:moveTo>
                                      <a:cubicBezTo>
                                        <a:pt x="2" y="192"/>
                                        <a:pt x="2" y="192"/>
                                        <a:pt x="2" y="192"/>
                                      </a:cubicBezTo>
                                      <a:cubicBezTo>
                                        <a:pt x="2" y="192"/>
                                        <a:pt x="2" y="192"/>
                                        <a:pt x="2" y="191"/>
                                      </a:cubicBezTo>
                                      <a:moveTo>
                                        <a:pt x="299" y="219"/>
                                      </a:move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moveTo>
                                        <a:pt x="299" y="219"/>
                                      </a:move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cubicBezTo>
                                        <a:pt x="299" y="219"/>
                                        <a:pt x="299" y="220"/>
                                        <a:pt x="299" y="220"/>
                                      </a:cubicBezTo>
                                      <a:cubicBezTo>
                                        <a:pt x="299" y="220"/>
                                        <a:pt x="299" y="220"/>
                                        <a:pt x="299" y="220"/>
                                      </a:cubicBez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moveTo>
                                        <a:pt x="167" y="292"/>
                                      </a:moveTo>
                                      <a:cubicBezTo>
                                        <a:pt x="167" y="292"/>
                                        <a:pt x="167" y="292"/>
                                        <a:pt x="167" y="292"/>
                                      </a:cubicBezTo>
                                      <a:cubicBezTo>
                                        <a:pt x="167" y="292"/>
                                        <a:pt x="167" y="292"/>
                                        <a:pt x="167" y="292"/>
                                      </a:cubicBezTo>
                                      <a:moveTo>
                                        <a:pt x="63" y="292"/>
                                      </a:moveTo>
                                      <a:cubicBezTo>
                                        <a:pt x="63" y="292"/>
                                        <a:pt x="63" y="292"/>
                                        <a:pt x="63" y="292"/>
                                      </a:cubicBezTo>
                                      <a:cubicBezTo>
                                        <a:pt x="63" y="292"/>
                                        <a:pt x="64" y="292"/>
                                        <a:pt x="64" y="292"/>
                                      </a:cubicBezTo>
                                      <a:cubicBezTo>
                                        <a:pt x="64" y="292"/>
                                        <a:pt x="64" y="292"/>
                                        <a:pt x="63" y="292"/>
                                      </a:cubicBezTo>
                                      <a:moveTo>
                                        <a:pt x="1" y="111"/>
                                      </a:moveTo>
                                      <a:cubicBezTo>
                                        <a:pt x="1" y="111"/>
                                        <a:pt x="1" y="111"/>
                                        <a:pt x="1" y="111"/>
                                      </a:cubicBezTo>
                                      <a:cubicBezTo>
                                        <a:pt x="1" y="110"/>
                                        <a:pt x="1" y="109"/>
                                        <a:pt x="1" y="109"/>
                                      </a:cubicBezTo>
                                      <a:cubicBezTo>
                                        <a:pt x="1" y="110"/>
                                        <a:pt x="1" y="110"/>
                                        <a:pt x="1" y="111"/>
                                      </a:cubicBezTo>
                                      <a:cubicBezTo>
                                        <a:pt x="1" y="111"/>
                                        <a:pt x="1" y="111"/>
                                        <a:pt x="1" y="111"/>
                                      </a:cubicBezTo>
                                      <a:moveTo>
                                        <a:pt x="293" y="0"/>
                                      </a:moveTo>
                                      <a:cubicBezTo>
                                        <a:pt x="292" y="0"/>
                                        <a:pt x="290" y="0"/>
                                        <a:pt x="289" y="0"/>
                                      </a:cubicBezTo>
                                      <a:cubicBezTo>
                                        <a:pt x="287" y="1"/>
                                        <a:pt x="286" y="1"/>
                                        <a:pt x="285" y="1"/>
                                      </a:cubicBezTo>
                                      <a:cubicBezTo>
                                        <a:pt x="284" y="1"/>
                                        <a:pt x="283" y="1"/>
                                        <a:pt x="282" y="0"/>
                                      </a:cubicBezTo>
                                      <a:cubicBezTo>
                                        <a:pt x="269" y="0"/>
                                        <a:pt x="256" y="0"/>
                                        <a:pt x="243" y="0"/>
                                      </a:cubicBezTo>
                                      <a:cubicBezTo>
                                        <a:pt x="240" y="1"/>
                                        <a:pt x="236" y="1"/>
                                        <a:pt x="233" y="1"/>
                                      </a:cubicBezTo>
                                      <a:cubicBezTo>
                                        <a:pt x="230" y="1"/>
                                        <a:pt x="228" y="0"/>
                                        <a:pt x="225" y="0"/>
                                      </a:cubicBezTo>
                                      <a:cubicBezTo>
                                        <a:pt x="221" y="0"/>
                                        <a:pt x="217" y="1"/>
                                        <a:pt x="212" y="1"/>
                                      </a:cubicBezTo>
                                      <a:cubicBezTo>
                                        <a:pt x="208" y="2"/>
                                        <a:pt x="203" y="2"/>
                                        <a:pt x="199" y="2"/>
                                      </a:cubicBezTo>
                                      <a:cubicBezTo>
                                        <a:pt x="197" y="2"/>
                                        <a:pt x="194" y="2"/>
                                        <a:pt x="192" y="1"/>
                                      </a:cubicBezTo>
                                      <a:cubicBezTo>
                                        <a:pt x="190" y="1"/>
                                        <a:pt x="186" y="1"/>
                                        <a:pt x="182" y="1"/>
                                      </a:cubicBezTo>
                                      <a:cubicBezTo>
                                        <a:pt x="174" y="1"/>
                                        <a:pt x="164" y="2"/>
                                        <a:pt x="158" y="2"/>
                                      </a:cubicBezTo>
                                      <a:cubicBezTo>
                                        <a:pt x="157" y="2"/>
                                        <a:pt x="156" y="3"/>
                                        <a:pt x="155" y="3"/>
                                      </a:cubicBezTo>
                                      <a:cubicBezTo>
                                        <a:pt x="149" y="3"/>
                                        <a:pt x="143" y="1"/>
                                        <a:pt x="137" y="1"/>
                                      </a:cubicBezTo>
                                      <a:cubicBezTo>
                                        <a:pt x="136" y="1"/>
                                        <a:pt x="135" y="1"/>
                                        <a:pt x="134" y="1"/>
                                      </a:cubicBezTo>
                                      <a:cubicBezTo>
                                        <a:pt x="121" y="1"/>
                                        <a:pt x="107" y="2"/>
                                        <a:pt x="96" y="2"/>
                                      </a:cubicBezTo>
                                      <a:cubicBezTo>
                                        <a:pt x="93" y="2"/>
                                        <a:pt x="90" y="2"/>
                                        <a:pt x="87" y="2"/>
                                      </a:cubicBezTo>
                                      <a:cubicBezTo>
                                        <a:pt x="85" y="2"/>
                                        <a:pt x="82" y="2"/>
                                        <a:pt x="81" y="2"/>
                                      </a:cubicBezTo>
                                      <a:cubicBezTo>
                                        <a:pt x="80" y="2"/>
                                        <a:pt x="80" y="2"/>
                                        <a:pt x="80" y="2"/>
                                      </a:cubicBezTo>
                                      <a:cubicBezTo>
                                        <a:pt x="79" y="2"/>
                                        <a:pt x="78" y="2"/>
                                        <a:pt x="77" y="2"/>
                                      </a:cubicBezTo>
                                      <a:cubicBezTo>
                                        <a:pt x="76" y="2"/>
                                        <a:pt x="74" y="2"/>
                                        <a:pt x="73" y="2"/>
                                      </a:cubicBezTo>
                                      <a:cubicBezTo>
                                        <a:pt x="73" y="2"/>
                                        <a:pt x="73" y="2"/>
                                        <a:pt x="73" y="2"/>
                                      </a:cubicBezTo>
                                      <a:cubicBezTo>
                                        <a:pt x="59" y="2"/>
                                        <a:pt x="45" y="3"/>
                                        <a:pt x="30" y="3"/>
                                      </a:cubicBezTo>
                                      <a:cubicBezTo>
                                        <a:pt x="30" y="3"/>
                                        <a:pt x="30" y="3"/>
                                        <a:pt x="29" y="3"/>
                                      </a:cubicBezTo>
                                      <a:cubicBezTo>
                                        <a:pt x="27" y="3"/>
                                        <a:pt x="24" y="4"/>
                                        <a:pt x="22" y="5"/>
                                      </a:cubicBezTo>
                                      <a:cubicBezTo>
                                        <a:pt x="20" y="5"/>
                                        <a:pt x="18" y="6"/>
                                        <a:pt x="17" y="6"/>
                                      </a:cubicBezTo>
                                      <a:cubicBezTo>
                                        <a:pt x="16" y="6"/>
                                        <a:pt x="16" y="6"/>
                                        <a:pt x="16" y="6"/>
                                      </a:cubicBezTo>
                                      <a:cubicBezTo>
                                        <a:pt x="17" y="6"/>
                                        <a:pt x="17" y="6"/>
                                        <a:pt x="18" y="6"/>
                                      </a:cubicBezTo>
                                      <a:cubicBezTo>
                                        <a:pt x="17" y="4"/>
                                        <a:pt x="9" y="3"/>
                                        <a:pt x="6" y="2"/>
                                      </a:cubicBezTo>
                                      <a:cubicBezTo>
                                        <a:pt x="6" y="3"/>
                                        <a:pt x="5" y="3"/>
                                        <a:pt x="5" y="3"/>
                                      </a:cubicBezTo>
                                      <a:cubicBezTo>
                                        <a:pt x="4" y="4"/>
                                        <a:pt x="2" y="5"/>
                                        <a:pt x="2" y="6"/>
                                      </a:cubicBezTo>
                                      <a:cubicBezTo>
                                        <a:pt x="1" y="6"/>
                                        <a:pt x="1" y="6"/>
                                        <a:pt x="1" y="6"/>
                                      </a:cubicBezTo>
                                      <a:cubicBezTo>
                                        <a:pt x="1" y="6"/>
                                        <a:pt x="1" y="6"/>
                                        <a:pt x="1" y="6"/>
                                      </a:cubicBezTo>
                                      <a:cubicBezTo>
                                        <a:pt x="1" y="9"/>
                                        <a:pt x="1" y="19"/>
                                        <a:pt x="0" y="21"/>
                                      </a:cubicBezTo>
                                      <a:cubicBezTo>
                                        <a:pt x="0" y="18"/>
                                        <a:pt x="0" y="16"/>
                                        <a:pt x="0" y="16"/>
                                      </a:cubicBezTo>
                                      <a:cubicBezTo>
                                        <a:pt x="0" y="16"/>
                                        <a:pt x="0" y="17"/>
                                        <a:pt x="0" y="18"/>
                                      </a:cubicBezTo>
                                      <a:cubicBezTo>
                                        <a:pt x="0" y="21"/>
                                        <a:pt x="0" y="25"/>
                                        <a:pt x="0" y="29"/>
                                      </a:cubicBezTo>
                                      <a:cubicBezTo>
                                        <a:pt x="0" y="29"/>
                                        <a:pt x="0" y="29"/>
                                        <a:pt x="0" y="27"/>
                                      </a:cubicBezTo>
                                      <a:cubicBezTo>
                                        <a:pt x="0" y="31"/>
                                        <a:pt x="0" y="40"/>
                                        <a:pt x="0" y="40"/>
                                      </a:cubicBezTo>
                                      <a:cubicBezTo>
                                        <a:pt x="0" y="40"/>
                                        <a:pt x="0" y="40"/>
                                        <a:pt x="0" y="40"/>
                                      </a:cubicBezTo>
                                      <a:cubicBezTo>
                                        <a:pt x="0" y="41"/>
                                        <a:pt x="0" y="48"/>
                                        <a:pt x="1" y="52"/>
                                      </a:cubicBezTo>
                                      <a:cubicBezTo>
                                        <a:pt x="0" y="51"/>
                                        <a:pt x="0" y="51"/>
                                        <a:pt x="0" y="51"/>
                                      </a:cubicBezTo>
                                      <a:cubicBezTo>
                                        <a:pt x="1" y="54"/>
                                        <a:pt x="1" y="54"/>
                                        <a:pt x="1" y="59"/>
                                      </a:cubicBezTo>
                                      <a:cubicBezTo>
                                        <a:pt x="1" y="60"/>
                                        <a:pt x="1" y="60"/>
                                        <a:pt x="1" y="60"/>
                                      </a:cubicBezTo>
                                      <a:cubicBezTo>
                                        <a:pt x="1" y="60"/>
                                        <a:pt x="1" y="60"/>
                                        <a:pt x="1" y="59"/>
                                      </a:cubicBezTo>
                                      <a:cubicBezTo>
                                        <a:pt x="1" y="62"/>
                                        <a:pt x="1" y="62"/>
                                        <a:pt x="1" y="66"/>
                                      </a:cubicBezTo>
                                      <a:cubicBezTo>
                                        <a:pt x="1" y="65"/>
                                        <a:pt x="1" y="65"/>
                                        <a:pt x="1" y="65"/>
                                      </a:cubicBezTo>
                                      <a:cubicBezTo>
                                        <a:pt x="1" y="68"/>
                                        <a:pt x="1" y="68"/>
                                        <a:pt x="1" y="70"/>
                                      </a:cubicBezTo>
                                      <a:cubicBezTo>
                                        <a:pt x="1" y="73"/>
                                        <a:pt x="1" y="78"/>
                                        <a:pt x="1" y="78"/>
                                      </a:cubicBezTo>
                                      <a:cubicBezTo>
                                        <a:pt x="1" y="79"/>
                                        <a:pt x="1" y="81"/>
                                        <a:pt x="1" y="83"/>
                                      </a:cubicBezTo>
                                      <a:cubicBezTo>
                                        <a:pt x="1" y="83"/>
                                        <a:pt x="1" y="83"/>
                                        <a:pt x="1" y="83"/>
                                      </a:cubicBezTo>
                                      <a:cubicBezTo>
                                        <a:pt x="1" y="83"/>
                                        <a:pt x="1" y="83"/>
                                        <a:pt x="1" y="82"/>
                                      </a:cubicBezTo>
                                      <a:cubicBezTo>
                                        <a:pt x="1" y="89"/>
                                        <a:pt x="1" y="92"/>
                                        <a:pt x="1" y="96"/>
                                      </a:cubicBezTo>
                                      <a:cubicBezTo>
                                        <a:pt x="1" y="97"/>
                                        <a:pt x="1" y="97"/>
                                        <a:pt x="1" y="97"/>
                                      </a:cubicBezTo>
                                      <a:cubicBezTo>
                                        <a:pt x="1" y="92"/>
                                        <a:pt x="1" y="89"/>
                                        <a:pt x="1" y="88"/>
                                      </a:cubicBezTo>
                                      <a:cubicBezTo>
                                        <a:pt x="1" y="88"/>
                                        <a:pt x="1" y="90"/>
                                        <a:pt x="0" y="90"/>
                                      </a:cubicBezTo>
                                      <a:cubicBezTo>
                                        <a:pt x="0" y="90"/>
                                        <a:pt x="0" y="90"/>
                                        <a:pt x="0" y="89"/>
                                      </a:cubicBezTo>
                                      <a:cubicBezTo>
                                        <a:pt x="0" y="92"/>
                                        <a:pt x="1" y="98"/>
                                        <a:pt x="1" y="102"/>
                                      </a:cubicBezTo>
                                      <a:cubicBezTo>
                                        <a:pt x="1" y="103"/>
                                        <a:pt x="1" y="103"/>
                                        <a:pt x="1" y="103"/>
                                      </a:cubicBezTo>
                                      <a:cubicBezTo>
                                        <a:pt x="1" y="102"/>
                                        <a:pt x="1" y="102"/>
                                        <a:pt x="1" y="102"/>
                                      </a:cubicBezTo>
                                      <a:cubicBezTo>
                                        <a:pt x="1" y="103"/>
                                        <a:pt x="1" y="104"/>
                                        <a:pt x="1" y="105"/>
                                      </a:cubicBezTo>
                                      <a:cubicBezTo>
                                        <a:pt x="1" y="106"/>
                                        <a:pt x="1" y="107"/>
                                        <a:pt x="1" y="108"/>
                                      </a:cubicBezTo>
                                      <a:cubicBezTo>
                                        <a:pt x="0" y="109"/>
                                        <a:pt x="1" y="113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6"/>
                                      </a:cubicBezTo>
                                      <a:cubicBezTo>
                                        <a:pt x="1" y="116"/>
                                        <a:pt x="1" y="116"/>
                                        <a:pt x="1" y="116"/>
                                      </a:cubicBezTo>
                                      <a:cubicBezTo>
                                        <a:pt x="1" y="116"/>
                                        <a:pt x="1" y="116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3"/>
                                      </a:cubicBezTo>
                                      <a:cubicBezTo>
                                        <a:pt x="1" y="113"/>
                                        <a:pt x="1" y="113"/>
                                        <a:pt x="1" y="113"/>
                                      </a:cubicBezTo>
                                      <a:cubicBezTo>
                                        <a:pt x="1" y="113"/>
                                        <a:pt x="1" y="113"/>
                                        <a:pt x="1" y="113"/>
                                      </a:cubicBezTo>
                                      <a:cubicBezTo>
                                        <a:pt x="1" y="111"/>
                                        <a:pt x="1" y="110"/>
                                        <a:pt x="1" y="108"/>
                                      </a:cubicBezTo>
                                      <a:cubicBezTo>
                                        <a:pt x="1" y="109"/>
                                        <a:pt x="1" y="111"/>
                                        <a:pt x="1" y="113"/>
                                      </a:cubicBezTo>
                                      <a:cubicBezTo>
                                        <a:pt x="1" y="114"/>
                                        <a:pt x="2" y="115"/>
                                        <a:pt x="2" y="116"/>
                                      </a:cubicBezTo>
                                      <a:cubicBezTo>
                                        <a:pt x="1" y="119"/>
                                        <a:pt x="1" y="124"/>
                                        <a:pt x="1" y="125"/>
                                      </a:cubicBezTo>
                                      <a:cubicBezTo>
                                        <a:pt x="1" y="132"/>
                                        <a:pt x="1" y="140"/>
                                        <a:pt x="2" y="144"/>
                                      </a:cubicBezTo>
                                      <a:cubicBezTo>
                                        <a:pt x="2" y="146"/>
                                        <a:pt x="2" y="146"/>
                                        <a:pt x="2" y="147"/>
                                      </a:cubicBezTo>
                                      <a:cubicBezTo>
                                        <a:pt x="1" y="146"/>
                                        <a:pt x="1" y="145"/>
                                        <a:pt x="1" y="144"/>
                                      </a:cubicBezTo>
                                      <a:cubicBezTo>
                                        <a:pt x="2" y="148"/>
                                        <a:pt x="2" y="155"/>
                                        <a:pt x="2" y="156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7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7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7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9"/>
                                      </a:cubicBezTo>
                                      <a:cubicBezTo>
                                        <a:pt x="2" y="159"/>
                                        <a:pt x="2" y="159"/>
                                        <a:pt x="2" y="159"/>
                                      </a:cubicBezTo>
                                      <a:cubicBezTo>
                                        <a:pt x="1" y="171"/>
                                        <a:pt x="3" y="178"/>
                                        <a:pt x="2" y="191"/>
                                      </a:cubicBezTo>
                                      <a:cubicBezTo>
                                        <a:pt x="2" y="191"/>
                                        <a:pt x="2" y="191"/>
                                        <a:pt x="2" y="191"/>
                                      </a:cubicBezTo>
                                      <a:cubicBezTo>
                                        <a:pt x="2" y="206"/>
                                        <a:pt x="3" y="223"/>
                                        <a:pt x="3" y="238"/>
                                      </a:cubicBezTo>
                                      <a:cubicBezTo>
                                        <a:pt x="3" y="242"/>
                                        <a:pt x="3" y="243"/>
                                        <a:pt x="3" y="246"/>
                                      </a:cubicBezTo>
                                      <a:cubicBezTo>
                                        <a:pt x="3" y="247"/>
                                        <a:pt x="3" y="247"/>
                                        <a:pt x="3" y="247"/>
                                      </a:cubicBezTo>
                                      <a:cubicBezTo>
                                        <a:pt x="3" y="251"/>
                                        <a:pt x="3" y="251"/>
                                        <a:pt x="3" y="251"/>
                                      </a:cubicBezTo>
                                      <a:cubicBezTo>
                                        <a:pt x="4" y="258"/>
                                        <a:pt x="2" y="262"/>
                                        <a:pt x="3" y="270"/>
                                      </a:cubicBezTo>
                                      <a:cubicBezTo>
                                        <a:pt x="4" y="269"/>
                                        <a:pt x="4" y="269"/>
                                        <a:pt x="4" y="269"/>
                                      </a:cubicBezTo>
                                      <a:cubicBezTo>
                                        <a:pt x="4" y="271"/>
                                        <a:pt x="4" y="273"/>
                                        <a:pt x="4" y="275"/>
                                      </a:cubicBezTo>
                                      <a:cubicBezTo>
                                        <a:pt x="4" y="275"/>
                                        <a:pt x="4" y="275"/>
                                        <a:pt x="5" y="275"/>
                                      </a:cubicBezTo>
                                      <a:cubicBezTo>
                                        <a:pt x="5" y="275"/>
                                        <a:pt x="5" y="275"/>
                                        <a:pt x="6" y="275"/>
                                      </a:cubicBezTo>
                                      <a:cubicBezTo>
                                        <a:pt x="6" y="275"/>
                                        <a:pt x="6" y="276"/>
                                        <a:pt x="6" y="276"/>
                                      </a:cubicBezTo>
                                      <a:cubicBezTo>
                                        <a:pt x="5" y="277"/>
                                        <a:pt x="5" y="277"/>
                                        <a:pt x="5" y="277"/>
                                      </a:cubicBezTo>
                                      <a:cubicBezTo>
                                        <a:pt x="5" y="277"/>
                                        <a:pt x="4" y="276"/>
                                        <a:pt x="4" y="276"/>
                                      </a:cubicBezTo>
                                      <a:cubicBezTo>
                                        <a:pt x="4" y="276"/>
                                        <a:pt x="4" y="276"/>
                                        <a:pt x="4" y="276"/>
                                      </a:cubicBezTo>
                                      <a:cubicBezTo>
                                        <a:pt x="4" y="277"/>
                                        <a:pt x="4" y="277"/>
                                        <a:pt x="4" y="277"/>
                                      </a:cubicBezTo>
                                      <a:cubicBezTo>
                                        <a:pt x="4" y="278"/>
                                        <a:pt x="4" y="278"/>
                                        <a:pt x="4" y="278"/>
                                      </a:cubicBezTo>
                                      <a:cubicBezTo>
                                        <a:pt x="4" y="279"/>
                                        <a:pt x="4" y="279"/>
                                        <a:pt x="4" y="279"/>
                                      </a:cubicBezTo>
                                      <a:cubicBezTo>
                                        <a:pt x="4" y="279"/>
                                        <a:pt x="4" y="280"/>
                                        <a:pt x="4" y="280"/>
                                      </a:cubicBezTo>
                                      <a:cubicBezTo>
                                        <a:pt x="4" y="280"/>
                                        <a:pt x="4" y="280"/>
                                        <a:pt x="4" y="280"/>
                                      </a:cubicBezTo>
                                      <a:cubicBezTo>
                                        <a:pt x="4" y="281"/>
                                        <a:pt x="4" y="281"/>
                                        <a:pt x="4" y="281"/>
                                      </a:cubicBezTo>
                                      <a:cubicBezTo>
                                        <a:pt x="5" y="280"/>
                                        <a:pt x="5" y="280"/>
                                        <a:pt x="6" y="279"/>
                                      </a:cubicBezTo>
                                      <a:cubicBezTo>
                                        <a:pt x="7" y="279"/>
                                        <a:pt x="7" y="279"/>
                                        <a:pt x="8" y="279"/>
                                      </a:cubicBezTo>
                                      <a:cubicBezTo>
                                        <a:pt x="8" y="279"/>
                                        <a:pt x="8" y="279"/>
                                        <a:pt x="9" y="279"/>
                                      </a:cubicBezTo>
                                      <a:cubicBezTo>
                                        <a:pt x="8" y="281"/>
                                        <a:pt x="8" y="283"/>
                                        <a:pt x="9" y="284"/>
                                      </a:cubicBezTo>
                                      <a:cubicBezTo>
                                        <a:pt x="10" y="284"/>
                                        <a:pt x="10" y="284"/>
                                        <a:pt x="10" y="284"/>
                                      </a:cubicBezTo>
                                      <a:cubicBezTo>
                                        <a:pt x="10" y="283"/>
                                        <a:pt x="10" y="283"/>
                                        <a:pt x="10" y="282"/>
                                      </a:cubicBezTo>
                                      <a:cubicBezTo>
                                        <a:pt x="10" y="282"/>
                                        <a:pt x="10" y="282"/>
                                        <a:pt x="10" y="282"/>
                                      </a:cubicBezTo>
                                      <a:cubicBezTo>
                                        <a:pt x="11" y="284"/>
                                        <a:pt x="11" y="284"/>
                                        <a:pt x="12" y="285"/>
                                      </a:cubicBezTo>
                                      <a:cubicBezTo>
                                        <a:pt x="12" y="285"/>
                                        <a:pt x="13" y="285"/>
                                        <a:pt x="13" y="285"/>
                                      </a:cubicBezTo>
                                      <a:cubicBezTo>
                                        <a:pt x="14" y="284"/>
                                        <a:pt x="14" y="283"/>
                                        <a:pt x="15" y="282"/>
                                      </a:cubicBezTo>
                                      <a:cubicBezTo>
                                        <a:pt x="16" y="282"/>
                                        <a:pt x="16" y="282"/>
                                        <a:pt x="16" y="282"/>
                                      </a:cubicBezTo>
                                      <a:cubicBezTo>
                                        <a:pt x="16" y="286"/>
                                        <a:pt x="13" y="286"/>
                                        <a:pt x="13" y="289"/>
                                      </a:cubicBezTo>
                                      <a:cubicBezTo>
                                        <a:pt x="13" y="289"/>
                                        <a:pt x="13" y="289"/>
                                        <a:pt x="13" y="289"/>
                                      </a:cubicBezTo>
                                      <a:cubicBezTo>
                                        <a:pt x="13" y="289"/>
                                        <a:pt x="13" y="289"/>
                                        <a:pt x="14" y="289"/>
                                      </a:cubicBezTo>
                                      <a:cubicBezTo>
                                        <a:pt x="16" y="289"/>
                                        <a:pt x="18" y="290"/>
                                        <a:pt x="21" y="290"/>
                                      </a:cubicBezTo>
                                      <a:cubicBezTo>
                                        <a:pt x="24" y="291"/>
                                        <a:pt x="27" y="292"/>
                                        <a:pt x="30" y="292"/>
                                      </a:cubicBezTo>
                                      <a:cubicBezTo>
                                        <a:pt x="31" y="292"/>
                                        <a:pt x="32" y="291"/>
                                        <a:pt x="33" y="291"/>
                                      </a:cubicBezTo>
                                      <a:cubicBezTo>
                                        <a:pt x="36" y="291"/>
                                        <a:pt x="37" y="289"/>
                                        <a:pt x="40" y="289"/>
                                      </a:cubicBezTo>
                                      <a:cubicBezTo>
                                        <a:pt x="40" y="289"/>
                                        <a:pt x="40" y="289"/>
                                        <a:pt x="40" y="289"/>
                                      </a:cubicBezTo>
                                      <a:cubicBezTo>
                                        <a:pt x="40" y="289"/>
                                        <a:pt x="40" y="289"/>
                                        <a:pt x="40" y="289"/>
                                      </a:cubicBezTo>
                                      <a:cubicBezTo>
                                        <a:pt x="40" y="290"/>
                                        <a:pt x="39" y="290"/>
                                        <a:pt x="38" y="290"/>
                                      </a:cubicBezTo>
                                      <a:cubicBezTo>
                                        <a:pt x="38" y="290"/>
                                        <a:pt x="38" y="290"/>
                                        <a:pt x="38" y="290"/>
                                      </a:cubicBezTo>
                                      <a:cubicBezTo>
                                        <a:pt x="44" y="291"/>
                                        <a:pt x="53" y="291"/>
                                        <a:pt x="60" y="292"/>
                                      </a:cubicBezTo>
                                      <a:cubicBezTo>
                                        <a:pt x="60" y="292"/>
                                        <a:pt x="60" y="292"/>
                                        <a:pt x="60" y="292"/>
                                      </a:cubicBezTo>
                                      <a:cubicBezTo>
                                        <a:pt x="61" y="292"/>
                                        <a:pt x="61" y="292"/>
                                        <a:pt x="62" y="292"/>
                                      </a:cubicBezTo>
                                      <a:cubicBezTo>
                                        <a:pt x="62" y="292"/>
                                        <a:pt x="62" y="292"/>
                                        <a:pt x="62" y="292"/>
                                      </a:cubicBezTo>
                                      <a:cubicBezTo>
                                        <a:pt x="65" y="292"/>
                                        <a:pt x="65" y="292"/>
                                        <a:pt x="65" y="292"/>
                                      </a:cubicBezTo>
                                      <a:cubicBezTo>
                                        <a:pt x="64" y="292"/>
                                        <a:pt x="65" y="292"/>
                                        <a:pt x="64" y="292"/>
                                      </a:cubicBezTo>
                                      <a:cubicBezTo>
                                        <a:pt x="64" y="292"/>
                                        <a:pt x="64" y="292"/>
                                        <a:pt x="63" y="292"/>
                                      </a:cubicBezTo>
                                      <a:cubicBezTo>
                                        <a:pt x="64" y="292"/>
                                        <a:pt x="65" y="293"/>
                                        <a:pt x="66" y="293"/>
                                      </a:cubicBezTo>
                                      <a:cubicBezTo>
                                        <a:pt x="68" y="293"/>
                                        <a:pt x="69" y="292"/>
                                        <a:pt x="70" y="292"/>
                                      </a:cubicBezTo>
                                      <a:cubicBezTo>
                                        <a:pt x="71" y="292"/>
                                        <a:pt x="72" y="292"/>
                                        <a:pt x="72" y="292"/>
                                      </a:cubicBezTo>
                                      <a:cubicBezTo>
                                        <a:pt x="73" y="292"/>
                                        <a:pt x="74" y="292"/>
                                        <a:pt x="74" y="292"/>
                                      </a:cubicBezTo>
                                      <a:cubicBezTo>
                                        <a:pt x="74" y="292"/>
                                        <a:pt x="74" y="292"/>
                                        <a:pt x="74" y="292"/>
                                      </a:cubicBezTo>
                                      <a:cubicBezTo>
                                        <a:pt x="79" y="292"/>
                                        <a:pt x="77" y="292"/>
                                        <a:pt x="78" y="292"/>
                                      </a:cubicBezTo>
                                      <a:cubicBezTo>
                                        <a:pt x="79" y="292"/>
                                        <a:pt x="80" y="292"/>
                                        <a:pt x="81" y="292"/>
                                      </a:cubicBezTo>
                                      <a:cubicBezTo>
                                        <a:pt x="84" y="293"/>
                                        <a:pt x="84" y="293"/>
                                        <a:pt x="84" y="293"/>
                                      </a:cubicBezTo>
                                      <a:cubicBezTo>
                                        <a:pt x="85" y="292"/>
                                        <a:pt x="85" y="292"/>
                                        <a:pt x="85" y="292"/>
                                      </a:cubicBezTo>
                                      <a:cubicBezTo>
                                        <a:pt x="85" y="292"/>
                                        <a:pt x="87" y="292"/>
                                        <a:pt x="87" y="292"/>
                                      </a:cubicBezTo>
                                      <a:cubicBezTo>
                                        <a:pt x="89" y="292"/>
                                        <a:pt x="86" y="292"/>
                                        <a:pt x="88" y="292"/>
                                      </a:cubicBezTo>
                                      <a:cubicBezTo>
                                        <a:pt x="89" y="292"/>
                                        <a:pt x="91" y="292"/>
                                        <a:pt x="92" y="292"/>
                                      </a:cubicBezTo>
                                      <a:cubicBezTo>
                                        <a:pt x="93" y="292"/>
                                        <a:pt x="93" y="292"/>
                                        <a:pt x="94" y="292"/>
                                      </a:cubicBezTo>
                                      <a:cubicBezTo>
                                        <a:pt x="94" y="292"/>
                                        <a:pt x="94" y="292"/>
                                        <a:pt x="95" y="292"/>
                                      </a:cubicBezTo>
                                      <a:cubicBezTo>
                                        <a:pt x="97" y="292"/>
                                        <a:pt x="98" y="292"/>
                                        <a:pt x="99" y="292"/>
                                      </a:cubicBezTo>
                                      <a:cubicBezTo>
                                        <a:pt x="100" y="292"/>
                                        <a:pt x="95" y="292"/>
                                        <a:pt x="99" y="292"/>
                                      </a:cubicBezTo>
                                      <a:cubicBezTo>
                                        <a:pt x="100" y="292"/>
                                        <a:pt x="100" y="292"/>
                                        <a:pt x="101" y="292"/>
                                      </a:cubicBezTo>
                                      <a:cubicBezTo>
                                        <a:pt x="102" y="292"/>
                                        <a:pt x="102" y="292"/>
                                        <a:pt x="103" y="292"/>
                                      </a:cubicBezTo>
                                      <a:cubicBezTo>
                                        <a:pt x="104" y="292"/>
                                        <a:pt x="105" y="292"/>
                                        <a:pt x="105" y="292"/>
                                      </a:cubicBezTo>
                                      <a:cubicBezTo>
                                        <a:pt x="106" y="292"/>
                                        <a:pt x="107" y="292"/>
                                        <a:pt x="108" y="292"/>
                                      </a:cubicBezTo>
                                      <a:cubicBezTo>
                                        <a:pt x="108" y="292"/>
                                        <a:pt x="109" y="292"/>
                                        <a:pt x="109" y="292"/>
                                      </a:cubicBezTo>
                                      <a:cubicBezTo>
                                        <a:pt x="110" y="292"/>
                                        <a:pt x="111" y="293"/>
                                        <a:pt x="112" y="293"/>
                                      </a:cubicBezTo>
                                      <a:cubicBezTo>
                                        <a:pt x="113" y="293"/>
                                        <a:pt x="114" y="293"/>
                                        <a:pt x="115" y="293"/>
                                      </a:cubicBezTo>
                                      <a:cubicBezTo>
                                        <a:pt x="115" y="293"/>
                                        <a:pt x="116" y="293"/>
                                        <a:pt x="116" y="293"/>
                                      </a:cubicBezTo>
                                      <a:cubicBezTo>
                                        <a:pt x="116" y="292"/>
                                        <a:pt x="118" y="292"/>
                                        <a:pt x="121" y="292"/>
                                      </a:cubicBezTo>
                                      <a:cubicBezTo>
                                        <a:pt x="121" y="292"/>
                                        <a:pt x="122" y="292"/>
                                        <a:pt x="122" y="292"/>
                                      </a:cubicBezTo>
                                      <a:cubicBezTo>
                                        <a:pt x="122" y="292"/>
                                        <a:pt x="122" y="292"/>
                                        <a:pt x="122" y="292"/>
                                      </a:cubicBezTo>
                                      <a:cubicBezTo>
                                        <a:pt x="126" y="292"/>
                                        <a:pt x="135" y="292"/>
                                        <a:pt x="141" y="293"/>
                                      </a:cubicBezTo>
                                      <a:cubicBezTo>
                                        <a:pt x="143" y="292"/>
                                        <a:pt x="147" y="292"/>
                                        <a:pt x="149" y="292"/>
                                      </a:cubicBezTo>
                                      <a:cubicBezTo>
                                        <a:pt x="149" y="293"/>
                                        <a:pt x="148" y="293"/>
                                        <a:pt x="147" y="293"/>
                                      </a:cubicBezTo>
                                      <a:cubicBezTo>
                                        <a:pt x="150" y="293"/>
                                        <a:pt x="150" y="293"/>
                                        <a:pt x="150" y="293"/>
                                      </a:cubicBezTo>
                                      <a:cubicBezTo>
                                        <a:pt x="151" y="293"/>
                                        <a:pt x="152" y="293"/>
                                        <a:pt x="154" y="293"/>
                                      </a:cubicBezTo>
                                      <a:cubicBezTo>
                                        <a:pt x="153" y="293"/>
                                        <a:pt x="153" y="293"/>
                                        <a:pt x="153" y="293"/>
                                      </a:cubicBezTo>
                                      <a:cubicBezTo>
                                        <a:pt x="156" y="293"/>
                                        <a:pt x="159" y="293"/>
                                        <a:pt x="163" y="293"/>
                                      </a:cubicBezTo>
                                      <a:cubicBezTo>
                                        <a:pt x="164" y="293"/>
                                        <a:pt x="165" y="293"/>
                                        <a:pt x="167" y="293"/>
                                      </a:cubicBezTo>
                                      <a:cubicBezTo>
                                        <a:pt x="167" y="293"/>
                                        <a:pt x="165" y="292"/>
                                        <a:pt x="165" y="292"/>
                                      </a:cubicBezTo>
                                      <a:cubicBezTo>
                                        <a:pt x="166" y="292"/>
                                        <a:pt x="167" y="292"/>
                                        <a:pt x="168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7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9" y="292"/>
                                      </a:cubicBezTo>
                                      <a:cubicBezTo>
                                        <a:pt x="169" y="292"/>
                                        <a:pt x="170" y="292"/>
                                        <a:pt x="170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8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8" y="292"/>
                                      </a:cubicBezTo>
                                      <a:cubicBezTo>
                                        <a:pt x="169" y="292"/>
                                        <a:pt x="169" y="292"/>
                                        <a:pt x="169" y="292"/>
                                      </a:cubicBezTo>
                                      <a:cubicBezTo>
                                        <a:pt x="170" y="292"/>
                                        <a:pt x="170" y="292"/>
                                        <a:pt x="171" y="292"/>
                                      </a:cubicBezTo>
                                      <a:cubicBezTo>
                                        <a:pt x="171" y="292"/>
                                        <a:pt x="171" y="292"/>
                                        <a:pt x="171" y="292"/>
                                      </a:cubicBezTo>
                                      <a:cubicBezTo>
                                        <a:pt x="171" y="292"/>
                                        <a:pt x="172" y="292"/>
                                        <a:pt x="172" y="293"/>
                                      </a:cubicBezTo>
                                      <a:cubicBezTo>
                                        <a:pt x="172" y="293"/>
                                        <a:pt x="172" y="293"/>
                                        <a:pt x="172" y="293"/>
                                      </a:cubicBezTo>
                                      <a:cubicBezTo>
                                        <a:pt x="172" y="293"/>
                                        <a:pt x="171" y="293"/>
                                        <a:pt x="171" y="293"/>
                                      </a:cubicBezTo>
                                      <a:cubicBezTo>
                                        <a:pt x="171" y="293"/>
                                        <a:pt x="170" y="293"/>
                                        <a:pt x="170" y="293"/>
                                      </a:cubicBezTo>
                                      <a:cubicBezTo>
                                        <a:pt x="170" y="293"/>
                                        <a:pt x="170" y="293"/>
                                        <a:pt x="169" y="293"/>
                                      </a:cubicBezTo>
                                      <a:cubicBezTo>
                                        <a:pt x="172" y="293"/>
                                        <a:pt x="174" y="293"/>
                                        <a:pt x="175" y="293"/>
                                      </a:cubicBezTo>
                                      <a:cubicBezTo>
                                        <a:pt x="175" y="293"/>
                                        <a:pt x="175" y="293"/>
                                        <a:pt x="177" y="293"/>
                                      </a:cubicBezTo>
                                      <a:cubicBezTo>
                                        <a:pt x="177" y="293"/>
                                        <a:pt x="177" y="293"/>
                                        <a:pt x="177" y="293"/>
                                      </a:cubicBezTo>
                                      <a:cubicBezTo>
                                        <a:pt x="181" y="293"/>
                                        <a:pt x="178" y="293"/>
                                        <a:pt x="181" y="293"/>
                                      </a:cubicBezTo>
                                      <a:cubicBezTo>
                                        <a:pt x="182" y="293"/>
                                        <a:pt x="184" y="293"/>
                                        <a:pt x="185" y="293"/>
                                      </a:cubicBezTo>
                                      <a:cubicBezTo>
                                        <a:pt x="186" y="293"/>
                                        <a:pt x="186" y="293"/>
                                        <a:pt x="187" y="293"/>
                                      </a:cubicBezTo>
                                      <a:cubicBezTo>
                                        <a:pt x="187" y="293"/>
                                        <a:pt x="187" y="293"/>
                                        <a:pt x="187" y="293"/>
                                      </a:cubicBezTo>
                                      <a:cubicBezTo>
                                        <a:pt x="188" y="293"/>
                                        <a:pt x="188" y="293"/>
                                        <a:pt x="188" y="293"/>
                                      </a:cubicBezTo>
                                      <a:cubicBezTo>
                                        <a:pt x="188" y="293"/>
                                        <a:pt x="188" y="293"/>
                                        <a:pt x="188" y="293"/>
                                      </a:cubicBezTo>
                                      <a:cubicBezTo>
                                        <a:pt x="188" y="293"/>
                                        <a:pt x="188" y="293"/>
                                        <a:pt x="188" y="293"/>
                                      </a:cubicBezTo>
                                      <a:cubicBezTo>
                                        <a:pt x="190" y="292"/>
                                        <a:pt x="193" y="292"/>
                                        <a:pt x="198" y="292"/>
                                      </a:cubicBezTo>
                                      <a:cubicBezTo>
                                        <a:pt x="201" y="292"/>
                                        <a:pt x="204" y="292"/>
                                        <a:pt x="207" y="292"/>
                                      </a:cubicBezTo>
                                      <a:cubicBezTo>
                                        <a:pt x="210" y="292"/>
                                        <a:pt x="213" y="292"/>
                                        <a:pt x="216" y="292"/>
                                      </a:cubicBezTo>
                                      <a:cubicBezTo>
                                        <a:pt x="218" y="292"/>
                                        <a:pt x="219" y="292"/>
                                        <a:pt x="220" y="292"/>
                                      </a:cubicBezTo>
                                      <a:cubicBezTo>
                                        <a:pt x="220" y="291"/>
                                        <a:pt x="220" y="292"/>
                                        <a:pt x="220" y="291"/>
                                      </a:cubicBezTo>
                                      <a:cubicBezTo>
                                        <a:pt x="221" y="291"/>
                                        <a:pt x="223" y="292"/>
                                        <a:pt x="224" y="292"/>
                                      </a:cubicBezTo>
                                      <a:cubicBezTo>
                                        <a:pt x="225" y="292"/>
                                        <a:pt x="227" y="291"/>
                                        <a:pt x="229" y="289"/>
                                      </a:cubicBezTo>
                                      <a:cubicBezTo>
                                        <a:pt x="227" y="288"/>
                                        <a:pt x="226" y="287"/>
                                        <a:pt x="225" y="286"/>
                                      </a:cubicBezTo>
                                      <a:cubicBezTo>
                                        <a:pt x="225" y="285"/>
                                        <a:pt x="225" y="285"/>
                                        <a:pt x="226" y="285"/>
                                      </a:cubicBezTo>
                                      <a:cubicBezTo>
                                        <a:pt x="227" y="285"/>
                                        <a:pt x="227" y="285"/>
                                        <a:pt x="228" y="285"/>
                                      </a:cubicBezTo>
                                      <a:cubicBezTo>
                                        <a:pt x="228" y="285"/>
                                        <a:pt x="229" y="285"/>
                                        <a:pt x="229" y="285"/>
                                      </a:cubicBezTo>
                                      <a:cubicBezTo>
                                        <a:pt x="229" y="285"/>
                                        <a:pt x="230" y="285"/>
                                        <a:pt x="230" y="285"/>
                                      </a:cubicBezTo>
                                      <a:cubicBezTo>
                                        <a:pt x="231" y="285"/>
                                        <a:pt x="231" y="285"/>
                                        <a:pt x="232" y="285"/>
                                      </a:cubicBezTo>
                                      <a:cubicBezTo>
                                        <a:pt x="236" y="286"/>
                                        <a:pt x="245" y="290"/>
                                        <a:pt x="247" y="290"/>
                                      </a:cubicBezTo>
                                      <a:cubicBezTo>
                                        <a:pt x="247" y="290"/>
                                        <a:pt x="247" y="290"/>
                                        <a:pt x="247" y="290"/>
                                      </a:cubicBezTo>
                                      <a:cubicBezTo>
                                        <a:pt x="247" y="290"/>
                                        <a:pt x="247" y="290"/>
                                        <a:pt x="247" y="290"/>
                                      </a:cubicBezTo>
                                      <a:cubicBezTo>
                                        <a:pt x="247" y="291"/>
                                        <a:pt x="246" y="290"/>
                                        <a:pt x="247" y="291"/>
                                      </a:cubicBezTo>
                                      <a:cubicBezTo>
                                        <a:pt x="248" y="292"/>
                                        <a:pt x="248" y="292"/>
                                        <a:pt x="249" y="292"/>
                                      </a:cubicBezTo>
                                      <a:cubicBezTo>
                                        <a:pt x="250" y="291"/>
                                        <a:pt x="250" y="291"/>
                                        <a:pt x="250" y="290"/>
                                      </a:cubicBezTo>
                                      <a:cubicBezTo>
                                        <a:pt x="249" y="290"/>
                                        <a:pt x="249" y="289"/>
                                        <a:pt x="249" y="289"/>
                                      </a:cubicBezTo>
                                      <a:cubicBezTo>
                                        <a:pt x="249" y="289"/>
                                        <a:pt x="249" y="289"/>
                                        <a:pt x="249" y="289"/>
                                      </a:cubicBezTo>
                                      <a:cubicBezTo>
                                        <a:pt x="251" y="289"/>
                                        <a:pt x="254" y="290"/>
                                        <a:pt x="254" y="290"/>
                                      </a:cubicBezTo>
                                      <a:cubicBezTo>
                                        <a:pt x="255" y="290"/>
                                        <a:pt x="255" y="289"/>
                                        <a:pt x="256" y="289"/>
                                      </a:cubicBezTo>
                                      <a:cubicBezTo>
                                        <a:pt x="256" y="290"/>
                                        <a:pt x="257" y="290"/>
                                        <a:pt x="259" y="291"/>
                                      </a:cubicBezTo>
                                      <a:cubicBezTo>
                                        <a:pt x="258" y="292"/>
                                        <a:pt x="258" y="292"/>
                                        <a:pt x="258" y="292"/>
                                      </a:cubicBezTo>
                                      <a:cubicBezTo>
                                        <a:pt x="259" y="293"/>
                                        <a:pt x="260" y="293"/>
                                        <a:pt x="261" y="293"/>
                                      </a:cubicBezTo>
                                      <a:cubicBezTo>
                                        <a:pt x="264" y="293"/>
                                        <a:pt x="267" y="293"/>
                                        <a:pt x="270" y="293"/>
                                      </a:cubicBezTo>
                                      <a:cubicBezTo>
                                        <a:pt x="274" y="292"/>
                                        <a:pt x="277" y="291"/>
                                        <a:pt x="277" y="289"/>
                                      </a:cubicBezTo>
                                      <a:cubicBezTo>
                                        <a:pt x="278" y="290"/>
                                        <a:pt x="278" y="290"/>
                                        <a:pt x="279" y="290"/>
                                      </a:cubicBezTo>
                                      <a:cubicBezTo>
                                        <a:pt x="282" y="286"/>
                                        <a:pt x="288" y="281"/>
                                        <a:pt x="293" y="277"/>
                                      </a:cubicBezTo>
                                      <a:cubicBezTo>
                                        <a:pt x="295" y="278"/>
                                        <a:pt x="296" y="277"/>
                                        <a:pt x="297" y="279"/>
                                      </a:cubicBezTo>
                                      <a:cubicBezTo>
                                        <a:pt x="297" y="279"/>
                                        <a:pt x="298" y="284"/>
                                        <a:pt x="298" y="288"/>
                                      </a:cubicBezTo>
                                      <a:cubicBezTo>
                                        <a:pt x="299" y="286"/>
                                        <a:pt x="299" y="285"/>
                                        <a:pt x="299" y="285"/>
                                      </a:cubicBezTo>
                                      <a:cubicBezTo>
                                        <a:pt x="299" y="285"/>
                                        <a:pt x="299" y="285"/>
                                        <a:pt x="299" y="285"/>
                                      </a:cubicBezTo>
                                      <a:cubicBezTo>
                                        <a:pt x="299" y="284"/>
                                        <a:pt x="299" y="283"/>
                                        <a:pt x="299" y="283"/>
                                      </a:cubicBezTo>
                                      <a:cubicBezTo>
                                        <a:pt x="299" y="283"/>
                                        <a:pt x="299" y="285"/>
                                        <a:pt x="299" y="286"/>
                                      </a:cubicBezTo>
                                      <a:cubicBezTo>
                                        <a:pt x="299" y="281"/>
                                        <a:pt x="299" y="278"/>
                                        <a:pt x="299" y="273"/>
                                      </a:cubicBezTo>
                                      <a:cubicBezTo>
                                        <a:pt x="299" y="273"/>
                                        <a:pt x="299" y="274"/>
                                        <a:pt x="299" y="274"/>
                                      </a:cubicBezTo>
                                      <a:cubicBezTo>
                                        <a:pt x="299" y="274"/>
                                        <a:pt x="299" y="274"/>
                                        <a:pt x="299" y="274"/>
                                      </a:cubicBezTo>
                                      <a:cubicBezTo>
                                        <a:pt x="299" y="266"/>
                                        <a:pt x="299" y="270"/>
                                        <a:pt x="299" y="265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4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4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4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1"/>
                                      </a:cubicBezTo>
                                      <a:cubicBezTo>
                                        <a:pt x="299" y="260"/>
                                        <a:pt x="299" y="259"/>
                                        <a:pt x="299" y="259"/>
                                      </a:cubicBezTo>
                                      <a:cubicBezTo>
                                        <a:pt x="299" y="259"/>
                                        <a:pt x="299" y="261"/>
                                        <a:pt x="299" y="261"/>
                                      </a:cubicBezTo>
                                      <a:cubicBezTo>
                                        <a:pt x="299" y="257"/>
                                        <a:pt x="300" y="252"/>
                                        <a:pt x="300" y="250"/>
                                      </a:cubicBezTo>
                                      <a:cubicBezTo>
                                        <a:pt x="300" y="252"/>
                                        <a:pt x="300" y="252"/>
                                        <a:pt x="300" y="252"/>
                                      </a:cubicBezTo>
                                      <a:cubicBezTo>
                                        <a:pt x="300" y="251"/>
                                        <a:pt x="300" y="250"/>
                                        <a:pt x="300" y="248"/>
                                      </a:cubicBezTo>
                                      <a:cubicBezTo>
                                        <a:pt x="300" y="250"/>
                                        <a:pt x="300" y="250"/>
                                        <a:pt x="300" y="250"/>
                                      </a:cubicBezTo>
                                      <a:cubicBezTo>
                                        <a:pt x="300" y="248"/>
                                        <a:pt x="300" y="247"/>
                                        <a:pt x="300" y="247"/>
                                      </a:cubicBezTo>
                                      <a:cubicBezTo>
                                        <a:pt x="300" y="247"/>
                                        <a:pt x="300" y="247"/>
                                        <a:pt x="300" y="247"/>
                                      </a:cubicBezTo>
                                      <a:cubicBezTo>
                                        <a:pt x="300" y="247"/>
                                        <a:pt x="300" y="247"/>
                                        <a:pt x="300" y="247"/>
                                      </a:cubicBezTo>
                                      <a:cubicBezTo>
                                        <a:pt x="300" y="247"/>
                                        <a:pt x="300" y="247"/>
                                        <a:pt x="299" y="247"/>
                                      </a:cubicBezTo>
                                      <a:cubicBezTo>
                                        <a:pt x="299" y="247"/>
                                        <a:pt x="299" y="247"/>
                                        <a:pt x="299" y="247"/>
                                      </a:cubicBezTo>
                                      <a:cubicBezTo>
                                        <a:pt x="299" y="247"/>
                                        <a:pt x="299" y="246"/>
                                        <a:pt x="299" y="245"/>
                                      </a:cubicBezTo>
                                      <a:cubicBezTo>
                                        <a:pt x="299" y="243"/>
                                        <a:pt x="299" y="239"/>
                                        <a:pt x="299" y="239"/>
                                      </a:cubicBezTo>
                                      <a:cubicBezTo>
                                        <a:pt x="299" y="241"/>
                                        <a:pt x="299" y="241"/>
                                        <a:pt x="299" y="241"/>
                                      </a:cubicBezTo>
                                      <a:cubicBezTo>
                                        <a:pt x="299" y="241"/>
                                        <a:pt x="299" y="241"/>
                                        <a:pt x="299" y="241"/>
                                      </a:cubicBezTo>
                                      <a:cubicBezTo>
                                        <a:pt x="300" y="241"/>
                                        <a:pt x="300" y="241"/>
                                        <a:pt x="300" y="241"/>
                                      </a:cubicBezTo>
                                      <a:cubicBezTo>
                                        <a:pt x="300" y="241"/>
                                        <a:pt x="300" y="241"/>
                                        <a:pt x="300" y="242"/>
                                      </a:cubicBezTo>
                                      <a:cubicBezTo>
                                        <a:pt x="300" y="241"/>
                                        <a:pt x="300" y="240"/>
                                        <a:pt x="300" y="239"/>
                                      </a:cubicBezTo>
                                      <a:cubicBezTo>
                                        <a:pt x="300" y="239"/>
                                        <a:pt x="300" y="239"/>
                                        <a:pt x="300" y="239"/>
                                      </a:cubicBezTo>
                                      <a:cubicBezTo>
                                        <a:pt x="300" y="239"/>
                                        <a:pt x="300" y="240"/>
                                        <a:pt x="300" y="240"/>
                                      </a:cubicBezTo>
                                      <a:cubicBezTo>
                                        <a:pt x="300" y="234"/>
                                        <a:pt x="299" y="237"/>
                                        <a:pt x="300" y="231"/>
                                      </a:cubicBezTo>
                                      <a:cubicBezTo>
                                        <a:pt x="300" y="231"/>
                                        <a:pt x="300" y="231"/>
                                        <a:pt x="300" y="231"/>
                                      </a:cubicBezTo>
                                      <a:cubicBezTo>
                                        <a:pt x="300" y="231"/>
                                        <a:pt x="300" y="230"/>
                                        <a:pt x="300" y="229"/>
                                      </a:cubicBezTo>
                                      <a:cubicBezTo>
                                        <a:pt x="300" y="230"/>
                                        <a:pt x="300" y="230"/>
                                        <a:pt x="300" y="230"/>
                                      </a:cubicBezTo>
                                      <a:cubicBezTo>
                                        <a:pt x="300" y="230"/>
                                        <a:pt x="300" y="229"/>
                                        <a:pt x="299" y="228"/>
                                      </a:cubicBezTo>
                                      <a:cubicBezTo>
                                        <a:pt x="300" y="224"/>
                                        <a:pt x="299" y="223"/>
                                        <a:pt x="299" y="221"/>
                                      </a:cubicBezTo>
                                      <a:cubicBezTo>
                                        <a:pt x="299" y="224"/>
                                        <a:pt x="299" y="224"/>
                                        <a:pt x="299" y="224"/>
                                      </a:cubicBezTo>
                                      <a:cubicBezTo>
                                        <a:pt x="299" y="223"/>
                                        <a:pt x="299" y="221"/>
                                        <a:pt x="299" y="218"/>
                                      </a:cubicBezTo>
                                      <a:cubicBezTo>
                                        <a:pt x="299" y="218"/>
                                        <a:pt x="299" y="218"/>
                                        <a:pt x="299" y="218"/>
                                      </a:cubicBezTo>
                                      <a:cubicBezTo>
                                        <a:pt x="299" y="218"/>
                                        <a:pt x="299" y="218"/>
                                        <a:pt x="299" y="219"/>
                                      </a:cubicBezTo>
                                      <a:cubicBezTo>
                                        <a:pt x="299" y="216"/>
                                        <a:pt x="300" y="212"/>
                                        <a:pt x="299" y="209"/>
                                      </a:cubicBezTo>
                                      <a:cubicBezTo>
                                        <a:pt x="300" y="207"/>
                                        <a:pt x="300" y="208"/>
                                        <a:pt x="300" y="207"/>
                                      </a:cubicBezTo>
                                      <a:cubicBezTo>
                                        <a:pt x="300" y="202"/>
                                        <a:pt x="300" y="202"/>
                                        <a:pt x="300" y="197"/>
                                      </a:cubicBezTo>
                                      <a:cubicBezTo>
                                        <a:pt x="300" y="197"/>
                                        <a:pt x="300" y="197"/>
                                        <a:pt x="300" y="197"/>
                                      </a:cubicBezTo>
                                      <a:cubicBezTo>
                                        <a:pt x="300" y="197"/>
                                        <a:pt x="300" y="197"/>
                                        <a:pt x="300" y="195"/>
                                      </a:cubicBezTo>
                                      <a:cubicBezTo>
                                        <a:pt x="300" y="203"/>
                                        <a:pt x="300" y="203"/>
                                        <a:pt x="300" y="203"/>
                                      </a:cubicBezTo>
                                      <a:cubicBezTo>
                                        <a:pt x="299" y="198"/>
                                        <a:pt x="299" y="198"/>
                                        <a:pt x="299" y="198"/>
                                      </a:cubicBezTo>
                                      <a:cubicBezTo>
                                        <a:pt x="299" y="200"/>
                                        <a:pt x="300" y="203"/>
                                        <a:pt x="299" y="204"/>
                                      </a:cubicBezTo>
                                      <a:cubicBezTo>
                                        <a:pt x="299" y="203"/>
                                        <a:pt x="299" y="202"/>
                                        <a:pt x="299" y="202"/>
                                      </a:cubicBezTo>
                                      <a:cubicBezTo>
                                        <a:pt x="299" y="202"/>
                                        <a:pt x="299" y="203"/>
                                        <a:pt x="299" y="203"/>
                                      </a:cubicBezTo>
                                      <a:cubicBezTo>
                                        <a:pt x="300" y="200"/>
                                        <a:pt x="299" y="197"/>
                                        <a:pt x="299" y="193"/>
                                      </a:cubicBezTo>
                                      <a:cubicBezTo>
                                        <a:pt x="300" y="193"/>
                                        <a:pt x="300" y="193"/>
                                        <a:pt x="300" y="193"/>
                                      </a:cubicBezTo>
                                      <a:cubicBezTo>
                                        <a:pt x="300" y="187"/>
                                        <a:pt x="300" y="182"/>
                                        <a:pt x="300" y="175"/>
                                      </a:cubicBezTo>
                                      <a:cubicBezTo>
                                        <a:pt x="300" y="177"/>
                                        <a:pt x="300" y="177"/>
                                        <a:pt x="300" y="177"/>
                                      </a:cubicBezTo>
                                      <a:cubicBezTo>
                                        <a:pt x="299" y="176"/>
                                        <a:pt x="300" y="172"/>
                                        <a:pt x="300" y="170"/>
                                      </a:cubicBezTo>
                                      <a:cubicBezTo>
                                        <a:pt x="300" y="170"/>
                                        <a:pt x="300" y="170"/>
                                        <a:pt x="300" y="170"/>
                                      </a:cubicBezTo>
                                      <a:cubicBezTo>
                                        <a:pt x="300" y="170"/>
                                        <a:pt x="300" y="169"/>
                                        <a:pt x="300" y="168"/>
                                      </a:cubicBezTo>
                                      <a:cubicBezTo>
                                        <a:pt x="300" y="168"/>
                                        <a:pt x="300" y="168"/>
                                        <a:pt x="300" y="168"/>
                                      </a:cubicBezTo>
                                      <a:cubicBezTo>
                                        <a:pt x="300" y="168"/>
                                        <a:pt x="300" y="162"/>
                                        <a:pt x="300" y="161"/>
                                      </a:cubicBezTo>
                                      <a:cubicBezTo>
                                        <a:pt x="300" y="158"/>
                                        <a:pt x="300" y="158"/>
                                        <a:pt x="300" y="158"/>
                                      </a:cubicBezTo>
                                      <a:cubicBezTo>
                                        <a:pt x="300" y="152"/>
                                        <a:pt x="299" y="151"/>
                                        <a:pt x="299" y="145"/>
                                      </a:cubicBezTo>
                                      <a:cubicBezTo>
                                        <a:pt x="299" y="145"/>
                                        <a:pt x="299" y="146"/>
                                        <a:pt x="300" y="146"/>
                                      </a:cubicBezTo>
                                      <a:cubicBezTo>
                                        <a:pt x="300" y="146"/>
                                        <a:pt x="300" y="146"/>
                                        <a:pt x="300" y="146"/>
                                      </a:cubicBezTo>
                                      <a:cubicBezTo>
                                        <a:pt x="300" y="146"/>
                                        <a:pt x="300" y="146"/>
                                        <a:pt x="300" y="146"/>
                                      </a:cubicBezTo>
                                      <a:cubicBezTo>
                                        <a:pt x="300" y="146"/>
                                        <a:pt x="300" y="146"/>
                                        <a:pt x="300" y="148"/>
                                      </a:cubicBezTo>
                                      <a:cubicBezTo>
                                        <a:pt x="300" y="146"/>
                                        <a:pt x="300" y="144"/>
                                        <a:pt x="300" y="144"/>
                                      </a:cubicBezTo>
                                      <a:cubicBezTo>
                                        <a:pt x="300" y="143"/>
                                        <a:pt x="299" y="139"/>
                                        <a:pt x="300" y="137"/>
                                      </a:cubicBezTo>
                                      <a:cubicBezTo>
                                        <a:pt x="300" y="136"/>
                                        <a:pt x="299" y="136"/>
                                        <a:pt x="299" y="133"/>
                                      </a:cubicBezTo>
                                      <a:cubicBezTo>
                                        <a:pt x="299" y="133"/>
                                        <a:pt x="299" y="133"/>
                                        <a:pt x="299" y="133"/>
                                      </a:cubicBezTo>
                                      <a:cubicBezTo>
                                        <a:pt x="299" y="133"/>
                                        <a:pt x="299" y="133"/>
                                        <a:pt x="299" y="133"/>
                                      </a:cubicBezTo>
                                      <a:cubicBezTo>
                                        <a:pt x="299" y="133"/>
                                        <a:pt x="299" y="131"/>
                                        <a:pt x="299" y="131"/>
                                      </a:cubicBezTo>
                                      <a:cubicBezTo>
                                        <a:pt x="299" y="131"/>
                                        <a:pt x="299" y="131"/>
                                        <a:pt x="299" y="132"/>
                                      </a:cubicBezTo>
                                      <a:cubicBezTo>
                                        <a:pt x="300" y="126"/>
                                        <a:pt x="299" y="115"/>
                                        <a:pt x="300" y="110"/>
                                      </a:cubicBezTo>
                                      <a:cubicBezTo>
                                        <a:pt x="300" y="105"/>
                                        <a:pt x="299" y="100"/>
                                        <a:pt x="299" y="96"/>
                                      </a:cubicBezTo>
                                      <a:cubicBezTo>
                                        <a:pt x="299" y="96"/>
                                        <a:pt x="300" y="96"/>
                                        <a:pt x="299" y="97"/>
                                      </a:cubicBezTo>
                                      <a:cubicBezTo>
                                        <a:pt x="300" y="91"/>
                                        <a:pt x="299" y="93"/>
                                        <a:pt x="299" y="87"/>
                                      </a:cubicBezTo>
                                      <a:cubicBezTo>
                                        <a:pt x="299" y="87"/>
                                        <a:pt x="299" y="86"/>
                                        <a:pt x="299" y="86"/>
                                      </a:cubicBezTo>
                                      <a:cubicBezTo>
                                        <a:pt x="299" y="86"/>
                                        <a:pt x="299" y="87"/>
                                        <a:pt x="299" y="88"/>
                                      </a:cubicBezTo>
                                      <a:cubicBezTo>
                                        <a:pt x="299" y="88"/>
                                        <a:pt x="299" y="89"/>
                                        <a:pt x="299" y="89"/>
                                      </a:cubicBezTo>
                                      <a:cubicBezTo>
                                        <a:pt x="299" y="89"/>
                                        <a:pt x="299" y="89"/>
                                        <a:pt x="299" y="89"/>
                                      </a:cubicBezTo>
                                      <a:cubicBezTo>
                                        <a:pt x="300" y="88"/>
                                        <a:pt x="299" y="81"/>
                                        <a:pt x="300" y="77"/>
                                      </a:cubicBezTo>
                                      <a:cubicBezTo>
                                        <a:pt x="300" y="78"/>
                                        <a:pt x="300" y="78"/>
                                        <a:pt x="300" y="78"/>
                                      </a:cubicBezTo>
                                      <a:cubicBezTo>
                                        <a:pt x="300" y="75"/>
                                        <a:pt x="299" y="70"/>
                                        <a:pt x="299" y="65"/>
                                      </a:cubicBezTo>
                                      <a:cubicBezTo>
                                        <a:pt x="299" y="65"/>
                                        <a:pt x="299" y="65"/>
                                        <a:pt x="299" y="65"/>
                                      </a:cubicBezTo>
                                      <a:cubicBezTo>
                                        <a:pt x="299" y="65"/>
                                        <a:pt x="300" y="65"/>
                                        <a:pt x="300" y="65"/>
                                      </a:cubicBezTo>
                                      <a:cubicBezTo>
                                        <a:pt x="299" y="62"/>
                                        <a:pt x="299" y="55"/>
                                        <a:pt x="299" y="50"/>
                                      </a:cubicBezTo>
                                      <a:cubicBezTo>
                                        <a:pt x="299" y="51"/>
                                        <a:pt x="299" y="52"/>
                                        <a:pt x="299" y="52"/>
                                      </a:cubicBezTo>
                                      <a:cubicBezTo>
                                        <a:pt x="299" y="52"/>
                                        <a:pt x="299" y="52"/>
                                        <a:pt x="299" y="51"/>
                                      </a:cubicBezTo>
                                      <a:cubicBezTo>
                                        <a:pt x="299" y="49"/>
                                        <a:pt x="299" y="52"/>
                                        <a:pt x="299" y="47"/>
                                      </a:cubicBezTo>
                                      <a:cubicBezTo>
                                        <a:pt x="299" y="46"/>
                                        <a:pt x="299" y="43"/>
                                        <a:pt x="299" y="42"/>
                                      </a:cubicBezTo>
                                      <a:cubicBezTo>
                                        <a:pt x="299" y="47"/>
                                        <a:pt x="299" y="47"/>
                                        <a:pt x="299" y="47"/>
                                      </a:cubicBezTo>
                                      <a:cubicBezTo>
                                        <a:pt x="300" y="44"/>
                                        <a:pt x="299" y="41"/>
                                        <a:pt x="299" y="39"/>
                                      </a:cubicBezTo>
                                      <a:cubicBezTo>
                                        <a:pt x="299" y="39"/>
                                        <a:pt x="299" y="39"/>
                                        <a:pt x="299" y="39"/>
                                      </a:cubicBezTo>
                                      <a:cubicBezTo>
                                        <a:pt x="299" y="33"/>
                                        <a:pt x="299" y="33"/>
                                        <a:pt x="299" y="26"/>
                                      </a:cubicBezTo>
                                      <a:cubicBezTo>
                                        <a:pt x="299" y="26"/>
                                        <a:pt x="299" y="26"/>
                                        <a:pt x="299" y="26"/>
                                      </a:cubicBezTo>
                                      <a:cubicBezTo>
                                        <a:pt x="298" y="23"/>
                                        <a:pt x="299" y="23"/>
                                        <a:pt x="299" y="19"/>
                                      </a:cubicBezTo>
                                      <a:cubicBezTo>
                                        <a:pt x="299" y="18"/>
                                        <a:pt x="299" y="18"/>
                                        <a:pt x="299" y="18"/>
                                      </a:cubicBezTo>
                                      <a:cubicBezTo>
                                        <a:pt x="299" y="17"/>
                                        <a:pt x="299" y="14"/>
                                        <a:pt x="299" y="10"/>
                                      </a:cubicBezTo>
                                      <a:cubicBezTo>
                                        <a:pt x="298" y="11"/>
                                        <a:pt x="298" y="11"/>
                                        <a:pt x="298" y="11"/>
                                      </a:cubicBezTo>
                                      <a:cubicBezTo>
                                        <a:pt x="298" y="11"/>
                                        <a:pt x="297" y="11"/>
                                        <a:pt x="297" y="11"/>
                                      </a:cubicBezTo>
                                      <a:cubicBezTo>
                                        <a:pt x="297" y="11"/>
                                        <a:pt x="297" y="11"/>
                                        <a:pt x="297" y="11"/>
                                      </a:cubicBezTo>
                                      <a:cubicBezTo>
                                        <a:pt x="296" y="10"/>
                                        <a:pt x="295" y="9"/>
                                        <a:pt x="293" y="7"/>
                                      </a:cubicBezTo>
                                      <a:cubicBezTo>
                                        <a:pt x="295" y="7"/>
                                        <a:pt x="294" y="6"/>
                                        <a:pt x="295" y="6"/>
                                      </a:cubicBezTo>
                                      <a:cubicBezTo>
                                        <a:pt x="295" y="6"/>
                                        <a:pt x="295" y="6"/>
                                        <a:pt x="296" y="7"/>
                                      </a:cubicBezTo>
                                      <a:cubicBezTo>
                                        <a:pt x="297" y="7"/>
                                        <a:pt x="297" y="7"/>
                                        <a:pt x="297" y="7"/>
                                      </a:cubicBezTo>
                                      <a:cubicBezTo>
                                        <a:pt x="297" y="6"/>
                                        <a:pt x="297" y="6"/>
                                        <a:pt x="297" y="6"/>
                                      </a:cubicBezTo>
                                      <a:cubicBezTo>
                                        <a:pt x="297" y="6"/>
                                        <a:pt x="298" y="6"/>
                                        <a:pt x="298" y="6"/>
                                      </a:cubicBezTo>
                                      <a:cubicBezTo>
                                        <a:pt x="298" y="6"/>
                                        <a:pt x="298" y="5"/>
                                        <a:pt x="298" y="5"/>
                                      </a:cubicBezTo>
                                      <a:cubicBezTo>
                                        <a:pt x="298" y="5"/>
                                        <a:pt x="298" y="6"/>
                                        <a:pt x="298" y="6"/>
                                      </a:cubicBezTo>
                                      <a:cubicBezTo>
                                        <a:pt x="299" y="6"/>
                                        <a:pt x="299" y="6"/>
                                        <a:pt x="299" y="6"/>
                                      </a:cubicBezTo>
                                      <a:cubicBezTo>
                                        <a:pt x="299" y="6"/>
                                        <a:pt x="298" y="5"/>
                                        <a:pt x="298" y="4"/>
                                      </a:cubicBezTo>
                                      <a:cubicBezTo>
                                        <a:pt x="299" y="3"/>
                                        <a:pt x="297" y="1"/>
                                        <a:pt x="296" y="0"/>
                                      </a:cubicBezTo>
                                      <a:cubicBezTo>
                                        <a:pt x="295" y="0"/>
                                        <a:pt x="294" y="0"/>
                                        <a:pt x="293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9" name="Picture 1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778" y="903288"/>
                                  <a:ext cx="3042168" cy="20667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B5139A" id="Note Backing" o:spid="_x0000_s1026" alt="Note Backing Graphic" style="position:absolute;margin-left:28.1pt;margin-top:18pt;width:223.2pt;height:214.55pt;z-index:-251658241;mso-position-horizontal-relative:page;mso-position-vertical-relative:page;mso-width-relative:margin;mso-height-relative:margin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" o:allowincell="f">
                      <v:shape id="Freeform 188" o:spid="_x0000_s1027" style="position:absolute;width:33877;height:33083;visibility:visible;mso-wrap-style:square;v-text-anchor:top" coordsize="30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UtacQA&#10;AADcAAAADwAAAGRycy9kb3ducmV2LnhtbESPTW/CMAyG75P4D5GRuI2UHRAqBDQhEBOHagN29xrT&#10;dDRO1QQo+/XzYdJutvx+PF6set+oG3WxDmxgMs5AEZfB1lwZOB23zzNQMSFbbAKTgQdFWC0HTwvM&#10;bbjzB90OqVISwjFHAy6lNtc6lo48xnFoieV2Dp3HJGtXadvhXcJ9o1+ybKo91iwNDltaOyovh6uX&#10;Eu36rw3u9tlp9/1Z/JyL98ujMGY07F/noBL16V/8536zgj8TWnlGJt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lLWnEAAAA3AAAAA8AAAAAAAAAAAAAAAAAmAIAAGRycy9k&#10;b3ducmV2LnhtbFBLBQYAAAAABAAEAPUAAACJAw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        <o:lock v:ext="edit" verticies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89" o:spid="_x0000_s1028" type="#_x0000_t75" style="position:absolute;left:1727;top:9032;width:30422;height:2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udqjBAAAA3AAAAA8AAABkcnMvZG93bnJldi54bWxET9uKwjAQfV/wH8IIvm1TBRetjSKKoOvD&#10;eukHDM3YFptJaaJWv94sLOzbHM510kVnanGn1lWWFQyjGARxbnXFhYLsvPmcgHAeWWNtmRQ8ycFi&#10;3vtIMdH2wUe6n3whQgi7BBWU3jeJlC4vyaCLbEMcuIttDfoA20LqFh8h3NRyFMdf0mDFoaHEhlYl&#10;5dfTzSiQ5+FubCrTfNPeu8PPOluNX7FSg363nIHw1Pl/8Z97q8P8yRR+nwkXyP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5udqjBAAAA3AAAAA8AAAAAAAAAAAAAAAAAnwIA&#10;AGRycy9kb3ducmV2LnhtbFBLBQYAAAAABAAEAPcAAACNAwAAAAA=&#10;">
                        <v:imagedata r:id="rId8" o:title=""/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4411" w:type="dxa"/>
          </w:tcPr>
          <w:p w:rsidR="00D63D9E" w:rsidRDefault="00D63D9E" w:rsidP="00D63D9E">
            <w:pPr>
              <w:pStyle w:val="NoteHeading"/>
              <w:jc w:val="center"/>
              <w:rPr>
                <w:sz w:val="28"/>
                <w:szCs w:val="28"/>
              </w:rPr>
            </w:pPr>
            <w:r>
              <w:rPr>
                <w:b w:val="0"/>
                <w:sz w:val="28"/>
                <w:szCs w:val="28"/>
                <w:u w:val="single"/>
              </w:rPr>
              <w:t>Event Key / Coach per Event</w:t>
            </w:r>
          </w:p>
          <w:p w:rsidR="00D63D9E" w:rsidRDefault="00D63D9E" w:rsidP="00D63D9E">
            <w:pPr>
              <w:pStyle w:val="Notes"/>
              <w:numPr>
                <w:ilvl w:val="0"/>
                <w:numId w:val="1"/>
              </w:numPr>
              <w:jc w:val="center"/>
            </w:pPr>
            <w:r>
              <w:t>Shot Putt / Disc    Pease &amp;Williams</w:t>
            </w:r>
          </w:p>
          <w:p w:rsidR="00D63D9E" w:rsidRDefault="00D63D9E" w:rsidP="00D63D9E">
            <w:pPr>
              <w:pStyle w:val="Notes"/>
              <w:numPr>
                <w:ilvl w:val="0"/>
                <w:numId w:val="1"/>
              </w:numPr>
              <w:jc w:val="center"/>
            </w:pPr>
            <w:r>
              <w:t>Sprints / Re-lays   Evens &amp; Morans</w:t>
            </w:r>
          </w:p>
          <w:p w:rsidR="00D63D9E" w:rsidRDefault="00D63D9E" w:rsidP="00D63D9E">
            <w:pPr>
              <w:pStyle w:val="Notes"/>
              <w:numPr>
                <w:ilvl w:val="0"/>
                <w:numId w:val="1"/>
              </w:numPr>
              <w:jc w:val="center"/>
            </w:pPr>
            <w:r>
              <w:t>Hurdles                  Baker &amp; Gaona</w:t>
            </w:r>
          </w:p>
          <w:p w:rsidR="00D63D9E" w:rsidRDefault="00D63D9E" w:rsidP="00D63D9E">
            <w:pPr>
              <w:pStyle w:val="Notes"/>
              <w:numPr>
                <w:ilvl w:val="0"/>
                <w:numId w:val="1"/>
              </w:numPr>
              <w:jc w:val="center"/>
            </w:pPr>
            <w:r>
              <w:t>Triple Jump / Long Jump  Mitchel</w:t>
            </w:r>
          </w:p>
          <w:p w:rsidR="00D63D9E" w:rsidRDefault="00D63D9E" w:rsidP="00D63D9E">
            <w:pPr>
              <w:pStyle w:val="Notes"/>
              <w:numPr>
                <w:ilvl w:val="0"/>
                <w:numId w:val="1"/>
              </w:numPr>
              <w:jc w:val="center"/>
            </w:pPr>
            <w:r>
              <w:t>High Jump             Ramsdell</w:t>
            </w:r>
          </w:p>
          <w:p w:rsidR="00D63D9E" w:rsidRDefault="00D63D9E" w:rsidP="00D63D9E">
            <w:pPr>
              <w:pStyle w:val="Notes"/>
              <w:numPr>
                <w:ilvl w:val="0"/>
                <w:numId w:val="1"/>
              </w:numPr>
              <w:jc w:val="center"/>
            </w:pPr>
            <w:r>
              <w:t>Long Distance      Ramsdell</w:t>
            </w:r>
          </w:p>
          <w:p w:rsidR="008774E0" w:rsidRPr="008774E0" w:rsidRDefault="008774E0" w:rsidP="008774E0">
            <w:pPr>
              <w:pStyle w:val="Notes"/>
              <w:jc w:val="center"/>
              <w:rPr>
                <w:b/>
                <w:u w:val="single"/>
              </w:rPr>
            </w:pPr>
          </w:p>
        </w:tc>
      </w:tr>
    </w:tbl>
    <w:p w:rsidR="002E7371" w:rsidRDefault="002E7371">
      <w:pPr>
        <w:pStyle w:val="NoSpacing"/>
      </w:pPr>
    </w:p>
    <w:sectPr w:rsidR="002E737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12DB9"/>
    <w:multiLevelType w:val="hybridMultilevel"/>
    <w:tmpl w:val="25F47604"/>
    <w:lvl w:ilvl="0" w:tplc="8EB2AB9C">
      <w:start w:val="1"/>
      <w:numFmt w:val="decimal"/>
      <w:lvlText w:val="%1)"/>
      <w:lvlJc w:val="left"/>
      <w:pPr>
        <w:ind w:left="432" w:hanging="360"/>
      </w:pPr>
    </w:lvl>
    <w:lvl w:ilvl="1" w:tplc="04090019">
      <w:start w:val="1"/>
      <w:numFmt w:val="lowerLetter"/>
      <w:lvlText w:val="%2."/>
      <w:lvlJc w:val="left"/>
      <w:pPr>
        <w:ind w:left="1152" w:hanging="360"/>
      </w:pPr>
    </w:lvl>
    <w:lvl w:ilvl="2" w:tplc="0409001B">
      <w:start w:val="1"/>
      <w:numFmt w:val="lowerRoman"/>
      <w:lvlText w:val="%3."/>
      <w:lvlJc w:val="right"/>
      <w:pPr>
        <w:ind w:left="1872" w:hanging="180"/>
      </w:pPr>
    </w:lvl>
    <w:lvl w:ilvl="3" w:tplc="0409000F">
      <w:start w:val="1"/>
      <w:numFmt w:val="decimal"/>
      <w:lvlText w:val="%4."/>
      <w:lvlJc w:val="left"/>
      <w:pPr>
        <w:ind w:left="2592" w:hanging="360"/>
      </w:pPr>
    </w:lvl>
    <w:lvl w:ilvl="4" w:tplc="04090019">
      <w:start w:val="1"/>
      <w:numFmt w:val="lowerLetter"/>
      <w:lvlText w:val="%5."/>
      <w:lvlJc w:val="left"/>
      <w:pPr>
        <w:ind w:left="3312" w:hanging="360"/>
      </w:pPr>
    </w:lvl>
    <w:lvl w:ilvl="5" w:tplc="0409001B">
      <w:start w:val="1"/>
      <w:numFmt w:val="lowerRoman"/>
      <w:lvlText w:val="%6."/>
      <w:lvlJc w:val="right"/>
      <w:pPr>
        <w:ind w:left="4032" w:hanging="180"/>
      </w:pPr>
    </w:lvl>
    <w:lvl w:ilvl="6" w:tplc="0409000F">
      <w:start w:val="1"/>
      <w:numFmt w:val="decimal"/>
      <w:lvlText w:val="%7."/>
      <w:lvlJc w:val="left"/>
      <w:pPr>
        <w:ind w:left="4752" w:hanging="360"/>
      </w:pPr>
    </w:lvl>
    <w:lvl w:ilvl="7" w:tplc="04090019">
      <w:start w:val="1"/>
      <w:numFmt w:val="lowerLetter"/>
      <w:lvlText w:val="%8."/>
      <w:lvlJc w:val="left"/>
      <w:pPr>
        <w:ind w:left="5472" w:hanging="360"/>
      </w:pPr>
    </w:lvl>
    <w:lvl w:ilvl="8" w:tplc="0409001B">
      <w:start w:val="1"/>
      <w:numFmt w:val="lowerRoman"/>
      <w:lvlText w:val="%9."/>
      <w:lvlJc w:val="right"/>
      <w:pPr>
        <w:ind w:left="6192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3/31/2015"/>
    <w:docVar w:name="MonthEndA" w:val="4/30/2015"/>
    <w:docVar w:name="MonthEndB" w:val="2/28/2015"/>
    <w:docVar w:name="MonthStart" w:val="3/1/2015"/>
    <w:docVar w:name="MonthStartA" w:val="4/1/2015"/>
    <w:docVar w:name="MonthStartB" w:val="2/1/2015"/>
  </w:docVars>
  <w:rsids>
    <w:rsidRoot w:val="00D63D9E"/>
    <w:rsid w:val="00262168"/>
    <w:rsid w:val="002E7371"/>
    <w:rsid w:val="004146FB"/>
    <w:rsid w:val="00622E4A"/>
    <w:rsid w:val="008774E0"/>
    <w:rsid w:val="00AE3F1D"/>
    <w:rsid w:val="00D63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478880-5431-459F-95A3-544251A58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36"/>
    <w:unhideWhenUsed/>
    <w:qFormat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ays">
    <w:name w:val="Day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table" w:customStyle="1" w:styleId="CalendarTable">
    <w:name w:val="Calendar Table"/>
    <w:basedOn w:val="TableNormal"/>
    <w:uiPriority w:val="99"/>
    <w:pPr>
      <w:spacing w:after="0"/>
    </w:pPr>
    <w:tblPr>
      <w:tblCellMar>
        <w:left w:w="0" w:type="dxa"/>
        <w:right w:w="0" w:type="dxa"/>
      </w:tblCellMar>
    </w:tblPr>
  </w:style>
  <w:style w:type="paragraph" w:customStyle="1" w:styleId="Dates">
    <w:name w:val="Dates"/>
    <w:basedOn w:val="Normal"/>
    <w:uiPriority w:val="1"/>
    <w:qFormat/>
    <w:pPr>
      <w:ind w:right="115"/>
      <w:jc w:val="right"/>
    </w:pPr>
    <w:rPr>
      <w:b/>
      <w:color w:val="55C2E7" w:themeColor="accent1" w:themeTint="99"/>
    </w:rPr>
  </w:style>
  <w:style w:type="paragraph" w:styleId="NoteHeading">
    <w:name w:val="Note Heading"/>
    <w:basedOn w:val="Normal"/>
    <w:next w:val="Normal"/>
    <w:link w:val="NoteHeadingChar"/>
    <w:uiPriority w:val="1"/>
    <w:unhideWhenUsed/>
    <w:pPr>
      <w:spacing w:before="440" w:after="320"/>
      <w:ind w:left="72" w:right="72"/>
    </w:pPr>
    <w:rPr>
      <w:b/>
      <w:caps/>
      <w:color w:val="1782A6" w:themeColor="accent1"/>
      <w:sz w:val="36"/>
    </w:rPr>
  </w:style>
  <w:style w:type="character" w:customStyle="1" w:styleId="NoteHeadingChar">
    <w:name w:val="Note Heading Char"/>
    <w:basedOn w:val="DefaultParagraphFont"/>
    <w:link w:val="NoteHeading"/>
    <w:uiPriority w:val="1"/>
    <w:rPr>
      <w:b/>
      <w:caps/>
      <w:color w:val="1782A6" w:themeColor="accent1"/>
      <w:sz w:val="36"/>
    </w:rPr>
  </w:style>
  <w:style w:type="paragraph" w:customStyle="1" w:styleId="Notes">
    <w:name w:val="Notes"/>
    <w:basedOn w:val="Normal"/>
    <w:qFormat/>
    <w:pPr>
      <w:spacing w:line="516" w:lineRule="auto"/>
      <w:ind w:left="72" w:right="72"/>
    </w:pPr>
    <w:rPr>
      <w:noProof/>
      <w:color w:val="1782A6" w:themeColor="accent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Year">
    <w:name w:val="Year"/>
    <w:basedOn w:val="Normal"/>
    <w:uiPriority w:val="1"/>
    <w:qFormat/>
    <w:pPr>
      <w:spacing w:before="120"/>
      <w:jc w:val="center"/>
    </w:pPr>
    <w:rPr>
      <w:rFonts w:asciiTheme="majorHAnsi" w:hAnsiTheme="majorHAnsi"/>
      <w:b/>
      <w:caps/>
      <w:color w:val="1782A6" w:themeColor="accent1"/>
      <w:spacing w:val="-10"/>
      <w:sz w:val="80"/>
      <w:szCs w:val="80"/>
    </w:rPr>
  </w:style>
  <w:style w:type="paragraph" w:customStyle="1" w:styleId="Month">
    <w:name w:val="Month"/>
    <w:basedOn w:val="Normal"/>
    <w:uiPriority w:val="1"/>
    <w:qFormat/>
    <w:pPr>
      <w:spacing w:after="480"/>
      <w:ind w:right="605"/>
      <w:jc w:val="right"/>
    </w:pPr>
    <w:rPr>
      <w:rFonts w:asciiTheme="majorHAnsi" w:hAnsiTheme="majorHAnsi"/>
      <w:b/>
      <w:color w:val="FFFFFF" w:themeColor="background1"/>
      <w:sz w:val="48"/>
      <w:szCs w:val="52"/>
    </w:rPr>
  </w:style>
  <w:style w:type="paragraph" w:customStyle="1" w:styleId="Off-MonthDates">
    <w:name w:val="Off-Month Dates"/>
    <w:basedOn w:val="Normal"/>
    <w:uiPriority w:val="1"/>
    <w:qFormat/>
    <w:pPr>
      <w:ind w:left="29" w:right="29"/>
      <w:jc w:val="center"/>
    </w:pPr>
    <w:rPr>
      <w:b/>
      <w:color w:val="8ED6EF" w:themeColor="accent1" w:themeTint="66"/>
      <w:sz w:val="26"/>
      <w:szCs w:val="26"/>
    </w:rPr>
  </w:style>
  <w:style w:type="paragraph" w:customStyle="1" w:styleId="Off-Months">
    <w:name w:val="Off-Months"/>
    <w:basedOn w:val="Normal"/>
    <w:uiPriority w:val="1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1"/>
    <w:qFormat/>
    <w:pPr>
      <w:spacing w:after="0" w:line="220" w:lineRule="exact"/>
      <w:jc w:val="center"/>
    </w:pPr>
    <w:rPr>
      <w:b/>
      <w:color w:val="FFFFFF" w:themeColor="background1"/>
      <w:sz w:val="24"/>
      <w:szCs w:val="24"/>
    </w:rPr>
  </w:style>
  <w:style w:type="paragraph" w:customStyle="1" w:styleId="TableText">
    <w:name w:val="Table Text"/>
    <w:basedOn w:val="Normal"/>
    <w:qFormat/>
    <w:pPr>
      <w:spacing w:after="60"/>
      <w:ind w:left="72" w:right="72"/>
    </w:pPr>
    <w:rPr>
      <w:color w:val="1782A6" w:themeColor="accent1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78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pease\Documents\mARCH%20CALENDAR%202015.dotm" TargetMode="External"/></Relationship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tab id="customTab" label="Calendar" insertBeforeMso="TabHome">
        <group id="Calendar" label="Calendar">
          <button id="NewDates" visible="true" size="large" label="Select New Dates" keytip="D" screentip="Select a new month and year for this calendar." onAction="CustomizeCalendar" imageMso="CalendarMonthDetailsSplitButton"/>
        </group>
        <group idMso="GroupClipboard"/>
        <group idMso="GroupStyles"/>
        <group idMso="GroupThemesWord"/>
        <group idMso="GroupEditing"/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831F0F2-46CD-4022-884C-5E902CC43F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mARCH CALENDAR 2015</Template>
  <TotalTime>10</TotalTime>
  <Pages>1</Pages>
  <Words>940</Words>
  <Characters>5361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katpease</dc:creator>
  <cp:keywords/>
  <cp:lastModifiedBy>Katherine Pease</cp:lastModifiedBy>
  <cp:revision>3</cp:revision>
  <cp:lastPrinted>2015-02-04T03:37:00Z</cp:lastPrinted>
  <dcterms:created xsi:type="dcterms:W3CDTF">2015-02-03T01:45:00Z</dcterms:created>
  <dcterms:modified xsi:type="dcterms:W3CDTF">2015-02-04T03:37:00Z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TC028051379991</vt:lpwstr>
  </property>
</Properties>
</file>