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2E7371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E7371" w:rsidRDefault="008774E0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2E7371" w:rsidRDefault="008774E0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E7371" w:rsidRDefault="008774E0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2E7371" w:rsidRDefault="008774E0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2E7371" w:rsidRDefault="008774E0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E7371" w:rsidRDefault="008774E0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E7371" w:rsidRDefault="008774E0">
            <w:pPr>
              <w:pStyle w:val="Days"/>
            </w:pPr>
            <w:r>
              <w:t>Saturday</w:t>
            </w:r>
          </w:p>
        </w:tc>
      </w:tr>
    </w:tbl>
    <w:p w:rsidR="002E7371" w:rsidRDefault="002E7371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 w:rsidR="00826176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826176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82617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26176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826176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82617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82617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26176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826176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82617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82617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26176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826176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82617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826176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26176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826176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11578C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1C1C14C" wp14:editId="01212614">
                      <wp:simplePos x="0" y="0"/>
                      <wp:positionH relativeFrom="column">
                        <wp:posOffset>-5313045</wp:posOffset>
                      </wp:positionH>
                      <wp:positionV relativeFrom="paragraph">
                        <wp:posOffset>-695325</wp:posOffset>
                      </wp:positionV>
                      <wp:extent cx="5208905" cy="1404620"/>
                      <wp:effectExtent l="0" t="0" r="10795" b="16510"/>
                      <wp:wrapNone/>
                      <wp:docPr id="1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8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176" w:rsidRPr="00826176" w:rsidRDefault="00826176">
                                  <w:pPr>
                                    <w:rPr>
                                      <w:rFonts w:ascii="Goudy Stout" w:hAnsi="Goudy Stout"/>
                                      <w:sz w:val="56"/>
                                      <w:szCs w:val="56"/>
                                    </w:rPr>
                                  </w:pPr>
                                  <w:r w:rsidRPr="00826176">
                                    <w:rPr>
                                      <w:rFonts w:ascii="Goudy Stout" w:hAnsi="Goudy Stout"/>
                                      <w:sz w:val="56"/>
                                      <w:szCs w:val="56"/>
                                    </w:rPr>
                                    <w:t>February 2015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C1C1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18.35pt;margin-top:-54.75pt;width:410.15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">
                      <v:textbox style="mso-fit-shape-to-text:t">
                        <w:txbxContent>
                          <w:p w:rsidR="00826176" w:rsidRPr="00826176" w:rsidRDefault="00826176">
                            <w:pPr>
                              <w:rPr>
                                <w:rFonts w:ascii="Goudy Stout" w:hAnsi="Goudy Stout"/>
                                <w:sz w:val="56"/>
                                <w:szCs w:val="56"/>
                              </w:rPr>
                            </w:pPr>
                            <w:r w:rsidRPr="00826176">
                              <w:rPr>
                                <w:rFonts w:ascii="Goudy Stout" w:hAnsi="Goudy Stout"/>
                                <w:sz w:val="56"/>
                                <w:szCs w:val="56"/>
                              </w:rPr>
                              <w:t>February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74E0">
              <w:fldChar w:fldCharType="begin"/>
            </w:r>
            <w:r w:rsidR="008774E0">
              <w:instrText xml:space="preserve"> IF </w:instrText>
            </w:r>
            <w:r w:rsidR="008774E0">
              <w:fldChar w:fldCharType="begin"/>
            </w:r>
            <w:r w:rsidR="008774E0">
              <w:instrText xml:space="preserve"> DocVariable MonthStart \@ dddd </w:instrText>
            </w:r>
            <w:r w:rsidR="008774E0">
              <w:fldChar w:fldCharType="separate"/>
            </w:r>
            <w:r w:rsidR="00826176">
              <w:instrText>Sunday</w:instrText>
            </w:r>
            <w:r w:rsidR="008774E0">
              <w:fldChar w:fldCharType="end"/>
            </w:r>
            <w:r w:rsidR="008774E0">
              <w:instrText xml:space="preserve"> = "Friday" 1 </w:instrText>
            </w:r>
            <w:r w:rsidR="008774E0">
              <w:fldChar w:fldCharType="begin"/>
            </w:r>
            <w:r w:rsidR="008774E0">
              <w:instrText xml:space="preserve"> IF </w:instrText>
            </w:r>
            <w:r w:rsidR="008774E0">
              <w:fldChar w:fldCharType="begin"/>
            </w:r>
            <w:r w:rsidR="008774E0">
              <w:instrText xml:space="preserve"> =J1 </w:instrText>
            </w:r>
            <w:r w:rsidR="008774E0">
              <w:fldChar w:fldCharType="separate"/>
            </w:r>
            <w:r w:rsidR="00826176">
              <w:rPr>
                <w:noProof/>
              </w:rPr>
              <w:instrText>5</w:instrText>
            </w:r>
            <w:r w:rsidR="008774E0">
              <w:fldChar w:fldCharType="end"/>
            </w:r>
            <w:r w:rsidR="008774E0">
              <w:instrText xml:space="preserve"> &lt;&gt; 0 </w:instrText>
            </w:r>
            <w:r w:rsidR="008774E0">
              <w:fldChar w:fldCharType="begin"/>
            </w:r>
            <w:r w:rsidR="008774E0">
              <w:instrText xml:space="preserve"> =J1+1 </w:instrText>
            </w:r>
            <w:r w:rsidR="008774E0">
              <w:fldChar w:fldCharType="separate"/>
            </w:r>
            <w:r w:rsidR="00826176">
              <w:rPr>
                <w:noProof/>
              </w:rPr>
              <w:instrText>6</w:instrText>
            </w:r>
            <w:r w:rsidR="008774E0">
              <w:fldChar w:fldCharType="end"/>
            </w:r>
            <w:r w:rsidR="008774E0">
              <w:instrText xml:space="preserve"> "" </w:instrText>
            </w:r>
            <w:r w:rsidR="008774E0">
              <w:fldChar w:fldCharType="separate"/>
            </w:r>
            <w:r w:rsidR="00826176">
              <w:rPr>
                <w:noProof/>
              </w:rPr>
              <w:instrText>6</w:instrText>
            </w:r>
            <w:r w:rsidR="008774E0">
              <w:fldChar w:fldCharType="end"/>
            </w:r>
            <w:r w:rsidR="008774E0">
              <w:fldChar w:fldCharType="separate"/>
            </w:r>
            <w:r w:rsidR="00826176">
              <w:rPr>
                <w:noProof/>
              </w:rPr>
              <w:t>6</w:t>
            </w:r>
            <w:r w:rsidR="008774E0"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826176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826176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826176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26176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826176">
              <w:rPr>
                <w:noProof/>
              </w:rPr>
              <w:t>7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 w:rsidP="00826176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826176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826176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BE79D9" wp14:editId="79556D96">
                      <wp:simplePos x="0" y="0"/>
                      <wp:positionH relativeFrom="column">
                        <wp:posOffset>96851</wp:posOffset>
                      </wp:positionH>
                      <wp:positionV relativeFrom="paragraph">
                        <wp:posOffset>570230</wp:posOffset>
                      </wp:positionV>
                      <wp:extent cx="714777" cy="321972"/>
                      <wp:effectExtent l="0" t="0" r="9525" b="1905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777" cy="3219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176" w:rsidRDefault="00826176">
                                  <w:r>
                                    <w:t>1/2/3/6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9B67E" id="Text Box 128" o:spid="_x0000_s1027" type="#_x0000_t202" style="position:absolute;left:0;text-align:left;margin-left:7.65pt;margin-top:44.9pt;width:56.3pt;height:2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" fillcolor="white [3201]" stroked="f" strokeweight=".5pt">
                      <v:textbox>
                        <w:txbxContent>
                          <w:p w:rsidR="00826176" w:rsidRDefault="00826176">
                            <w:r>
                              <w:t>1/2/3/6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26176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4/5/6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26176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826176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5A18F0" wp14:editId="647B9C5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457200</wp:posOffset>
                      </wp:positionV>
                      <wp:extent cx="655955" cy="334645"/>
                      <wp:effectExtent l="0" t="0" r="0" b="8255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482" cy="334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176" w:rsidRDefault="00826176">
                                  <w:r>
                                    <w:t>1/4/5</w:t>
                                  </w:r>
                                  <w:r w:rsidR="0011578C">
                                    <w:t>/3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A18F0" id="Text Box 131" o:spid="_x0000_s1028" type="#_x0000_t202" style="position:absolute;left:0;text-align:left;margin-left:3.55pt;margin-top:36pt;width:51.6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" fillcolor="white [3201]" stroked="f" strokeweight=".5pt">
                      <v:textbox>
                        <w:txbxContent>
                          <w:p w:rsidR="00826176" w:rsidRDefault="00826176">
                            <w:r>
                              <w:t>1/4/5</w:t>
                            </w:r>
                            <w:r w:rsidR="0011578C">
                              <w:t>/3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826176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826176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826176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826176">
              <w:rPr>
                <w:noProof/>
              </w:rPr>
              <w:t>14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826176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1/2/3/6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826176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4/5/6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826176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1/4/5</w:t>
            </w:r>
            <w:r w:rsidR="0011578C">
              <w:t>/3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826176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8774E0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4" behindDoc="0" locked="0" layoutInCell="1" allowOverlap="1" wp14:anchorId="6D00BF7F" wp14:editId="50BF6A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-1005205</wp:posOffset>
                      </wp:positionV>
                      <wp:extent cx="962025" cy="92392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74E0" w:rsidRPr="008774E0" w:rsidRDefault="008774E0">
                                  <w:pPr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8774E0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8774E0" w:rsidRDefault="008774E0">
                                  <w:r>
                                    <w:t>UHS @5pm Girls</w:t>
                                  </w:r>
                                </w:p>
                                <w:p w:rsidR="008774E0" w:rsidRDefault="008774E0">
                                  <w:r>
                                    <w:t>Paul Tyson @5pm Boys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B46D7" id="_x0000_s1029" type="#_x0000_t202" style="position:absolute;left:0;text-align:left;margin-left:0;margin-top:-79.15pt;width:75.75pt;height:72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ObJAIAAEw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">
                      <v:textbox>
                        <w:txbxContent>
                          <w:p w:rsidR="008774E0" w:rsidRPr="008774E0" w:rsidRDefault="008774E0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774E0">
                              <w:rPr>
                                <w:b/>
                                <w:i/>
                                <w:u w:val="single"/>
                              </w:rPr>
                              <w:t>Track Meet</w:t>
                            </w:r>
                          </w:p>
                          <w:p w:rsidR="008774E0" w:rsidRDefault="008774E0">
                            <w:r>
                              <w:t>UHS @5pm Girls</w:t>
                            </w:r>
                          </w:p>
                          <w:p w:rsidR="008774E0" w:rsidRDefault="008774E0">
                            <w:r>
                              <w:t>Paul Tyson @5pm Boys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826176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826176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826176">
              <w:rPr>
                <w:noProof/>
              </w:rPr>
              <w:t>21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826176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1/2/3/6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826176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826176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605C1B" wp14:editId="3DBA6E58">
                      <wp:simplePos x="0" y="0"/>
                      <wp:positionH relativeFrom="column">
                        <wp:posOffset>23736</wp:posOffset>
                      </wp:positionH>
                      <wp:positionV relativeFrom="paragraph">
                        <wp:posOffset>657288</wp:posOffset>
                      </wp:positionV>
                      <wp:extent cx="734096" cy="257577"/>
                      <wp:effectExtent l="0" t="0" r="8890" b="9525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4096" cy="2575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6176" w:rsidRDefault="00826176">
                                  <w:r>
                                    <w:t>4/5/6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926E2" id="Text Box 129" o:spid="_x0000_s1030" type="#_x0000_t202" style="position:absolute;left:0;text-align:left;margin-left:1.85pt;margin-top:51.75pt;width:57.8pt;height:2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" fillcolor="white [3201]" stroked="f" strokeweight=".5pt">
                      <v:textbox>
                        <w:txbxContent>
                          <w:p w:rsidR="00826176" w:rsidRDefault="00826176">
                            <w:r>
                              <w:t>4/5/6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826176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26176" w:rsidRDefault="00826176" w:rsidP="00826176">
            <w:r>
              <w:t>1/4/5</w:t>
            </w:r>
            <w:r w:rsidR="0011578C">
              <w:t>/3</w:t>
            </w:r>
          </w:p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826176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DC7A81">
            <w:pPr>
              <w:pStyle w:val="TableTex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0" allowOverlap="1" wp14:anchorId="34280D72" wp14:editId="7F98A255">
                  <wp:simplePos x="0" y="0"/>
                  <wp:positionH relativeFrom="page">
                    <wp:posOffset>-6465570</wp:posOffset>
                  </wp:positionH>
                  <wp:positionV relativeFrom="margin">
                    <wp:posOffset>-2086610</wp:posOffset>
                  </wp:positionV>
                  <wp:extent cx="6859905" cy="9070340"/>
                  <wp:effectExtent l="0" t="0" r="0" b="0"/>
                  <wp:wrapNone/>
                  <wp:docPr id="186" name="Texture" descr="Tex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academic cal texture med re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905" cy="907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74E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89" behindDoc="0" locked="0" layoutInCell="1" allowOverlap="1" wp14:anchorId="1D988181" wp14:editId="7EACF7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-1005205</wp:posOffset>
                      </wp:positionV>
                      <wp:extent cx="914400" cy="932815"/>
                      <wp:effectExtent l="0" t="0" r="19050" b="1968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334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74E0" w:rsidRPr="008774E0" w:rsidRDefault="008774E0" w:rsidP="008774E0">
                                  <w:pPr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 w:rsidRPr="008774E0"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8774E0" w:rsidRDefault="008774E0" w:rsidP="008774E0">
                                  <w:r>
                                    <w:t>UHS @5pm Boys</w:t>
                                  </w:r>
                                </w:p>
                                <w:p w:rsidR="008774E0" w:rsidRDefault="008774E0" w:rsidP="008774E0">
                                  <w:r>
                                    <w:t>Paul Tyson @5pm Girls</w:t>
                                  </w:r>
                                </w:p>
                                <w:p w:rsidR="008774E0" w:rsidRDefault="008774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FA2BC" id="_x0000_s1031" type="#_x0000_t202" style="position:absolute;left:0;text-align:left;margin-left:0;margin-top:-79.15pt;width:1in;height:73.45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">
                      <v:textbox>
                        <w:txbxContent>
                          <w:p w:rsidR="008774E0" w:rsidRPr="008774E0" w:rsidRDefault="008774E0" w:rsidP="008774E0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8774E0">
                              <w:rPr>
                                <w:b/>
                                <w:i/>
                                <w:u w:val="single"/>
                              </w:rPr>
                              <w:t>Track Meet</w:t>
                            </w:r>
                          </w:p>
                          <w:p w:rsidR="008774E0" w:rsidRDefault="008774E0" w:rsidP="008774E0">
                            <w:r>
                              <w:t>UHS @5pm Boys</w:t>
                            </w:r>
                          </w:p>
                          <w:p w:rsidR="008774E0" w:rsidRDefault="008774E0" w:rsidP="008774E0">
                            <w:r>
                              <w:t>Paul Tyson @5pm Girls</w:t>
                            </w:r>
                          </w:p>
                          <w:p w:rsidR="008774E0" w:rsidRDefault="008774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826176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826176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826176">
              <w:rPr>
                <w:noProof/>
              </w:rPr>
              <w:t>28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DC7A81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73600" behindDoc="0" locked="0" layoutInCell="1" allowOverlap="1" wp14:anchorId="4CA46CB9" wp14:editId="5AEBC6A7">
                      <wp:simplePos x="0" y="0"/>
                      <wp:positionH relativeFrom="page">
                        <wp:posOffset>-635</wp:posOffset>
                      </wp:positionH>
                      <wp:positionV relativeFrom="paragraph">
                        <wp:posOffset>-4445</wp:posOffset>
                      </wp:positionV>
                      <wp:extent cx="678307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3501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7A81" w:rsidRP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DC7A81">
                                    <w:rPr>
                                      <w:i/>
                                      <w:iCs/>
                                      <w:color w:val="1782A6" w:themeColor="accent1"/>
                                      <w:sz w:val="40"/>
                                      <w:szCs w:val="40"/>
                                      <w:u w:val="single"/>
                                    </w:rPr>
                                    <w:t>Notes to Parents/Athlete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*Behavior / Grades in and out of classroom count toward eligibility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*Athletes ride to and from the track meet on team bus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*Parents pick up athletes at Tennyson Middle School after track meets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 xml:space="preserve">*Athlete may bring sack lunch/dinner, Parents are not allowed to bring food to the school before we </w:t>
                                  </w: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leave,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 xml:space="preserve"> per Waco ISD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*Athlete is responsible for all personal belongings (coaches do not hold athlete belongings)</w:t>
                                  </w:r>
                                </w:p>
                                <w:p w:rsidR="00DC7A81" w:rsidRDefault="00DC7A81">
                                  <w:pPr>
                                    <w:pBdr>
                                      <w:top w:val="single" w:sz="24" w:space="8" w:color="1782A6" w:themeColor="accent1"/>
                                      <w:bottom w:val="single" w:sz="24" w:space="8" w:color="1782A6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1782A6" w:themeColor="accent1"/>
                                      <w:sz w:val="24"/>
                                      <w:szCs w:val="24"/>
                                    </w:rPr>
                                    <w:t>*Athlete may bring money for concession stands at track meets when/if available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46CB9" id="_x0000_s1032" type="#_x0000_t202" style="position:absolute;left:0;text-align:left;margin-left:-.05pt;margin-top:-.35pt;width:534.1pt;height:110.5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" filled="f" stroked="f">
                      <v:textbox style="mso-fit-shape-to-text:t">
                        <w:txbxContent>
                          <w:p w:rsidR="00DC7A81" w:rsidRP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C7A81">
                              <w:rPr>
                                <w:i/>
                                <w:iCs/>
                                <w:color w:val="1782A6" w:themeColor="accent1"/>
                                <w:sz w:val="40"/>
                                <w:szCs w:val="40"/>
                                <w:u w:val="single"/>
                              </w:rPr>
                              <w:t>Notes to Parents/Athlete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*Behavior / Grades in and out of classroom count toward eligibility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*Athletes ride to and from the track meet on team bus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*Parents pick up athletes at Tennyson Middle School after track meets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 xml:space="preserve">*Athlete may bring sack lunch/dinner, Parents are not allowed to bring food to the school before we </w:t>
                            </w: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leave,</w:t>
                            </w:r>
                            <w:bookmarkStart w:id="1" w:name="_GoBack"/>
                            <w:bookmarkEnd w:id="1"/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 xml:space="preserve"> per Waco ISD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*Athlete is responsible for all personal belongings (coaches do not hold athlete belongings)</w:t>
                            </w:r>
                          </w:p>
                          <w:p w:rsidR="00DC7A81" w:rsidRDefault="00DC7A81">
                            <w:pPr>
                              <w:pBdr>
                                <w:top w:val="single" w:sz="24" w:space="8" w:color="1782A6" w:themeColor="accent1"/>
                                <w:bottom w:val="single" w:sz="24" w:space="8" w:color="1782A6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782A6" w:themeColor="accent1"/>
                                <w:sz w:val="24"/>
                                <w:szCs w:val="24"/>
                              </w:rPr>
                              <w:t>*Athlete may bring money for concession stands at track meets when/if available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82617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82617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26176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8774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82617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2E7371">
            <w:pPr>
              <w:pStyle w:val="Dates"/>
            </w:pPr>
          </w:p>
        </w:tc>
      </w:tr>
    </w:tbl>
    <w:p w:rsidR="002E7371" w:rsidRDefault="008774E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4E26721" wp14:editId="4C9B299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7D08F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2E7371">
        <w:trPr>
          <w:trHeight w:hRule="exact" w:val="4464"/>
          <w:jc w:val="center"/>
        </w:trPr>
        <w:tc>
          <w:tcPr>
            <w:tcW w:w="5760" w:type="dxa"/>
          </w:tcPr>
          <w:p w:rsidR="002E7371" w:rsidRDefault="008774E0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826176">
              <w:t>February</w:t>
            </w:r>
            <w:r>
              <w:fldChar w:fldCharType="end"/>
            </w:r>
          </w:p>
          <w:p w:rsidR="002E7371" w:rsidRDefault="008774E0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230FE668" wp14:editId="3406D649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20AB7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826176"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2E7371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826176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  <w:tc>
                <w:tcPr>
                  <w:tcW w:w="482" w:type="dxa"/>
                </w:tcPr>
                <w:p w:rsidR="002E7371" w:rsidRDefault="002E7371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82617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82617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8774E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82617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</w:tr>
          </w:tbl>
          <w:p w:rsidR="002E7371" w:rsidRDefault="002E7371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2E7371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8774E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826176"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8774E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826176"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2E7371" w:rsidRDefault="002E7371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8774E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826176"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8774E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826176">
                    <w:t>2015</w:t>
                  </w:r>
                  <w:r>
                    <w:fldChar w:fldCharType="end"/>
                  </w:r>
                </w:p>
              </w:tc>
            </w:tr>
          </w:tbl>
          <w:p w:rsidR="002E7371" w:rsidRDefault="002E7371"/>
        </w:tc>
        <w:tc>
          <w:tcPr>
            <w:tcW w:w="629" w:type="dxa"/>
          </w:tcPr>
          <w:p w:rsidR="002E7371" w:rsidRDefault="008774E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158F1FDA" wp14:editId="2EC5A5CB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2591C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826176" w:rsidRDefault="00826176" w:rsidP="008774E0">
            <w:pPr>
              <w:pStyle w:val="Notes"/>
              <w:jc w:val="center"/>
              <w:rPr>
                <w:b/>
                <w:u w:val="single"/>
              </w:rPr>
            </w:pPr>
          </w:p>
          <w:p w:rsidR="008774E0" w:rsidRDefault="00826176" w:rsidP="008774E0">
            <w:pPr>
              <w:pStyle w:val="Notes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Event Key / Coach Per Event</w:t>
            </w:r>
          </w:p>
          <w:p w:rsidR="00826176" w:rsidRDefault="00826176" w:rsidP="00826176">
            <w:pPr>
              <w:pStyle w:val="Notes"/>
              <w:numPr>
                <w:ilvl w:val="0"/>
                <w:numId w:val="2"/>
              </w:numPr>
            </w:pPr>
            <w:r w:rsidRPr="00826176">
              <w:t>Shot Put / Disc</w:t>
            </w:r>
            <w:r>
              <w:t xml:space="preserve">           Pease &amp; Williams</w:t>
            </w:r>
          </w:p>
          <w:p w:rsidR="00826176" w:rsidRDefault="00826176" w:rsidP="00826176">
            <w:pPr>
              <w:pStyle w:val="Notes"/>
              <w:numPr>
                <w:ilvl w:val="0"/>
                <w:numId w:val="2"/>
              </w:numPr>
            </w:pPr>
            <w:r>
              <w:t>Sprints/Re-Lays          Evens &amp; Morans</w:t>
            </w:r>
          </w:p>
          <w:p w:rsidR="00826176" w:rsidRDefault="00826176" w:rsidP="00826176">
            <w:pPr>
              <w:pStyle w:val="Notes"/>
              <w:numPr>
                <w:ilvl w:val="0"/>
                <w:numId w:val="2"/>
              </w:numPr>
            </w:pPr>
            <w:r>
              <w:t>Hurdles                        Baker &amp; Gaona</w:t>
            </w:r>
          </w:p>
          <w:p w:rsidR="00826176" w:rsidRDefault="00826176" w:rsidP="00826176">
            <w:pPr>
              <w:pStyle w:val="Notes"/>
              <w:numPr>
                <w:ilvl w:val="0"/>
                <w:numId w:val="2"/>
              </w:numPr>
            </w:pPr>
            <w:r>
              <w:t>Triple Jump / Long Jump     Mitchell</w:t>
            </w:r>
          </w:p>
          <w:p w:rsidR="00826176" w:rsidRDefault="00826176" w:rsidP="00826176">
            <w:pPr>
              <w:pStyle w:val="Notes"/>
              <w:numPr>
                <w:ilvl w:val="0"/>
                <w:numId w:val="2"/>
              </w:numPr>
            </w:pPr>
            <w:r>
              <w:t>High Jump                     Ramsdell</w:t>
            </w:r>
          </w:p>
          <w:p w:rsidR="00826176" w:rsidRPr="00826176" w:rsidRDefault="00826176" w:rsidP="00826176">
            <w:pPr>
              <w:pStyle w:val="Notes"/>
              <w:numPr>
                <w:ilvl w:val="0"/>
                <w:numId w:val="2"/>
              </w:numPr>
            </w:pPr>
            <w:r>
              <w:t>Long Distance               Ramsdell</w:t>
            </w:r>
          </w:p>
          <w:p w:rsidR="00826176" w:rsidRPr="008774E0" w:rsidRDefault="00826176" w:rsidP="008774E0">
            <w:pPr>
              <w:pStyle w:val="Notes"/>
              <w:jc w:val="center"/>
              <w:rPr>
                <w:b/>
                <w:u w:val="single"/>
              </w:rPr>
            </w:pPr>
          </w:p>
        </w:tc>
      </w:tr>
    </w:tbl>
    <w:p w:rsidR="002E7371" w:rsidRDefault="002E7371">
      <w:pPr>
        <w:pStyle w:val="NoSpacing"/>
      </w:pPr>
    </w:p>
    <w:sectPr w:rsidR="002E73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D065F"/>
    <w:multiLevelType w:val="hybridMultilevel"/>
    <w:tmpl w:val="4E847272"/>
    <w:lvl w:ilvl="0" w:tplc="E8A801A4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0F70E86"/>
    <w:multiLevelType w:val="hybridMultilevel"/>
    <w:tmpl w:val="58BA2982"/>
    <w:lvl w:ilvl="0" w:tplc="E3723478">
      <w:start w:val="1"/>
      <w:numFmt w:val="decimal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/28/2015"/>
    <w:docVar w:name="MonthEndA" w:val="3/31/2015"/>
    <w:docVar w:name="MonthEndB" w:val="1/31/2015"/>
    <w:docVar w:name="MonthStart" w:val="2/1/2015"/>
    <w:docVar w:name="MonthStartA" w:val="3/1/2015"/>
    <w:docVar w:name="MonthStartB" w:val="1/1/2015"/>
  </w:docVars>
  <w:rsids>
    <w:rsidRoot w:val="00826176"/>
    <w:rsid w:val="0011578C"/>
    <w:rsid w:val="002E7371"/>
    <w:rsid w:val="00826176"/>
    <w:rsid w:val="008774E0"/>
    <w:rsid w:val="00DC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C74FC6-2EB3-4275-9178-292DC0F1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pease\Documents\fEB.%20TRACK%20CALENDAR%202015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Mso="GroupClipboard"/>
        <group idMso="GroupStyles"/>
        <group idMso="GroupThemesWord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fEB. TRACK CALENDAR 2015</Template>
  <TotalTime>16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katpease</dc:creator>
  <cp:keywords/>
  <cp:lastModifiedBy>Katherine Pease</cp:lastModifiedBy>
  <cp:revision>3</cp:revision>
  <dcterms:created xsi:type="dcterms:W3CDTF">2015-02-03T12:59:00Z</dcterms:created>
  <dcterms:modified xsi:type="dcterms:W3CDTF">2015-02-04T03:35:00Z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