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06/relationships/ui/extensibility" Target="customUI/customUI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2E7371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2E7371" w:rsidRDefault="009F6655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2E7371" w:rsidRDefault="009F6655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2E7371" w:rsidRDefault="009F6655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2E7371" w:rsidRDefault="009F6655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2E7371" w:rsidRDefault="009F6655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2E7371" w:rsidRDefault="009F6655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2E7371" w:rsidRDefault="009F6655">
            <w:pPr>
              <w:pStyle w:val="Days"/>
            </w:pPr>
            <w:r>
              <w:t>Saturday</w:t>
            </w:r>
          </w:p>
        </w:tc>
      </w:tr>
    </w:tbl>
    <w:p w:rsidR="002E7371" w:rsidRDefault="004146FB">
      <w:pPr>
        <w:pStyle w:val="NoSpacing"/>
        <w:rPr>
          <w:sz w:val="2"/>
        </w:rPr>
      </w:pPr>
      <w:r>
        <w:rPr>
          <w:noProof/>
        </w:rPr>
        <w:drawing>
          <wp:anchor distT="0" distB="0" distL="114300" distR="114300" simplePos="0" relativeHeight="251654139" behindDoc="1" locked="0" layoutInCell="0" allowOverlap="1" wp14:anchorId="6CBF13AF" wp14:editId="796322B9">
            <wp:simplePos x="0" y="0"/>
            <wp:positionH relativeFrom="leftMargin">
              <wp:align>right</wp:align>
            </wp:positionH>
            <wp:positionV relativeFrom="margin">
              <wp:posOffset>-3009900</wp:posOffset>
            </wp:positionV>
            <wp:extent cx="4742093" cy="9070340"/>
            <wp:effectExtent l="0" t="0" r="1905" b="0"/>
            <wp:wrapNone/>
            <wp:docPr id="186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093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B73F5"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B73F5"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BB73F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 w:rsidR="00BB73F5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B73F5"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BB73F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BB73F5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9F6655">
            <w:pPr>
              <w:pStyle w:val="TableTex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214" behindDoc="0" locked="0" layoutInCell="1" allowOverlap="1" wp14:anchorId="0D3DD739" wp14:editId="187654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-802640</wp:posOffset>
                      </wp:positionV>
                      <wp:extent cx="1962150" cy="600075"/>
                      <wp:effectExtent l="0" t="0" r="1905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74E0" w:rsidRPr="00622E4A" w:rsidRDefault="00622E4A" w:rsidP="009F6655">
                                  <w:pPr>
                                    <w:jc w:val="center"/>
                                    <w:rPr>
                                      <w:b/>
                                      <w:i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>Track Meet</w:t>
                                  </w:r>
                                </w:p>
                                <w:p w:rsidR="00622E4A" w:rsidRDefault="009F6655">
                                  <w:r>
                                    <w:t>WISD CITY CHAMPIONSHIP MEET</w:t>
                                  </w:r>
                                </w:p>
                                <w:p w:rsidR="00BB73F5" w:rsidRDefault="00BB73F5" w:rsidP="00BB73F5">
                                  <w:pPr>
                                    <w:jc w:val="center"/>
                                  </w:pPr>
                                  <w:r>
                                    <w:t>Time: TBA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3DD7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-63.2pt;width:154.5pt;height:47.2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">
                      <v:textbox>
                        <w:txbxContent>
                          <w:p w:rsidR="008774E0" w:rsidRPr="00622E4A" w:rsidRDefault="00622E4A" w:rsidP="009F6655">
                            <w:pPr>
                              <w:jc w:val="center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Track Meet</w:t>
                            </w:r>
                          </w:p>
                          <w:p w:rsidR="00622E4A" w:rsidRDefault="009F6655">
                            <w:r>
                              <w:t>WISD CITY CHAMPIONSHIP MEET</w:t>
                            </w:r>
                          </w:p>
                          <w:p w:rsidR="00BB73F5" w:rsidRDefault="00BB73F5" w:rsidP="00BB73F5">
                            <w:pPr>
                              <w:jc w:val="center"/>
                            </w:pPr>
                            <w:r>
                              <w:t>Time: TBA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B73F5"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BB73F5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BB73F5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B73F5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BB73F5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B73F5"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BB73F5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BB73F5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B73F5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BB73F5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B73F5"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BB73F5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BB73F5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B73F5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BB73F5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  <w:bookmarkStart w:id="0" w:name="_GoBack"/>
            <w:bookmarkEnd w:id="0"/>
          </w:p>
        </w:tc>
        <w:tc>
          <w:tcPr>
            <w:tcW w:w="335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B73F5"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BB73F5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BB73F5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B73F5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BB73F5">
              <w:rPr>
                <w:noProof/>
              </w:rPr>
              <w:t>4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 w:rsidP="00622E4A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BB73F5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BB73F5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BB73F5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BB73F5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BB73F5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BB73F5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BB73F5">
              <w:rPr>
                <w:noProof/>
              </w:rPr>
              <w:t>11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BB73F5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BB73F5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BB73F5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BB73F5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BB73F5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BB73F5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BB73F5">
              <w:rPr>
                <w:noProof/>
              </w:rPr>
              <w:t>18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BB73F5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BB73F5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BB73F5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BB73F5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BB73F5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BB73F5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BB73F5">
              <w:rPr>
                <w:noProof/>
              </w:rPr>
              <w:t>25</w:t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BB73F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BB73F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B73F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BB73F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B73F5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BB73F5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BB73F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BB73F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B73F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BB73F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B73F5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BB73F5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BB73F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BB73F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B73F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BB73F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 w:rsidR="00BB73F5">
              <w:fldChar w:fldCharType="separate"/>
            </w:r>
            <w:r w:rsidR="00BB73F5">
              <w:rPr>
                <w:noProof/>
              </w:rPr>
              <w:instrText>28</w:instrText>
            </w:r>
            <w:r>
              <w:fldChar w:fldCharType="end"/>
            </w:r>
            <w:r w:rsidR="00BB73F5">
              <w:fldChar w:fldCharType="separate"/>
            </w:r>
            <w:r w:rsidR="00BB73F5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BB73F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BB73F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B73F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BB73F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B73F5">
              <w:rPr>
                <w:noProof/>
              </w:rPr>
              <w:instrText>29</w:instrText>
            </w:r>
            <w:r>
              <w:fldChar w:fldCharType="end"/>
            </w:r>
            <w:r w:rsidR="00BB73F5">
              <w:fldChar w:fldCharType="separate"/>
            </w:r>
            <w:r w:rsidR="00BB73F5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BB73F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BB73F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B73F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BB73F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B73F5">
              <w:rPr>
                <w:noProof/>
              </w:rPr>
              <w:instrText>30</w:instrText>
            </w:r>
            <w:r>
              <w:fldChar w:fldCharType="end"/>
            </w:r>
            <w:r w:rsidR="00BB73F5">
              <w:fldChar w:fldCharType="separate"/>
            </w:r>
            <w:r w:rsidR="00BB73F5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BB73F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BB73F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B73F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BB73F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2E7371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BB73F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9F665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BB73F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2E7371" w:rsidRDefault="002E7371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2E7371" w:rsidRDefault="002E7371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2E7371" w:rsidRDefault="002E7371">
            <w:pPr>
              <w:pStyle w:val="Dates"/>
            </w:pPr>
          </w:p>
        </w:tc>
      </w:tr>
    </w:tbl>
    <w:p w:rsidR="002E7371" w:rsidRDefault="009F665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684E2BC3" wp14:editId="19F1CB3B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0E6EF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    <o:lock v:ext="edit" aspectratio="t"/>
                <v:group id="Grou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2E7371">
        <w:trPr>
          <w:trHeight w:hRule="exact" w:val="4464"/>
          <w:jc w:val="center"/>
        </w:trPr>
        <w:tc>
          <w:tcPr>
            <w:tcW w:w="5760" w:type="dxa"/>
          </w:tcPr>
          <w:p w:rsidR="002E7371" w:rsidRDefault="00BB73F5">
            <w:pPr>
              <w:pStyle w:val="Yea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01DC065" wp14:editId="406AD6D5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-5652770</wp:posOffset>
                      </wp:positionV>
                      <wp:extent cx="1625600" cy="1404620"/>
                      <wp:effectExtent l="0" t="0" r="12700" b="2349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5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73F5" w:rsidRPr="00BB73F5" w:rsidRDefault="00BB73F5">
                                  <w:pPr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BB73F5">
                                    <w:rPr>
                                      <w:sz w:val="52"/>
                                      <w:szCs w:val="52"/>
                                    </w:rPr>
                                    <w:t>April 2015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1DC065" id="_x0000_s1027" type="#_x0000_t202" style="position:absolute;left:0;text-align:left;margin-left:8.1pt;margin-top:-445.1pt;width:12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">
                      <v:textbox style="mso-fit-shape-to-text:t">
                        <w:txbxContent>
                          <w:p w:rsidR="00BB73F5" w:rsidRPr="00BB73F5" w:rsidRDefault="00BB73F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BB73F5">
                              <w:rPr>
                                <w:sz w:val="52"/>
                                <w:szCs w:val="52"/>
                              </w:rPr>
                              <w:t>April 2015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6655">
              <w:fldChar w:fldCharType="begin"/>
            </w:r>
            <w:r w:rsidR="009F6655">
              <w:instrText xml:space="preserve"> DOCVARIABLE  MonthStart \@ MMMM \* MERGEFORMAT </w:instrText>
            </w:r>
            <w:r w:rsidR="009F6655">
              <w:fldChar w:fldCharType="separate"/>
            </w:r>
            <w:r>
              <w:t>April</w:t>
            </w:r>
            <w:r w:rsidR="009F6655">
              <w:fldChar w:fldCharType="end"/>
            </w:r>
          </w:p>
          <w:p w:rsidR="002E7371" w:rsidRDefault="009F6655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 wp14:anchorId="48984BA9" wp14:editId="159B60EC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A37984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i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" o:allowincell="f">
                      <v:shape id="Freeform 191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193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BB73F5">
              <w:t>2015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2E7371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B73F5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B73F5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B73F5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B73F5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B73F5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B73F5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BB73F5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774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774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774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8774E0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</w:tr>
                </w:tbl>
                <w:p w:rsidR="002E7371" w:rsidRDefault="002E7371"/>
              </w:tc>
              <w:tc>
                <w:tcPr>
                  <w:tcW w:w="482" w:type="dxa"/>
                </w:tcPr>
                <w:p w:rsidR="002E7371" w:rsidRDefault="002E7371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B73F5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B73F5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B73F5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B73F5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8774E0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B73F5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622E4A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B73F5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622E4A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622E4A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22E4A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BB73F5"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2E7371"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9F6655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BB73F5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BB73F5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2E7371" w:rsidRDefault="002E7371">
                        <w:pPr>
                          <w:pStyle w:val="Off-MonthDates"/>
                        </w:pPr>
                      </w:p>
                    </w:tc>
                  </w:tr>
                </w:tbl>
                <w:p w:rsidR="002E7371" w:rsidRDefault="002E7371"/>
              </w:tc>
            </w:tr>
          </w:tbl>
          <w:p w:rsidR="002E7371" w:rsidRDefault="002E7371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2E7371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2E7371" w:rsidRDefault="009F6655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BB73F5">
                    <w:t>March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2E7371" w:rsidRDefault="009F6655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BB73F5">
                    <w:t>2015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2E7371" w:rsidRDefault="002E7371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2E7371" w:rsidRDefault="009F6655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BB73F5">
                    <w:t>May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2E7371" w:rsidRDefault="009F6655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BB73F5">
                    <w:t>2015</w:t>
                  </w:r>
                  <w:r>
                    <w:fldChar w:fldCharType="end"/>
                  </w:r>
                </w:p>
              </w:tc>
            </w:tr>
          </w:tbl>
          <w:p w:rsidR="002E7371" w:rsidRDefault="002E7371"/>
        </w:tc>
        <w:tc>
          <w:tcPr>
            <w:tcW w:w="629" w:type="dxa"/>
          </w:tcPr>
          <w:p w:rsidR="002E7371" w:rsidRDefault="009F665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 wp14:anchorId="63CA0F1A" wp14:editId="59B24491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A77468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h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" o:allowincell="f">
        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    <v:imagedata r:id="rId8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BB73F5" w:rsidRDefault="00BB73F5" w:rsidP="00BB73F5">
            <w:pPr>
              <w:pStyle w:val="NoteHeading"/>
              <w:jc w:val="center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  <w:u w:val="single"/>
              </w:rPr>
              <w:t>Event Key / Coach per Event</w:t>
            </w:r>
          </w:p>
          <w:p w:rsidR="00BB73F5" w:rsidRDefault="00BB73F5" w:rsidP="00BB73F5">
            <w:pPr>
              <w:pStyle w:val="Notes"/>
              <w:numPr>
                <w:ilvl w:val="0"/>
                <w:numId w:val="1"/>
              </w:numPr>
              <w:jc w:val="center"/>
            </w:pPr>
            <w:r>
              <w:t>Shot Putt / Disc    Pease &amp;Williams</w:t>
            </w:r>
          </w:p>
          <w:p w:rsidR="00BB73F5" w:rsidRDefault="00BB73F5" w:rsidP="00BB73F5">
            <w:pPr>
              <w:pStyle w:val="Notes"/>
              <w:numPr>
                <w:ilvl w:val="0"/>
                <w:numId w:val="1"/>
              </w:numPr>
              <w:jc w:val="center"/>
            </w:pPr>
            <w:r>
              <w:t>Sprints / Re-lays   Evens &amp; Morans</w:t>
            </w:r>
          </w:p>
          <w:p w:rsidR="00BB73F5" w:rsidRDefault="00BB73F5" w:rsidP="00BB73F5">
            <w:pPr>
              <w:pStyle w:val="Notes"/>
              <w:numPr>
                <w:ilvl w:val="0"/>
                <w:numId w:val="1"/>
              </w:numPr>
              <w:jc w:val="center"/>
            </w:pPr>
            <w:r>
              <w:t>Hurdles                  Baker &amp; Gaona</w:t>
            </w:r>
          </w:p>
          <w:p w:rsidR="00BB73F5" w:rsidRDefault="00BB73F5" w:rsidP="00BB73F5">
            <w:pPr>
              <w:pStyle w:val="Notes"/>
              <w:numPr>
                <w:ilvl w:val="0"/>
                <w:numId w:val="1"/>
              </w:numPr>
              <w:jc w:val="center"/>
            </w:pPr>
            <w:r>
              <w:t>Triple Jump / Long Jump  Mitchel</w:t>
            </w:r>
          </w:p>
          <w:p w:rsidR="00BB73F5" w:rsidRDefault="00BB73F5" w:rsidP="00BB73F5">
            <w:pPr>
              <w:pStyle w:val="Notes"/>
              <w:numPr>
                <w:ilvl w:val="0"/>
                <w:numId w:val="1"/>
              </w:numPr>
              <w:jc w:val="center"/>
            </w:pPr>
            <w:r>
              <w:t>High Jump             Ramsdell</w:t>
            </w:r>
          </w:p>
          <w:p w:rsidR="008774E0" w:rsidRPr="008774E0" w:rsidRDefault="00BB73F5" w:rsidP="00BB73F5">
            <w:pPr>
              <w:pStyle w:val="Notes"/>
              <w:jc w:val="center"/>
              <w:rPr>
                <w:b/>
                <w:u w:val="single"/>
              </w:rPr>
            </w:pPr>
            <w:r>
              <w:t>Long Distance      Ramsdell</w:t>
            </w:r>
          </w:p>
        </w:tc>
      </w:tr>
    </w:tbl>
    <w:p w:rsidR="002E7371" w:rsidRDefault="002E7371">
      <w:pPr>
        <w:pStyle w:val="NoSpacing"/>
      </w:pPr>
    </w:p>
    <w:sectPr w:rsidR="002E73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12DB9"/>
    <w:multiLevelType w:val="hybridMultilevel"/>
    <w:tmpl w:val="25F47604"/>
    <w:lvl w:ilvl="0" w:tplc="8EB2AB9C">
      <w:start w:val="1"/>
      <w:numFmt w:val="decimal"/>
      <w:lvlText w:val="%1)"/>
      <w:lvlJc w:val="left"/>
      <w:pPr>
        <w:ind w:left="432" w:hanging="360"/>
      </w:pPr>
    </w:lvl>
    <w:lvl w:ilvl="1" w:tplc="04090019">
      <w:start w:val="1"/>
      <w:numFmt w:val="lowerLetter"/>
      <w:lvlText w:val="%2."/>
      <w:lvlJc w:val="left"/>
      <w:pPr>
        <w:ind w:left="1152" w:hanging="360"/>
      </w:pPr>
    </w:lvl>
    <w:lvl w:ilvl="2" w:tplc="0409001B">
      <w:start w:val="1"/>
      <w:numFmt w:val="lowerRoman"/>
      <w:lvlText w:val="%3."/>
      <w:lvlJc w:val="right"/>
      <w:pPr>
        <w:ind w:left="1872" w:hanging="180"/>
      </w:pPr>
    </w:lvl>
    <w:lvl w:ilvl="3" w:tplc="0409000F">
      <w:start w:val="1"/>
      <w:numFmt w:val="decimal"/>
      <w:lvlText w:val="%4."/>
      <w:lvlJc w:val="left"/>
      <w:pPr>
        <w:ind w:left="2592" w:hanging="360"/>
      </w:pPr>
    </w:lvl>
    <w:lvl w:ilvl="4" w:tplc="04090019">
      <w:start w:val="1"/>
      <w:numFmt w:val="lowerLetter"/>
      <w:lvlText w:val="%5."/>
      <w:lvlJc w:val="left"/>
      <w:pPr>
        <w:ind w:left="3312" w:hanging="360"/>
      </w:pPr>
    </w:lvl>
    <w:lvl w:ilvl="5" w:tplc="0409001B">
      <w:start w:val="1"/>
      <w:numFmt w:val="lowerRoman"/>
      <w:lvlText w:val="%6."/>
      <w:lvlJc w:val="right"/>
      <w:pPr>
        <w:ind w:left="4032" w:hanging="180"/>
      </w:pPr>
    </w:lvl>
    <w:lvl w:ilvl="6" w:tplc="0409000F">
      <w:start w:val="1"/>
      <w:numFmt w:val="decimal"/>
      <w:lvlText w:val="%7."/>
      <w:lvlJc w:val="left"/>
      <w:pPr>
        <w:ind w:left="4752" w:hanging="360"/>
      </w:pPr>
    </w:lvl>
    <w:lvl w:ilvl="7" w:tplc="04090019">
      <w:start w:val="1"/>
      <w:numFmt w:val="lowerLetter"/>
      <w:lvlText w:val="%8."/>
      <w:lvlJc w:val="left"/>
      <w:pPr>
        <w:ind w:left="5472" w:hanging="360"/>
      </w:pPr>
    </w:lvl>
    <w:lvl w:ilvl="8" w:tplc="0409001B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4/30/2015"/>
    <w:docVar w:name="MonthEndA" w:val="5/31/2015"/>
    <w:docVar w:name="MonthEndB" w:val="3/31/2015"/>
    <w:docVar w:name="MonthStart" w:val="4/1/2015"/>
    <w:docVar w:name="MonthStartA" w:val="5/1/2015"/>
    <w:docVar w:name="MonthStartB" w:val="3/1/2015"/>
  </w:docVars>
  <w:rsids>
    <w:rsidRoot w:val="00BB73F5"/>
    <w:rsid w:val="002E7371"/>
    <w:rsid w:val="004146FB"/>
    <w:rsid w:val="00622E4A"/>
    <w:rsid w:val="008774E0"/>
    <w:rsid w:val="009F6655"/>
    <w:rsid w:val="00BB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DE7944-2C28-4DC7-B20E-784AAFFA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4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pease\Documents\APRIL%20TRACK%20CALENDAR%202015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Mso="GroupClipboard"/>
        <group idMso="GroupStyles"/>
        <group idMso="GroupThemesWord"/>
        <group idMso="GroupEditing"/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APRIL TRACK CALENDAR 2015</Template>
  <TotalTime>2</TotalTime>
  <Pages>1</Pages>
  <Words>930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katpease</dc:creator>
  <cp:keywords/>
  <cp:lastModifiedBy>Katherine Pease</cp:lastModifiedBy>
  <cp:revision>1</cp:revision>
  <cp:lastPrinted>2015-02-03T01:55:00Z</cp:lastPrinted>
  <dcterms:created xsi:type="dcterms:W3CDTF">2015-02-03T01:53:00Z</dcterms:created>
  <dcterms:modified xsi:type="dcterms:W3CDTF">2015-02-03T01:55:00Z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